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36C01" w:rsidRPr="00F36C01" w:rsidRDefault="00EB498F" w:rsidP="00EB498F">
      <w:r>
        <w:tab/>
      </w:r>
    </w:p>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F36C01" w:rsidP="0068118A"/>
    <w:p w:rsidR="00F36C01" w:rsidRPr="00F36C01" w:rsidRDefault="006F4A7E" w:rsidP="0068118A">
      <w:r>
        <w:rPr>
          <w:noProof/>
        </w:rPr>
        <mc:AlternateContent>
          <mc:Choice Requires="wps">
            <w:drawing>
              <wp:anchor distT="45720" distB="45720" distL="114300" distR="114300" simplePos="0" relativeHeight="251696128" behindDoc="0" locked="0" layoutInCell="1" allowOverlap="1">
                <wp:simplePos x="0" y="0"/>
                <wp:positionH relativeFrom="column">
                  <wp:posOffset>929005</wp:posOffset>
                </wp:positionH>
                <wp:positionV relativeFrom="paragraph">
                  <wp:posOffset>85090</wp:posOffset>
                </wp:positionV>
                <wp:extent cx="3677285" cy="3487420"/>
                <wp:effectExtent l="0" t="0" r="0" b="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3487420"/>
                        </a:xfrm>
                        <a:prstGeom prst="rect">
                          <a:avLst/>
                        </a:prstGeom>
                        <a:noFill/>
                        <a:ln w="9525">
                          <a:noFill/>
                          <a:miter lim="800000"/>
                          <a:headEnd/>
                          <a:tailEnd/>
                        </a:ln>
                      </wps:spPr>
                      <wps:txbx>
                        <w:txbxContent>
                          <w:p w:rsidR="00B35227" w:rsidRPr="003831C7" w:rsidRDefault="00B35227" w:rsidP="001452B2">
                            <w:pPr>
                              <w:spacing w:line="260" w:lineRule="atLeast"/>
                              <w:jc w:val="center"/>
                              <w:rPr>
                                <w:rFonts w:ascii="Montserrat SemiBold" w:hAnsi="Montserrat SemiBold" w:cs="Arial"/>
                                <w:b/>
                                <w:sz w:val="72"/>
                              </w:rPr>
                            </w:pPr>
                            <w:r w:rsidRPr="003831C7">
                              <w:rPr>
                                <w:rFonts w:ascii="Montserrat SemiBold" w:hAnsi="Montserrat SemiBold" w:cs="Arial"/>
                                <w:b/>
                                <w:sz w:val="72"/>
                              </w:rPr>
                              <w:t>Hospital Central de la Cruz Roja San José y Santa Adela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73.15pt;margin-top:6.7pt;width:289.55pt;height:274.6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" filled="f" stroked="f">
                <v:textbox>
                  <w:txbxContent>
                    <w:p w:rsidR="00B35227" w:rsidRPr="003831C7" w:rsidRDefault="00B35227" w:rsidP="001452B2">
                      <w:pPr>
                        <w:spacing w:line="260" w:lineRule="atLeast"/>
                        <w:jc w:val="center"/>
                        <w:rPr>
                          <w:rFonts w:ascii="Montserrat SemiBold" w:hAnsi="Montserrat SemiBold" w:cs="Arial"/>
                          <w:b/>
                          <w:sz w:val="72"/>
                        </w:rPr>
                      </w:pPr>
                      <w:r w:rsidRPr="003831C7">
                        <w:rPr>
                          <w:rFonts w:ascii="Montserrat SemiBold" w:hAnsi="Montserrat SemiBold" w:cs="Arial"/>
                          <w:b/>
                          <w:sz w:val="72"/>
                        </w:rPr>
                        <w:t>Hospital Central de la Cruz Roja San José y Santa Adela</w:t>
                      </w:r>
                    </w:p>
                  </w:txbxContent>
                </v:textbox>
                <w10:wrap type="square"/>
              </v:shape>
            </w:pict>
          </mc:Fallback>
        </mc:AlternateContent>
      </w:r>
    </w:p>
    <w:p w:rsidR="00F36C01" w:rsidRPr="00F36C01" w:rsidRDefault="00F36C01" w:rsidP="0068118A"/>
    <w:p w:rsidR="00F36C01" w:rsidRPr="00F36C01" w:rsidRDefault="00F36C01" w:rsidP="0068118A"/>
    <w:p w:rsidR="00F36C01" w:rsidRPr="00F36C01" w:rsidRDefault="00F36C01" w:rsidP="0068118A"/>
    <w:p w:rsidR="004D195C" w:rsidRDefault="004D195C" w:rsidP="0068118A"/>
    <w:p w:rsidR="004D195C" w:rsidRDefault="004D195C" w:rsidP="0068118A"/>
    <w:p w:rsidR="004D195C" w:rsidRDefault="004D195C" w:rsidP="0068118A"/>
    <w:p w:rsidR="004D195C" w:rsidRDefault="004D195C" w:rsidP="0068118A"/>
    <w:p w:rsidR="004D195C" w:rsidRDefault="006B7B72" w:rsidP="006B7B72">
      <w:pPr>
        <w:tabs>
          <w:tab w:val="left" w:pos="4621"/>
        </w:tabs>
      </w:pPr>
      <w:r>
        <w:tab/>
      </w:r>
    </w:p>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4D195C" w:rsidRDefault="004D195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944A7C" w:rsidRDefault="00944A7C" w:rsidP="0068118A"/>
    <w:p w:rsid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7A64F2" w:rsidRDefault="007A64F2" w:rsidP="0068118A"/>
    <w:p w:rsidR="007A64F2" w:rsidRPr="007A64F2" w:rsidRDefault="00E57279" w:rsidP="0068118A">
      <w:r>
        <w:rPr>
          <w:noProof/>
        </w:rPr>
        <w:drawing>
          <wp:anchor distT="0" distB="0" distL="114300" distR="114300" simplePos="0" relativeHeight="251677696" behindDoc="1" locked="0" layoutInCell="1" allowOverlap="1">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A64F2" w:rsidRPr="007A64F2" w:rsidRDefault="007A64F2" w:rsidP="0068118A"/>
    <w:p w:rsidR="007A64F2" w:rsidRPr="007A64F2" w:rsidRDefault="003B513B" w:rsidP="003B513B">
      <w:pPr>
        <w:tabs>
          <w:tab w:val="left" w:pos="4879"/>
        </w:tabs>
      </w:pPr>
      <w:r>
        <w:tab/>
      </w:r>
    </w:p>
    <w:p w:rsidR="007A64F2" w:rsidRPr="007A64F2" w:rsidRDefault="007A64F2" w:rsidP="0068118A"/>
    <w:p w:rsidR="007A64F2" w:rsidRPr="007A64F2" w:rsidRDefault="007A64F2" w:rsidP="0068118A"/>
    <w:p w:rsidR="007A64F2" w:rsidRPr="007A64F2" w:rsidRDefault="003B513B" w:rsidP="003B513B">
      <w:pPr>
        <w:tabs>
          <w:tab w:val="left" w:pos="5932"/>
        </w:tabs>
      </w:pPr>
      <w:r>
        <w:rPr>
          <w:noProof/>
        </w:rPr>
        <mc:AlternateContent>
          <mc:Choice Requires="wps">
            <w:drawing>
              <wp:anchor distT="45720" distB="45720" distL="114300" distR="114300" simplePos="0" relativeHeight="251698176" behindDoc="0" locked="0" layoutInCell="1" allowOverlap="1" wp14:anchorId="409E8DEE" wp14:editId="1DB7B6DC">
                <wp:simplePos x="0" y="0"/>
                <wp:positionH relativeFrom="column">
                  <wp:posOffset>1490345</wp:posOffset>
                </wp:positionH>
                <wp:positionV relativeFrom="paragraph">
                  <wp:posOffset>199390</wp:posOffset>
                </wp:positionV>
                <wp:extent cx="2413000" cy="2108200"/>
                <wp:effectExtent l="0" t="0" r="0" b="635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2108200"/>
                        </a:xfrm>
                        <a:prstGeom prst="rect">
                          <a:avLst/>
                        </a:prstGeom>
                        <a:noFill/>
                        <a:ln w="9525">
                          <a:noFill/>
                          <a:miter lim="800000"/>
                          <a:headEnd/>
                          <a:tailEnd/>
                        </a:ln>
                      </wps:spPr>
                      <wps:txbx>
                        <w:txbxContent>
                          <w:p w:rsidR="00B35227" w:rsidRPr="003B513B" w:rsidRDefault="00B3522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Central de la Cruz Roja San José y Santa Adela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E8DEE" id="_x0000_s1027" type="#_x0000_t202" style="position:absolute;left:0;text-align:left;margin-left:117.35pt;margin-top:15.7pt;width:190pt;height:166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" filled="f" stroked="f">
                <v:textbox>
                  <w:txbxContent>
                    <w:p w:rsidR="00B35227" w:rsidRPr="003B513B" w:rsidRDefault="00B35227"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Central de la Cruz Roja San José y Santa Adela</w:t>
                      </w:r>
                    </w:p>
                  </w:txbxContent>
                </v:textbox>
                <w10:wrap type="square"/>
              </v:shape>
            </w:pict>
          </mc:Fallback>
        </mc:AlternateContent>
      </w:r>
      <w:r>
        <w:tab/>
      </w:r>
    </w:p>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Pr="007A64F2" w:rsidRDefault="007A64F2" w:rsidP="0068118A"/>
    <w:p w:rsidR="007A64F2" w:rsidRDefault="007A64F2" w:rsidP="0068118A"/>
    <w:p w:rsidR="007A64F2" w:rsidRDefault="007A64F2" w:rsidP="0068118A"/>
    <w:p w:rsidR="007A64F2" w:rsidRDefault="003B513B" w:rsidP="0068118A">
      <w:r>
        <w:rPr>
          <w:noProof/>
        </w:rPr>
        <mc:AlternateContent>
          <mc:Choice Requires="wps">
            <w:drawing>
              <wp:anchor distT="45720" distB="45720" distL="114300" distR="114300" simplePos="0" relativeHeight="251700224" behindDoc="0" locked="0" layoutInCell="1" allowOverlap="1" wp14:anchorId="4EABA8AE" wp14:editId="2A72F859">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rsidR="00B35227" w:rsidRPr="003B513B" w:rsidRDefault="00B35227" w:rsidP="003B513B">
                            <w:pPr>
                              <w:spacing w:line="260" w:lineRule="atLeast"/>
                              <w:jc w:val="center"/>
                              <w:rPr>
                                <w:rFonts w:ascii="Montserrat SemiBold" w:hAnsi="Montserrat SemiBold" w:cs="Arial"/>
                                <w:b/>
                                <w:color w:val="00B0F0"/>
                                <w:sz w:val="44"/>
                              </w:rPr>
                            </w:pPr>
                            <w:r>
                              <w:rPr>
                                <w:rFonts w:ascii="Verdana" w:hAnsi="Verdana"/>
                                <w:noProof/>
                                <w:sz w:val="32"/>
                                <w:szCs w:val="32"/>
                              </w:rPr>
                              <w:drawing>
                                <wp:inline distT="0" distB="0" distL="0" distR="0" wp14:anchorId="15332B57" wp14:editId="671271A9">
                                  <wp:extent cx="2106930" cy="271112"/>
                                  <wp:effectExtent l="0" t="0" r="0" b="0"/>
                                  <wp:docPr id="5" name="Imagen 2" descr="Cruz-Roja-San-Jose-y-S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uz-Roja-San-Jose-y-Sant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06930" cy="2711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BA8AE" id="_x0000_s1028" type="#_x0000_t202" style="position:absolute;left:0;text-align:left;margin-left:126.65pt;margin-top:117.2pt;width:181pt;height:44.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rsidR="00B35227" w:rsidRPr="003B513B" w:rsidRDefault="00B35227" w:rsidP="003B513B">
                      <w:pPr>
                        <w:spacing w:line="260" w:lineRule="atLeast"/>
                        <w:jc w:val="center"/>
                        <w:rPr>
                          <w:rFonts w:ascii="Montserrat SemiBold" w:hAnsi="Montserrat SemiBold" w:cs="Arial"/>
                          <w:b/>
                          <w:color w:val="00B0F0"/>
                          <w:sz w:val="44"/>
                        </w:rPr>
                      </w:pPr>
                      <w:r>
                        <w:rPr>
                          <w:rFonts w:ascii="Verdana" w:hAnsi="Verdana"/>
                          <w:noProof/>
                          <w:sz w:val="32"/>
                          <w:szCs w:val="32"/>
                        </w:rPr>
                        <w:drawing>
                          <wp:inline distT="0" distB="0" distL="0" distR="0" wp14:anchorId="15332B57" wp14:editId="671271A9">
                            <wp:extent cx="2106930" cy="271112"/>
                            <wp:effectExtent l="0" t="0" r="0" b="0"/>
                            <wp:docPr id="5" name="Imagen 2" descr="Cruz-Roja-San-Jose-y-Sa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uz-Roja-San-Jose-y-Sant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06930" cy="271112"/>
                                    </a:xfrm>
                                    <a:prstGeom prst="rect">
                                      <a:avLst/>
                                    </a:prstGeom>
                                    <a:noFill/>
                                    <a:ln>
                                      <a:noFill/>
                                    </a:ln>
                                  </pic:spPr>
                                </pic:pic>
                              </a:graphicData>
                            </a:graphic>
                          </wp:inline>
                        </w:drawing>
                      </w:r>
                    </w:p>
                  </w:txbxContent>
                </v:textbox>
                <w10:wrap type="square"/>
              </v:shape>
            </w:pict>
          </mc:Fallback>
        </mc:AlternateContent>
      </w:r>
    </w:p>
    <w:p w:rsidR="004839AD" w:rsidRPr="007A64F2" w:rsidRDefault="004839AD" w:rsidP="0068118A">
      <w:pPr>
        <w:sectPr w:rsidR="004839AD" w:rsidRPr="007A64F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rsidR="004839AD" w:rsidRDefault="004839AD"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31352C" w:rsidRDefault="0031352C" w:rsidP="0068118A"/>
    <w:p w:rsidR="0031352C" w:rsidRDefault="0031352C" w:rsidP="0068118A"/>
    <w:p w:rsidR="004D195C" w:rsidRPr="004D195C" w:rsidRDefault="004D195C" w:rsidP="0068118A"/>
    <w:p w:rsidR="004D195C" w:rsidRPr="004D195C" w:rsidRDefault="003831C7" w:rsidP="0068118A">
      <w:r>
        <w:rPr>
          <w:noProof/>
        </w:rPr>
        <mc:AlternateContent>
          <mc:Choice Requires="wps">
            <w:drawing>
              <wp:anchor distT="0" distB="0" distL="114300" distR="114300" simplePos="0" relativeHeight="251645440" behindDoc="0" locked="0" layoutInCell="1" allowOverlap="1">
                <wp:simplePos x="0" y="0"/>
                <wp:positionH relativeFrom="margin">
                  <wp:align>left</wp:align>
                </wp:positionH>
                <wp:positionV relativeFrom="paragraph">
                  <wp:posOffset>78046</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a:extLst/>
                      </wps:spPr>
                      <wps:txbx>
                        <w:txbxContent>
                          <w:p w:rsidR="00B35227" w:rsidRPr="00E50347" w:rsidRDefault="00B35227" w:rsidP="00E50347">
                            <w:pPr>
                              <w:spacing w:before="0"/>
                              <w:jc w:val="left"/>
                              <w:rPr>
                                <w:b/>
                                <w:color w:val="7F7F7F" w:themeColor="text1" w:themeTint="80"/>
                              </w:rPr>
                            </w:pPr>
                            <w:r w:rsidRPr="00E50347">
                              <w:rPr>
                                <w:b/>
                                <w:color w:val="7F7F7F" w:themeColor="text1" w:themeTint="80"/>
                              </w:rPr>
                              <w:t>CONSEJERÍA DE SANIDAD</w:t>
                            </w:r>
                          </w:p>
                          <w:p w:rsidR="00B35227" w:rsidRPr="00E50347" w:rsidRDefault="00B35227" w:rsidP="00E50347">
                            <w:pPr>
                              <w:spacing w:before="0"/>
                              <w:jc w:val="left"/>
                              <w:rPr>
                                <w:color w:val="7F7F7F" w:themeColor="text1" w:themeTint="80"/>
                              </w:rPr>
                            </w:pPr>
                          </w:p>
                          <w:p w:rsidR="00B35227" w:rsidRPr="00E50347" w:rsidRDefault="00B35227" w:rsidP="00E50347">
                            <w:pPr>
                              <w:spacing w:before="0"/>
                              <w:jc w:val="left"/>
                              <w:rPr>
                                <w:b/>
                                <w:color w:val="7F7F7F" w:themeColor="text1" w:themeTint="80"/>
                              </w:rPr>
                            </w:pPr>
                            <w:r w:rsidRPr="00E50347">
                              <w:rPr>
                                <w:b/>
                                <w:color w:val="7F7F7F" w:themeColor="text1" w:themeTint="80"/>
                              </w:rPr>
                              <w:t xml:space="preserve">Coordina: </w:t>
                            </w:r>
                          </w:p>
                          <w:p w:rsidR="00B35227" w:rsidRPr="00E50347" w:rsidRDefault="00B35227"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B35227" w:rsidRPr="00E50347" w:rsidRDefault="00B35227" w:rsidP="00E50347">
                            <w:pPr>
                              <w:spacing w:before="0"/>
                              <w:jc w:val="left"/>
                              <w:rPr>
                                <w:color w:val="7F7F7F" w:themeColor="text1" w:themeTint="80"/>
                              </w:rPr>
                            </w:pPr>
                          </w:p>
                          <w:p w:rsidR="00B35227" w:rsidRPr="00E50347" w:rsidRDefault="00B35227" w:rsidP="00E50347">
                            <w:pPr>
                              <w:spacing w:before="0"/>
                              <w:jc w:val="left"/>
                              <w:rPr>
                                <w:color w:val="7F7F7F" w:themeColor="text1" w:themeTint="80"/>
                              </w:rPr>
                            </w:pPr>
                            <w:r w:rsidRPr="00E50347">
                              <w:rPr>
                                <w:color w:val="7F7F7F" w:themeColor="text1" w:themeTint="80"/>
                              </w:rPr>
                              <w:t>© Comunidad de Madrid</w:t>
                            </w:r>
                          </w:p>
                          <w:p w:rsidR="00B35227" w:rsidRPr="00E50347" w:rsidRDefault="00B35227" w:rsidP="00E50347">
                            <w:pPr>
                              <w:spacing w:before="0"/>
                              <w:jc w:val="left"/>
                              <w:rPr>
                                <w:color w:val="7F7F7F" w:themeColor="text1" w:themeTint="80"/>
                              </w:rPr>
                            </w:pPr>
                            <w:r w:rsidRPr="00E50347">
                              <w:rPr>
                                <w:color w:val="7F7F7F" w:themeColor="text1" w:themeTint="80"/>
                              </w:rPr>
                              <w:t>Edita: Servicio Madrileño de Salud</w:t>
                            </w:r>
                          </w:p>
                          <w:p w:rsidR="00B35227" w:rsidRPr="00E50347" w:rsidRDefault="00B35227" w:rsidP="00E50347">
                            <w:pPr>
                              <w:spacing w:before="0"/>
                              <w:jc w:val="left"/>
                              <w:rPr>
                                <w:color w:val="7F7F7F" w:themeColor="text1" w:themeTint="80"/>
                              </w:rPr>
                            </w:pPr>
                          </w:p>
                          <w:p w:rsidR="00B35227" w:rsidRPr="00E50347" w:rsidRDefault="00B35227" w:rsidP="00E50347">
                            <w:pPr>
                              <w:spacing w:before="0"/>
                              <w:jc w:val="left"/>
                              <w:rPr>
                                <w:b/>
                                <w:color w:val="7F7F7F" w:themeColor="text1" w:themeTint="80"/>
                              </w:rPr>
                            </w:pPr>
                            <w:r w:rsidRPr="00E50347">
                              <w:rPr>
                                <w:b/>
                                <w:color w:val="7F7F7F" w:themeColor="text1" w:themeTint="80"/>
                              </w:rPr>
                              <w:t>Edición electrónica</w:t>
                            </w:r>
                          </w:p>
                          <w:p w:rsidR="00B35227" w:rsidRPr="00E50347" w:rsidRDefault="00B35227" w:rsidP="00E50347">
                            <w:pPr>
                              <w:spacing w:before="0"/>
                              <w:jc w:val="left"/>
                              <w:rPr>
                                <w:color w:val="7F7F7F" w:themeColor="text1" w:themeTint="80"/>
                              </w:rPr>
                            </w:pPr>
                            <w:r>
                              <w:rPr>
                                <w:color w:val="7F7F7F" w:themeColor="text1" w:themeTint="80"/>
                              </w:rPr>
                              <w:t>Edición:  1</w:t>
                            </w:r>
                            <w:r w:rsidR="003831C7">
                              <w:rPr>
                                <w:color w:val="7F7F7F" w:themeColor="text1" w:themeTint="80"/>
                              </w:rPr>
                              <w:t>1</w:t>
                            </w:r>
                            <w:r w:rsidRPr="00E50347">
                              <w:rPr>
                                <w:color w:val="7F7F7F" w:themeColor="text1" w:themeTint="80"/>
                              </w:rPr>
                              <w:t>/2021</w:t>
                            </w:r>
                          </w:p>
                          <w:p w:rsidR="00B35227" w:rsidRPr="00E50347" w:rsidRDefault="00B35227" w:rsidP="00E50347">
                            <w:pPr>
                              <w:spacing w:before="0"/>
                              <w:jc w:val="left"/>
                              <w:rPr>
                                <w:color w:val="7F7F7F" w:themeColor="text1" w:themeTint="80"/>
                              </w:rPr>
                            </w:pPr>
                          </w:p>
                          <w:p w:rsidR="00B35227" w:rsidRPr="00E50347" w:rsidRDefault="00B35227" w:rsidP="003831C7">
                            <w:pPr>
                              <w:tabs>
                                <w:tab w:val="left" w:pos="1276"/>
                              </w:tabs>
                              <w:spacing w:before="0"/>
                              <w:jc w:val="left"/>
                              <w:rPr>
                                <w:color w:val="7F7F7F" w:themeColor="text1" w:themeTint="80"/>
                              </w:rPr>
                            </w:pPr>
                            <w:r w:rsidRPr="00E50347">
                              <w:rPr>
                                <w:color w:val="7F7F7F" w:themeColor="text1" w:themeTint="80"/>
                              </w:rPr>
                              <w:t>Impreso en España – Printed in Spain</w:t>
                            </w:r>
                          </w:p>
                          <w:p w:rsidR="00B35227" w:rsidRPr="00E50347" w:rsidRDefault="00B35227"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29" type="#_x0000_t202" style="position:absolute;left:0;text-align:left;margin-left:0;margin-top:6.15pt;width:241.9pt;height:264pt;z-index:251645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" filled="f" stroked="f">
                <v:textbox>
                  <w:txbxContent>
                    <w:p w:rsidR="00B35227" w:rsidRPr="00E50347" w:rsidRDefault="00B35227" w:rsidP="00E50347">
                      <w:pPr>
                        <w:spacing w:before="0"/>
                        <w:jc w:val="left"/>
                        <w:rPr>
                          <w:b/>
                          <w:color w:val="7F7F7F" w:themeColor="text1" w:themeTint="80"/>
                        </w:rPr>
                      </w:pPr>
                      <w:r w:rsidRPr="00E50347">
                        <w:rPr>
                          <w:b/>
                          <w:color w:val="7F7F7F" w:themeColor="text1" w:themeTint="80"/>
                        </w:rPr>
                        <w:t>CONSEJERÍA DE SANIDAD</w:t>
                      </w:r>
                    </w:p>
                    <w:p w:rsidR="00B35227" w:rsidRPr="00E50347" w:rsidRDefault="00B35227" w:rsidP="00E50347">
                      <w:pPr>
                        <w:spacing w:before="0"/>
                        <w:jc w:val="left"/>
                        <w:rPr>
                          <w:color w:val="7F7F7F" w:themeColor="text1" w:themeTint="80"/>
                        </w:rPr>
                      </w:pPr>
                    </w:p>
                    <w:p w:rsidR="00B35227" w:rsidRPr="00E50347" w:rsidRDefault="00B35227" w:rsidP="00E50347">
                      <w:pPr>
                        <w:spacing w:before="0"/>
                        <w:jc w:val="left"/>
                        <w:rPr>
                          <w:b/>
                          <w:color w:val="7F7F7F" w:themeColor="text1" w:themeTint="80"/>
                        </w:rPr>
                      </w:pPr>
                      <w:r w:rsidRPr="00E50347">
                        <w:rPr>
                          <w:b/>
                          <w:color w:val="7F7F7F" w:themeColor="text1" w:themeTint="80"/>
                        </w:rPr>
                        <w:t xml:space="preserve">Coordina: </w:t>
                      </w:r>
                    </w:p>
                    <w:p w:rsidR="00B35227" w:rsidRPr="00E50347" w:rsidRDefault="00B35227"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rsidR="00B35227" w:rsidRPr="00E50347" w:rsidRDefault="00B35227" w:rsidP="00E50347">
                      <w:pPr>
                        <w:spacing w:before="0"/>
                        <w:jc w:val="left"/>
                        <w:rPr>
                          <w:color w:val="7F7F7F" w:themeColor="text1" w:themeTint="80"/>
                        </w:rPr>
                      </w:pPr>
                    </w:p>
                    <w:p w:rsidR="00B35227" w:rsidRPr="00E50347" w:rsidRDefault="00B35227" w:rsidP="00E50347">
                      <w:pPr>
                        <w:spacing w:before="0"/>
                        <w:jc w:val="left"/>
                        <w:rPr>
                          <w:color w:val="7F7F7F" w:themeColor="text1" w:themeTint="80"/>
                        </w:rPr>
                      </w:pPr>
                      <w:r w:rsidRPr="00E50347">
                        <w:rPr>
                          <w:color w:val="7F7F7F" w:themeColor="text1" w:themeTint="80"/>
                        </w:rPr>
                        <w:t>© Comunidad de Madrid</w:t>
                      </w:r>
                    </w:p>
                    <w:p w:rsidR="00B35227" w:rsidRPr="00E50347" w:rsidRDefault="00B35227" w:rsidP="00E50347">
                      <w:pPr>
                        <w:spacing w:before="0"/>
                        <w:jc w:val="left"/>
                        <w:rPr>
                          <w:color w:val="7F7F7F" w:themeColor="text1" w:themeTint="80"/>
                        </w:rPr>
                      </w:pPr>
                      <w:r w:rsidRPr="00E50347">
                        <w:rPr>
                          <w:color w:val="7F7F7F" w:themeColor="text1" w:themeTint="80"/>
                        </w:rPr>
                        <w:t>Edita: Servicio Madrileño de Salud</w:t>
                      </w:r>
                    </w:p>
                    <w:p w:rsidR="00B35227" w:rsidRPr="00E50347" w:rsidRDefault="00B35227" w:rsidP="00E50347">
                      <w:pPr>
                        <w:spacing w:before="0"/>
                        <w:jc w:val="left"/>
                        <w:rPr>
                          <w:color w:val="7F7F7F" w:themeColor="text1" w:themeTint="80"/>
                        </w:rPr>
                      </w:pPr>
                    </w:p>
                    <w:p w:rsidR="00B35227" w:rsidRPr="00E50347" w:rsidRDefault="00B35227" w:rsidP="00E50347">
                      <w:pPr>
                        <w:spacing w:before="0"/>
                        <w:jc w:val="left"/>
                        <w:rPr>
                          <w:b/>
                          <w:color w:val="7F7F7F" w:themeColor="text1" w:themeTint="80"/>
                        </w:rPr>
                      </w:pPr>
                      <w:r w:rsidRPr="00E50347">
                        <w:rPr>
                          <w:b/>
                          <w:color w:val="7F7F7F" w:themeColor="text1" w:themeTint="80"/>
                        </w:rPr>
                        <w:t>Edición electrónica</w:t>
                      </w:r>
                    </w:p>
                    <w:p w:rsidR="00B35227" w:rsidRPr="00E50347" w:rsidRDefault="00B35227" w:rsidP="00E50347">
                      <w:pPr>
                        <w:spacing w:before="0"/>
                        <w:jc w:val="left"/>
                        <w:rPr>
                          <w:color w:val="7F7F7F" w:themeColor="text1" w:themeTint="80"/>
                        </w:rPr>
                      </w:pPr>
                      <w:r>
                        <w:rPr>
                          <w:color w:val="7F7F7F" w:themeColor="text1" w:themeTint="80"/>
                        </w:rPr>
                        <w:t>Edición:  1</w:t>
                      </w:r>
                      <w:r w:rsidR="003831C7">
                        <w:rPr>
                          <w:color w:val="7F7F7F" w:themeColor="text1" w:themeTint="80"/>
                        </w:rPr>
                        <w:t>1</w:t>
                      </w:r>
                      <w:r w:rsidRPr="00E50347">
                        <w:rPr>
                          <w:color w:val="7F7F7F" w:themeColor="text1" w:themeTint="80"/>
                        </w:rPr>
                        <w:t>/2021</w:t>
                      </w:r>
                    </w:p>
                    <w:p w:rsidR="00B35227" w:rsidRPr="00E50347" w:rsidRDefault="00B35227" w:rsidP="00E50347">
                      <w:pPr>
                        <w:spacing w:before="0"/>
                        <w:jc w:val="left"/>
                        <w:rPr>
                          <w:color w:val="7F7F7F" w:themeColor="text1" w:themeTint="80"/>
                        </w:rPr>
                      </w:pPr>
                    </w:p>
                    <w:p w:rsidR="00B35227" w:rsidRPr="00E50347" w:rsidRDefault="00B35227" w:rsidP="003831C7">
                      <w:pPr>
                        <w:tabs>
                          <w:tab w:val="left" w:pos="1276"/>
                        </w:tabs>
                        <w:spacing w:before="0"/>
                        <w:jc w:val="left"/>
                        <w:rPr>
                          <w:color w:val="7F7F7F" w:themeColor="text1" w:themeTint="80"/>
                        </w:rPr>
                      </w:pPr>
                      <w:r w:rsidRPr="00E50347">
                        <w:rPr>
                          <w:color w:val="7F7F7F" w:themeColor="text1" w:themeTint="80"/>
                        </w:rPr>
                        <w:t>Impreso en España – Printed in Spain</w:t>
                      </w:r>
                    </w:p>
                    <w:p w:rsidR="00B35227" w:rsidRPr="00E50347" w:rsidRDefault="00B35227" w:rsidP="00E50347">
                      <w:pPr>
                        <w:spacing w:before="0"/>
                        <w:jc w:val="left"/>
                        <w:rPr>
                          <w:color w:val="7F7F7F" w:themeColor="text1" w:themeTint="80"/>
                        </w:rPr>
                      </w:pPr>
                    </w:p>
                  </w:txbxContent>
                </v:textbox>
                <w10:wrap anchorx="margin"/>
              </v:shape>
            </w:pict>
          </mc:Fallback>
        </mc:AlternateContent>
      </w:r>
    </w:p>
    <w:p w:rsidR="004D195C" w:rsidRPr="004D195C" w:rsidRDefault="004D195C" w:rsidP="0068118A"/>
    <w:p w:rsidR="004D195C" w:rsidRPr="004D195C" w:rsidRDefault="004D195C" w:rsidP="0068118A"/>
    <w:p w:rsidR="004D195C" w:rsidRPr="004D195C" w:rsidRDefault="004D195C" w:rsidP="0068118A"/>
    <w:p w:rsidR="004D195C" w:rsidRPr="004D195C" w:rsidRDefault="004D195C" w:rsidP="0068118A"/>
    <w:p w:rsidR="00E57279" w:rsidRDefault="00E57279" w:rsidP="00E57279">
      <w:pPr>
        <w:tabs>
          <w:tab w:val="left" w:pos="2356"/>
        </w:tabs>
      </w:pPr>
      <w:r>
        <w:tab/>
      </w:r>
    </w:p>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E57279" w:rsidRPr="00E57279" w:rsidRDefault="00E57279" w:rsidP="00E57279"/>
    <w:p w:rsidR="00984F56" w:rsidRDefault="00984F56">
      <w:pPr>
        <w:spacing w:before="0" w:line="240" w:lineRule="auto"/>
        <w:jc w:val="left"/>
      </w:pPr>
      <w:r>
        <w:br w:type="page"/>
      </w:r>
    </w:p>
    <w:p w:rsidR="00EB08A9" w:rsidRDefault="00EB08A9" w:rsidP="00984F56">
      <w:pPr>
        <w:pBdr>
          <w:bottom w:val="single" w:sz="4" w:space="1" w:color="3898B2"/>
        </w:pBdr>
        <w:rPr>
          <w:rFonts w:ascii="Montserrat ExtraBold" w:hAnsi="Montserrat ExtraBold"/>
          <w:color w:val="3898B2"/>
          <w:sz w:val="24"/>
          <w:szCs w:val="24"/>
        </w:rPr>
      </w:pPr>
    </w:p>
    <w:p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t>INDICE</w:t>
      </w:r>
    </w:p>
    <w:p w:rsidR="00480D66"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4848477" w:history="1">
        <w:r w:rsidR="00480D66" w:rsidRPr="005B0A0D">
          <w:rPr>
            <w:rStyle w:val="Hipervnculo"/>
            <w:noProof/>
          </w:rPr>
          <w:t>NUESTRO CENTRO</w:t>
        </w:r>
        <w:r w:rsidR="00480D66">
          <w:rPr>
            <w:noProof/>
            <w:webHidden/>
          </w:rPr>
          <w:tab/>
        </w:r>
        <w:r w:rsidR="00480D66">
          <w:rPr>
            <w:noProof/>
            <w:webHidden/>
          </w:rPr>
          <w:fldChar w:fldCharType="begin"/>
        </w:r>
        <w:r w:rsidR="00480D66">
          <w:rPr>
            <w:noProof/>
            <w:webHidden/>
          </w:rPr>
          <w:instrText xml:space="preserve"> PAGEREF _Toc84848477 \h </w:instrText>
        </w:r>
        <w:r w:rsidR="00480D66">
          <w:rPr>
            <w:noProof/>
            <w:webHidden/>
          </w:rPr>
        </w:r>
        <w:r w:rsidR="00480D66">
          <w:rPr>
            <w:noProof/>
            <w:webHidden/>
          </w:rPr>
          <w:fldChar w:fldCharType="separate"/>
        </w:r>
        <w:r w:rsidR="00B6773B">
          <w:rPr>
            <w:noProof/>
            <w:webHidden/>
          </w:rPr>
          <w:t>7</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78" w:history="1">
        <w:r w:rsidR="00480D66" w:rsidRPr="005B0A0D">
          <w:rPr>
            <w:rStyle w:val="Hipervnculo"/>
            <w:noProof/>
            <w:lang w:val="es"/>
          </w:rPr>
          <w:t>Presentación</w:t>
        </w:r>
        <w:r w:rsidR="00480D66">
          <w:rPr>
            <w:noProof/>
            <w:webHidden/>
          </w:rPr>
          <w:tab/>
        </w:r>
        <w:r w:rsidR="00480D66">
          <w:rPr>
            <w:noProof/>
            <w:webHidden/>
          </w:rPr>
          <w:fldChar w:fldCharType="begin"/>
        </w:r>
        <w:r w:rsidR="00480D66">
          <w:rPr>
            <w:noProof/>
            <w:webHidden/>
          </w:rPr>
          <w:instrText xml:space="preserve"> PAGEREF _Toc84848478 \h </w:instrText>
        </w:r>
        <w:r w:rsidR="00480D66">
          <w:rPr>
            <w:noProof/>
            <w:webHidden/>
          </w:rPr>
        </w:r>
        <w:r w:rsidR="00480D66">
          <w:rPr>
            <w:noProof/>
            <w:webHidden/>
          </w:rPr>
          <w:fldChar w:fldCharType="separate"/>
        </w:r>
        <w:r w:rsidR="00B6773B">
          <w:rPr>
            <w:noProof/>
            <w:webHidden/>
          </w:rPr>
          <w:t>7</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79" w:history="1">
        <w:r w:rsidR="00480D66" w:rsidRPr="005B0A0D">
          <w:rPr>
            <w:rStyle w:val="Hipervnculo"/>
            <w:noProof/>
          </w:rPr>
          <w:t>2020 en Cifr</w:t>
        </w:r>
        <w:r w:rsidR="00480D66" w:rsidRPr="005B0A0D">
          <w:rPr>
            <w:rStyle w:val="Hipervnculo"/>
            <w:noProof/>
          </w:rPr>
          <w:t>a</w:t>
        </w:r>
        <w:r w:rsidR="00480D66" w:rsidRPr="005B0A0D">
          <w:rPr>
            <w:rStyle w:val="Hipervnculo"/>
            <w:noProof/>
          </w:rPr>
          <w:t>s</w:t>
        </w:r>
        <w:r w:rsidR="00480D66">
          <w:rPr>
            <w:noProof/>
            <w:webHidden/>
          </w:rPr>
          <w:tab/>
        </w:r>
        <w:r w:rsidR="00480D66">
          <w:rPr>
            <w:noProof/>
            <w:webHidden/>
          </w:rPr>
          <w:fldChar w:fldCharType="begin"/>
        </w:r>
        <w:r w:rsidR="00480D66">
          <w:rPr>
            <w:noProof/>
            <w:webHidden/>
          </w:rPr>
          <w:instrText xml:space="preserve"> PAGEREF _Toc84848479 \h </w:instrText>
        </w:r>
        <w:r w:rsidR="00480D66">
          <w:rPr>
            <w:noProof/>
            <w:webHidden/>
          </w:rPr>
        </w:r>
        <w:r w:rsidR="00480D66">
          <w:rPr>
            <w:noProof/>
            <w:webHidden/>
          </w:rPr>
          <w:fldChar w:fldCharType="separate"/>
        </w:r>
        <w:r w:rsidR="00B6773B">
          <w:rPr>
            <w:noProof/>
            <w:webHidden/>
          </w:rPr>
          <w:t>9</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0" w:history="1">
        <w:r w:rsidR="00480D66" w:rsidRPr="005B0A0D">
          <w:rPr>
            <w:rStyle w:val="Hipervnculo"/>
            <w:noProof/>
          </w:rPr>
          <w:t>Misión, Visión y Valores</w:t>
        </w:r>
        <w:r w:rsidR="00480D66">
          <w:rPr>
            <w:noProof/>
            <w:webHidden/>
          </w:rPr>
          <w:tab/>
        </w:r>
        <w:r w:rsidR="00480D66">
          <w:rPr>
            <w:noProof/>
            <w:webHidden/>
          </w:rPr>
          <w:fldChar w:fldCharType="begin"/>
        </w:r>
        <w:r w:rsidR="00480D66">
          <w:rPr>
            <w:noProof/>
            <w:webHidden/>
          </w:rPr>
          <w:instrText xml:space="preserve"> PAGEREF _Toc84848480 \h </w:instrText>
        </w:r>
        <w:r w:rsidR="00480D66">
          <w:rPr>
            <w:noProof/>
            <w:webHidden/>
          </w:rPr>
        </w:r>
        <w:r w:rsidR="00480D66">
          <w:rPr>
            <w:noProof/>
            <w:webHidden/>
          </w:rPr>
          <w:fldChar w:fldCharType="separate"/>
        </w:r>
        <w:r w:rsidR="00B6773B">
          <w:rPr>
            <w:noProof/>
            <w:webHidden/>
          </w:rPr>
          <w:t>11</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1" w:history="1">
        <w:r w:rsidR="00480D66" w:rsidRPr="005B0A0D">
          <w:rPr>
            <w:rStyle w:val="Hipervnculo"/>
            <w:noProof/>
          </w:rPr>
          <w:t>Área de Influencia</w:t>
        </w:r>
        <w:r w:rsidR="00480D66">
          <w:rPr>
            <w:noProof/>
            <w:webHidden/>
          </w:rPr>
          <w:tab/>
        </w:r>
        <w:r w:rsidR="00480D66">
          <w:rPr>
            <w:noProof/>
            <w:webHidden/>
          </w:rPr>
          <w:fldChar w:fldCharType="begin"/>
        </w:r>
        <w:r w:rsidR="00480D66">
          <w:rPr>
            <w:noProof/>
            <w:webHidden/>
          </w:rPr>
          <w:instrText xml:space="preserve"> PAGEREF _Toc84848481 \h </w:instrText>
        </w:r>
        <w:r w:rsidR="00480D66">
          <w:rPr>
            <w:noProof/>
            <w:webHidden/>
          </w:rPr>
        </w:r>
        <w:r w:rsidR="00480D66">
          <w:rPr>
            <w:noProof/>
            <w:webHidden/>
          </w:rPr>
          <w:fldChar w:fldCharType="separate"/>
        </w:r>
        <w:r w:rsidR="00B6773B">
          <w:rPr>
            <w:noProof/>
            <w:webHidden/>
          </w:rPr>
          <w:t>13</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2" w:history="1">
        <w:r w:rsidR="00480D66" w:rsidRPr="005B0A0D">
          <w:rPr>
            <w:rStyle w:val="Hipervnculo"/>
            <w:noProof/>
          </w:rPr>
          <w:t>el Hospital</w:t>
        </w:r>
        <w:r w:rsidR="00480D66">
          <w:rPr>
            <w:noProof/>
            <w:webHidden/>
          </w:rPr>
          <w:tab/>
        </w:r>
        <w:r w:rsidR="00480D66">
          <w:rPr>
            <w:noProof/>
            <w:webHidden/>
          </w:rPr>
          <w:fldChar w:fldCharType="begin"/>
        </w:r>
        <w:r w:rsidR="00480D66">
          <w:rPr>
            <w:noProof/>
            <w:webHidden/>
          </w:rPr>
          <w:instrText xml:space="preserve"> PAGEREF _Toc84848482 \h </w:instrText>
        </w:r>
        <w:r w:rsidR="00480D66">
          <w:rPr>
            <w:noProof/>
            <w:webHidden/>
          </w:rPr>
        </w:r>
        <w:r w:rsidR="00480D66">
          <w:rPr>
            <w:noProof/>
            <w:webHidden/>
          </w:rPr>
          <w:fldChar w:fldCharType="separate"/>
        </w:r>
        <w:r w:rsidR="00B6773B">
          <w:rPr>
            <w:noProof/>
            <w:webHidden/>
          </w:rPr>
          <w:t>14</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3" w:history="1">
        <w:r w:rsidR="00480D66" w:rsidRPr="005B0A0D">
          <w:rPr>
            <w:rStyle w:val="Hipervnculo"/>
            <w:noProof/>
          </w:rPr>
          <w:t>Organigrama</w:t>
        </w:r>
        <w:r w:rsidR="00480D66">
          <w:rPr>
            <w:noProof/>
            <w:webHidden/>
          </w:rPr>
          <w:tab/>
        </w:r>
        <w:r w:rsidR="00480D66">
          <w:rPr>
            <w:noProof/>
            <w:webHidden/>
          </w:rPr>
          <w:fldChar w:fldCharType="begin"/>
        </w:r>
        <w:r w:rsidR="00480D66">
          <w:rPr>
            <w:noProof/>
            <w:webHidden/>
          </w:rPr>
          <w:instrText xml:space="preserve"> PAGEREF _Toc84848483 \h </w:instrText>
        </w:r>
        <w:r w:rsidR="00480D66">
          <w:rPr>
            <w:noProof/>
            <w:webHidden/>
          </w:rPr>
        </w:r>
        <w:r w:rsidR="00480D66">
          <w:rPr>
            <w:noProof/>
            <w:webHidden/>
          </w:rPr>
          <w:fldChar w:fldCharType="separate"/>
        </w:r>
        <w:r w:rsidR="00B6773B">
          <w:rPr>
            <w:noProof/>
            <w:webHidden/>
          </w:rPr>
          <w:t>16</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4" w:history="1">
        <w:r w:rsidR="00480D66" w:rsidRPr="005B0A0D">
          <w:rPr>
            <w:rStyle w:val="Hipervnculo"/>
            <w:noProof/>
          </w:rPr>
          <w:t>Cartera de Servici</w:t>
        </w:r>
        <w:r w:rsidR="00480D66" w:rsidRPr="005B0A0D">
          <w:rPr>
            <w:rStyle w:val="Hipervnculo"/>
            <w:noProof/>
          </w:rPr>
          <w:t>o</w:t>
        </w:r>
        <w:r w:rsidR="00480D66" w:rsidRPr="005B0A0D">
          <w:rPr>
            <w:rStyle w:val="Hipervnculo"/>
            <w:noProof/>
          </w:rPr>
          <w:t>s</w:t>
        </w:r>
        <w:r w:rsidR="00480D66">
          <w:rPr>
            <w:noProof/>
            <w:webHidden/>
          </w:rPr>
          <w:tab/>
        </w:r>
        <w:r w:rsidR="00480D66">
          <w:rPr>
            <w:noProof/>
            <w:webHidden/>
          </w:rPr>
          <w:fldChar w:fldCharType="begin"/>
        </w:r>
        <w:r w:rsidR="00480D66">
          <w:rPr>
            <w:noProof/>
            <w:webHidden/>
          </w:rPr>
          <w:instrText xml:space="preserve"> PAGEREF _Toc84848484 \h </w:instrText>
        </w:r>
        <w:r w:rsidR="00480D66">
          <w:rPr>
            <w:noProof/>
            <w:webHidden/>
          </w:rPr>
        </w:r>
        <w:r w:rsidR="00480D66">
          <w:rPr>
            <w:noProof/>
            <w:webHidden/>
          </w:rPr>
          <w:fldChar w:fldCharType="separate"/>
        </w:r>
        <w:r w:rsidR="00B6773B">
          <w:rPr>
            <w:noProof/>
            <w:webHidden/>
          </w:rPr>
          <w:t>17</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5" w:history="1">
        <w:r w:rsidR="00480D66" w:rsidRPr="005B0A0D">
          <w:rPr>
            <w:rStyle w:val="Hipervnculo"/>
            <w:noProof/>
          </w:rPr>
          <w:t>Recursos Humanos</w:t>
        </w:r>
        <w:r w:rsidR="00480D66">
          <w:rPr>
            <w:noProof/>
            <w:webHidden/>
          </w:rPr>
          <w:tab/>
        </w:r>
        <w:r w:rsidR="00480D66">
          <w:rPr>
            <w:noProof/>
            <w:webHidden/>
          </w:rPr>
          <w:fldChar w:fldCharType="begin"/>
        </w:r>
        <w:r w:rsidR="00480D66">
          <w:rPr>
            <w:noProof/>
            <w:webHidden/>
          </w:rPr>
          <w:instrText xml:space="preserve"> PAGEREF _Toc84848485 \h </w:instrText>
        </w:r>
        <w:r w:rsidR="00480D66">
          <w:rPr>
            <w:noProof/>
            <w:webHidden/>
          </w:rPr>
        </w:r>
        <w:r w:rsidR="00480D66">
          <w:rPr>
            <w:noProof/>
            <w:webHidden/>
          </w:rPr>
          <w:fldChar w:fldCharType="separate"/>
        </w:r>
        <w:r w:rsidR="00B6773B">
          <w:rPr>
            <w:noProof/>
            <w:webHidden/>
          </w:rPr>
          <w:t>19</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6" w:history="1">
        <w:r w:rsidR="00480D66" w:rsidRPr="005B0A0D">
          <w:rPr>
            <w:rStyle w:val="Hipervnculo"/>
            <w:noProof/>
          </w:rPr>
          <w:t>Recursos Materiales</w:t>
        </w:r>
        <w:r w:rsidR="00480D66">
          <w:rPr>
            <w:noProof/>
            <w:webHidden/>
          </w:rPr>
          <w:tab/>
        </w:r>
        <w:r w:rsidR="00480D66">
          <w:rPr>
            <w:noProof/>
            <w:webHidden/>
          </w:rPr>
          <w:fldChar w:fldCharType="begin"/>
        </w:r>
        <w:r w:rsidR="00480D66">
          <w:rPr>
            <w:noProof/>
            <w:webHidden/>
          </w:rPr>
          <w:instrText xml:space="preserve"> PAGEREF _Toc84848486 \h </w:instrText>
        </w:r>
        <w:r w:rsidR="00480D66">
          <w:rPr>
            <w:noProof/>
            <w:webHidden/>
          </w:rPr>
        </w:r>
        <w:r w:rsidR="00480D66">
          <w:rPr>
            <w:noProof/>
            <w:webHidden/>
          </w:rPr>
          <w:fldChar w:fldCharType="separate"/>
        </w:r>
        <w:r w:rsidR="00B6773B">
          <w:rPr>
            <w:noProof/>
            <w:webHidden/>
          </w:rPr>
          <w:t>20</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487" w:history="1">
        <w:r w:rsidR="00480D66" w:rsidRPr="005B0A0D">
          <w:rPr>
            <w:rStyle w:val="Hipervnculo"/>
            <w:noProof/>
          </w:rPr>
          <w:t>La Gestión de la Pandemia de COVID-19 desde el hospital</w:t>
        </w:r>
        <w:r w:rsidR="00480D66">
          <w:rPr>
            <w:noProof/>
            <w:webHidden/>
          </w:rPr>
          <w:tab/>
        </w:r>
        <w:r w:rsidR="00480D66">
          <w:rPr>
            <w:noProof/>
            <w:webHidden/>
          </w:rPr>
          <w:fldChar w:fldCharType="begin"/>
        </w:r>
        <w:r w:rsidR="00480D66">
          <w:rPr>
            <w:noProof/>
            <w:webHidden/>
          </w:rPr>
          <w:instrText xml:space="preserve"> PAGEREF _Toc84848487 \h </w:instrText>
        </w:r>
        <w:r w:rsidR="00480D66">
          <w:rPr>
            <w:noProof/>
            <w:webHidden/>
          </w:rPr>
        </w:r>
        <w:r w:rsidR="00480D66">
          <w:rPr>
            <w:noProof/>
            <w:webHidden/>
          </w:rPr>
          <w:fldChar w:fldCharType="separate"/>
        </w:r>
        <w:r w:rsidR="00B6773B">
          <w:rPr>
            <w:noProof/>
            <w:webHidden/>
          </w:rPr>
          <w:t>23</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8" w:history="1">
        <w:r w:rsidR="00480D66" w:rsidRPr="005B0A0D">
          <w:rPr>
            <w:rStyle w:val="Hipervnculo"/>
            <w:noProof/>
          </w:rPr>
          <w:t>La transformación del centro</w:t>
        </w:r>
        <w:r w:rsidR="00480D66">
          <w:rPr>
            <w:noProof/>
            <w:webHidden/>
          </w:rPr>
          <w:tab/>
        </w:r>
        <w:r w:rsidR="00480D66">
          <w:rPr>
            <w:noProof/>
            <w:webHidden/>
          </w:rPr>
          <w:fldChar w:fldCharType="begin"/>
        </w:r>
        <w:r w:rsidR="00480D66">
          <w:rPr>
            <w:noProof/>
            <w:webHidden/>
          </w:rPr>
          <w:instrText xml:space="preserve"> PAGEREF _Toc84848488 \h </w:instrText>
        </w:r>
        <w:r w:rsidR="00480D66">
          <w:rPr>
            <w:noProof/>
            <w:webHidden/>
          </w:rPr>
        </w:r>
        <w:r w:rsidR="00480D66">
          <w:rPr>
            <w:noProof/>
            <w:webHidden/>
          </w:rPr>
          <w:fldChar w:fldCharType="separate"/>
        </w:r>
        <w:r w:rsidR="00B6773B">
          <w:rPr>
            <w:noProof/>
            <w:webHidden/>
          </w:rPr>
          <w:t>23</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89" w:history="1">
        <w:r w:rsidR="00480D66" w:rsidRPr="005B0A0D">
          <w:rPr>
            <w:rStyle w:val="Hipervnculo"/>
            <w:noProof/>
          </w:rPr>
          <w:t>Características de los pacientes ingresados por la COVID-19</w:t>
        </w:r>
        <w:r w:rsidR="00480D66">
          <w:rPr>
            <w:noProof/>
            <w:webHidden/>
          </w:rPr>
          <w:tab/>
        </w:r>
        <w:r w:rsidR="00480D66">
          <w:rPr>
            <w:noProof/>
            <w:webHidden/>
          </w:rPr>
          <w:fldChar w:fldCharType="begin"/>
        </w:r>
        <w:r w:rsidR="00480D66">
          <w:rPr>
            <w:noProof/>
            <w:webHidden/>
          </w:rPr>
          <w:instrText xml:space="preserve"> PAGEREF _Toc84848489 \h </w:instrText>
        </w:r>
        <w:r w:rsidR="00480D66">
          <w:rPr>
            <w:noProof/>
            <w:webHidden/>
          </w:rPr>
        </w:r>
        <w:r w:rsidR="00480D66">
          <w:rPr>
            <w:noProof/>
            <w:webHidden/>
          </w:rPr>
          <w:fldChar w:fldCharType="separate"/>
        </w:r>
        <w:r w:rsidR="00B6773B">
          <w:rPr>
            <w:noProof/>
            <w:webHidden/>
          </w:rPr>
          <w:t>27</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0" w:history="1">
        <w:r w:rsidR="00480D66" w:rsidRPr="005B0A0D">
          <w:rPr>
            <w:rStyle w:val="Hipervnculo"/>
            <w:noProof/>
          </w:rPr>
          <w:t>Rediseño de circuitos asistenciales</w:t>
        </w:r>
        <w:r w:rsidR="00480D66">
          <w:rPr>
            <w:noProof/>
            <w:webHidden/>
          </w:rPr>
          <w:tab/>
        </w:r>
        <w:r w:rsidR="00480D66">
          <w:rPr>
            <w:noProof/>
            <w:webHidden/>
          </w:rPr>
          <w:fldChar w:fldCharType="begin"/>
        </w:r>
        <w:r w:rsidR="00480D66">
          <w:rPr>
            <w:noProof/>
            <w:webHidden/>
          </w:rPr>
          <w:instrText xml:space="preserve"> PAGEREF _Toc84848490 \h </w:instrText>
        </w:r>
        <w:r w:rsidR="00480D66">
          <w:rPr>
            <w:noProof/>
            <w:webHidden/>
          </w:rPr>
        </w:r>
        <w:r w:rsidR="00480D66">
          <w:rPr>
            <w:noProof/>
            <w:webHidden/>
          </w:rPr>
          <w:fldChar w:fldCharType="separate"/>
        </w:r>
        <w:r w:rsidR="00B6773B">
          <w:rPr>
            <w:noProof/>
            <w:webHidden/>
          </w:rPr>
          <w:t>28</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1" w:history="1">
        <w:r w:rsidR="00480D66" w:rsidRPr="005B0A0D">
          <w:rPr>
            <w:rStyle w:val="Hipervnculo"/>
            <w:noProof/>
          </w:rPr>
          <w:t>Nuevas competencias asistenciales</w:t>
        </w:r>
        <w:r w:rsidR="00480D66">
          <w:rPr>
            <w:noProof/>
            <w:webHidden/>
          </w:rPr>
          <w:tab/>
        </w:r>
        <w:r w:rsidR="00480D66">
          <w:rPr>
            <w:noProof/>
            <w:webHidden/>
          </w:rPr>
          <w:fldChar w:fldCharType="begin"/>
        </w:r>
        <w:r w:rsidR="00480D66">
          <w:rPr>
            <w:noProof/>
            <w:webHidden/>
          </w:rPr>
          <w:instrText xml:space="preserve"> PAGEREF _Toc84848491 \h </w:instrText>
        </w:r>
        <w:r w:rsidR="00480D66">
          <w:rPr>
            <w:noProof/>
            <w:webHidden/>
          </w:rPr>
        </w:r>
        <w:r w:rsidR="00480D66">
          <w:rPr>
            <w:noProof/>
            <w:webHidden/>
          </w:rPr>
          <w:fldChar w:fldCharType="separate"/>
        </w:r>
        <w:r w:rsidR="00B6773B">
          <w:rPr>
            <w:noProof/>
            <w:webHidden/>
          </w:rPr>
          <w:t>28</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2" w:history="1">
        <w:r w:rsidR="00480D66" w:rsidRPr="005B0A0D">
          <w:rPr>
            <w:rStyle w:val="Hipervnculo"/>
            <w:noProof/>
          </w:rPr>
          <w:t>Protocolos específicos</w:t>
        </w:r>
        <w:r w:rsidR="00480D66">
          <w:rPr>
            <w:noProof/>
            <w:webHidden/>
          </w:rPr>
          <w:tab/>
        </w:r>
        <w:r w:rsidR="00480D66">
          <w:rPr>
            <w:noProof/>
            <w:webHidden/>
          </w:rPr>
          <w:fldChar w:fldCharType="begin"/>
        </w:r>
        <w:r w:rsidR="00480D66">
          <w:rPr>
            <w:noProof/>
            <w:webHidden/>
          </w:rPr>
          <w:instrText xml:space="preserve"> PAGEREF _Toc84848492 \h </w:instrText>
        </w:r>
        <w:r w:rsidR="00480D66">
          <w:rPr>
            <w:noProof/>
            <w:webHidden/>
          </w:rPr>
        </w:r>
        <w:r w:rsidR="00480D66">
          <w:rPr>
            <w:noProof/>
            <w:webHidden/>
          </w:rPr>
          <w:fldChar w:fldCharType="separate"/>
        </w:r>
        <w:r w:rsidR="00B6773B">
          <w:rPr>
            <w:noProof/>
            <w:webHidden/>
          </w:rPr>
          <w:t>32</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3" w:history="1">
        <w:r w:rsidR="00480D66" w:rsidRPr="005B0A0D">
          <w:rPr>
            <w:rStyle w:val="Hipervnculo"/>
            <w:noProof/>
          </w:rPr>
          <w:t>Mirando al futuro: el aprendizaje fruto de la adaptación a la pandemia</w:t>
        </w:r>
        <w:r w:rsidR="00480D66">
          <w:rPr>
            <w:noProof/>
            <w:webHidden/>
          </w:rPr>
          <w:tab/>
        </w:r>
        <w:r w:rsidR="00480D66">
          <w:rPr>
            <w:noProof/>
            <w:webHidden/>
          </w:rPr>
          <w:fldChar w:fldCharType="begin"/>
        </w:r>
        <w:r w:rsidR="00480D66">
          <w:rPr>
            <w:noProof/>
            <w:webHidden/>
          </w:rPr>
          <w:instrText xml:space="preserve"> PAGEREF _Toc84848493 \h </w:instrText>
        </w:r>
        <w:r w:rsidR="00480D66">
          <w:rPr>
            <w:noProof/>
            <w:webHidden/>
          </w:rPr>
        </w:r>
        <w:r w:rsidR="00480D66">
          <w:rPr>
            <w:noProof/>
            <w:webHidden/>
          </w:rPr>
          <w:fldChar w:fldCharType="separate"/>
        </w:r>
        <w:r w:rsidR="00B6773B">
          <w:rPr>
            <w:noProof/>
            <w:webHidden/>
          </w:rPr>
          <w:t>33</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494" w:history="1">
        <w:r w:rsidR="00480D66" w:rsidRPr="005B0A0D">
          <w:rPr>
            <w:rStyle w:val="Hipervnculo"/>
            <w:noProof/>
          </w:rPr>
          <w:t>Respuesta Integrada a las Necesidades Asistenciales</w:t>
        </w:r>
        <w:r w:rsidR="00480D66">
          <w:rPr>
            <w:noProof/>
            <w:webHidden/>
          </w:rPr>
          <w:tab/>
        </w:r>
        <w:r w:rsidR="00480D66">
          <w:rPr>
            <w:noProof/>
            <w:webHidden/>
          </w:rPr>
          <w:fldChar w:fldCharType="begin"/>
        </w:r>
        <w:r w:rsidR="00480D66">
          <w:rPr>
            <w:noProof/>
            <w:webHidden/>
          </w:rPr>
          <w:instrText xml:space="preserve"> PAGEREF _Toc84848494 \h </w:instrText>
        </w:r>
        <w:r w:rsidR="00480D66">
          <w:rPr>
            <w:noProof/>
            <w:webHidden/>
          </w:rPr>
        </w:r>
        <w:r w:rsidR="00480D66">
          <w:rPr>
            <w:noProof/>
            <w:webHidden/>
          </w:rPr>
          <w:fldChar w:fldCharType="separate"/>
        </w:r>
        <w:r w:rsidR="00B6773B">
          <w:rPr>
            <w:noProof/>
            <w:webHidden/>
          </w:rPr>
          <w:t>37</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5" w:history="1">
        <w:r w:rsidR="00480D66" w:rsidRPr="005B0A0D">
          <w:rPr>
            <w:rStyle w:val="Hipervnculo"/>
            <w:noProof/>
          </w:rPr>
          <w:t>Actividad Asistencial</w:t>
        </w:r>
        <w:r w:rsidR="00480D66">
          <w:rPr>
            <w:noProof/>
            <w:webHidden/>
          </w:rPr>
          <w:tab/>
        </w:r>
        <w:r w:rsidR="00480D66">
          <w:rPr>
            <w:noProof/>
            <w:webHidden/>
          </w:rPr>
          <w:fldChar w:fldCharType="begin"/>
        </w:r>
        <w:r w:rsidR="00480D66">
          <w:rPr>
            <w:noProof/>
            <w:webHidden/>
          </w:rPr>
          <w:instrText xml:space="preserve"> PAGEREF _Toc84848495 \h </w:instrText>
        </w:r>
        <w:r w:rsidR="00480D66">
          <w:rPr>
            <w:noProof/>
            <w:webHidden/>
          </w:rPr>
        </w:r>
        <w:r w:rsidR="00480D66">
          <w:rPr>
            <w:noProof/>
            <w:webHidden/>
          </w:rPr>
          <w:fldChar w:fldCharType="separate"/>
        </w:r>
        <w:r w:rsidR="00B6773B">
          <w:rPr>
            <w:noProof/>
            <w:webHidden/>
          </w:rPr>
          <w:t>37</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6" w:history="1">
        <w:r w:rsidR="00480D66" w:rsidRPr="005B0A0D">
          <w:rPr>
            <w:rStyle w:val="Hipervnculo"/>
            <w:noProof/>
          </w:rPr>
          <w:t>Actividad quirúrgica</w:t>
        </w:r>
        <w:r w:rsidR="00480D66">
          <w:rPr>
            <w:noProof/>
            <w:webHidden/>
          </w:rPr>
          <w:tab/>
        </w:r>
        <w:r w:rsidR="00480D66">
          <w:rPr>
            <w:noProof/>
            <w:webHidden/>
          </w:rPr>
          <w:fldChar w:fldCharType="begin"/>
        </w:r>
        <w:r w:rsidR="00480D66">
          <w:rPr>
            <w:noProof/>
            <w:webHidden/>
          </w:rPr>
          <w:instrText xml:space="preserve"> PAGEREF _Toc84848496 \h </w:instrText>
        </w:r>
        <w:r w:rsidR="00480D66">
          <w:rPr>
            <w:noProof/>
            <w:webHidden/>
          </w:rPr>
        </w:r>
        <w:r w:rsidR="00480D66">
          <w:rPr>
            <w:noProof/>
            <w:webHidden/>
          </w:rPr>
          <w:fldChar w:fldCharType="separate"/>
        </w:r>
        <w:r w:rsidR="00B6773B">
          <w:rPr>
            <w:noProof/>
            <w:webHidden/>
          </w:rPr>
          <w:t>37</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7" w:history="1">
        <w:r w:rsidR="00480D66" w:rsidRPr="005B0A0D">
          <w:rPr>
            <w:rStyle w:val="Hipervnculo"/>
            <w:noProof/>
          </w:rPr>
          <w:t>Actividad Global de consultas no presenciales</w:t>
        </w:r>
        <w:r w:rsidR="00480D66">
          <w:rPr>
            <w:noProof/>
            <w:webHidden/>
          </w:rPr>
          <w:tab/>
        </w:r>
        <w:r w:rsidR="00480D66">
          <w:rPr>
            <w:noProof/>
            <w:webHidden/>
          </w:rPr>
          <w:fldChar w:fldCharType="begin"/>
        </w:r>
        <w:r w:rsidR="00480D66">
          <w:rPr>
            <w:noProof/>
            <w:webHidden/>
          </w:rPr>
          <w:instrText xml:space="preserve"> PAGEREF _Toc84848497 \h </w:instrText>
        </w:r>
        <w:r w:rsidR="00480D66">
          <w:rPr>
            <w:noProof/>
            <w:webHidden/>
          </w:rPr>
        </w:r>
        <w:r w:rsidR="00480D66">
          <w:rPr>
            <w:noProof/>
            <w:webHidden/>
          </w:rPr>
          <w:fldChar w:fldCharType="separate"/>
        </w:r>
        <w:r w:rsidR="00B6773B">
          <w:rPr>
            <w:noProof/>
            <w:webHidden/>
          </w:rPr>
          <w:t>38</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8" w:history="1">
        <w:r w:rsidR="00480D66" w:rsidRPr="005B0A0D">
          <w:rPr>
            <w:rStyle w:val="Hipervnculo"/>
            <w:noProof/>
          </w:rPr>
          <w:t>Trasplantes</w:t>
        </w:r>
        <w:r w:rsidR="00480D66">
          <w:rPr>
            <w:noProof/>
            <w:webHidden/>
          </w:rPr>
          <w:tab/>
        </w:r>
        <w:r w:rsidR="00480D66">
          <w:rPr>
            <w:noProof/>
            <w:webHidden/>
          </w:rPr>
          <w:fldChar w:fldCharType="begin"/>
        </w:r>
        <w:r w:rsidR="00480D66">
          <w:rPr>
            <w:noProof/>
            <w:webHidden/>
          </w:rPr>
          <w:instrText xml:space="preserve"> PAGEREF _Toc84848498 \h </w:instrText>
        </w:r>
        <w:r w:rsidR="00480D66">
          <w:rPr>
            <w:noProof/>
            <w:webHidden/>
          </w:rPr>
        </w:r>
        <w:r w:rsidR="00480D66">
          <w:rPr>
            <w:noProof/>
            <w:webHidden/>
          </w:rPr>
          <w:fldChar w:fldCharType="separate"/>
        </w:r>
        <w:r w:rsidR="00B6773B">
          <w:rPr>
            <w:noProof/>
            <w:webHidden/>
          </w:rPr>
          <w:t>38</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499" w:history="1">
        <w:r w:rsidR="00480D66" w:rsidRPr="005B0A0D">
          <w:rPr>
            <w:rStyle w:val="Hipervnculo"/>
            <w:noProof/>
          </w:rPr>
          <w:t>Técnicas Utilizadas</w:t>
        </w:r>
        <w:r w:rsidR="00480D66">
          <w:rPr>
            <w:noProof/>
            <w:webHidden/>
          </w:rPr>
          <w:tab/>
        </w:r>
        <w:r w:rsidR="00480D66">
          <w:rPr>
            <w:noProof/>
            <w:webHidden/>
          </w:rPr>
          <w:fldChar w:fldCharType="begin"/>
        </w:r>
        <w:r w:rsidR="00480D66">
          <w:rPr>
            <w:noProof/>
            <w:webHidden/>
          </w:rPr>
          <w:instrText xml:space="preserve"> PAGEREF _Toc84848499 \h </w:instrText>
        </w:r>
        <w:r w:rsidR="00480D66">
          <w:rPr>
            <w:noProof/>
            <w:webHidden/>
          </w:rPr>
        </w:r>
        <w:r w:rsidR="00480D66">
          <w:rPr>
            <w:noProof/>
            <w:webHidden/>
          </w:rPr>
          <w:fldChar w:fldCharType="separate"/>
        </w:r>
        <w:r w:rsidR="00B6773B">
          <w:rPr>
            <w:noProof/>
            <w:webHidden/>
          </w:rPr>
          <w:t>39</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0" w:history="1">
        <w:r w:rsidR="00480D66" w:rsidRPr="005B0A0D">
          <w:rPr>
            <w:rStyle w:val="Hipervnculo"/>
            <w:noProof/>
          </w:rPr>
          <w:t>Consultas Externas</w:t>
        </w:r>
        <w:r w:rsidR="00480D66">
          <w:rPr>
            <w:noProof/>
            <w:webHidden/>
          </w:rPr>
          <w:tab/>
        </w:r>
        <w:r w:rsidR="00480D66">
          <w:rPr>
            <w:noProof/>
            <w:webHidden/>
          </w:rPr>
          <w:fldChar w:fldCharType="begin"/>
        </w:r>
        <w:r w:rsidR="00480D66">
          <w:rPr>
            <w:noProof/>
            <w:webHidden/>
          </w:rPr>
          <w:instrText xml:space="preserve"> PAGEREF _Toc84848500 \h </w:instrText>
        </w:r>
        <w:r w:rsidR="00480D66">
          <w:rPr>
            <w:noProof/>
            <w:webHidden/>
          </w:rPr>
        </w:r>
        <w:r w:rsidR="00480D66">
          <w:rPr>
            <w:noProof/>
            <w:webHidden/>
          </w:rPr>
          <w:fldChar w:fldCharType="separate"/>
        </w:r>
        <w:r w:rsidR="00B6773B">
          <w:rPr>
            <w:noProof/>
            <w:webHidden/>
          </w:rPr>
          <w:t>40</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1" w:history="1">
        <w:r w:rsidR="00480D66" w:rsidRPr="005B0A0D">
          <w:rPr>
            <w:rStyle w:val="Hipervnculo"/>
            <w:noProof/>
          </w:rPr>
          <w:t>Consultas solicitadas como consecuencia de la Libre Elección</w:t>
        </w:r>
        <w:r w:rsidR="00480D66">
          <w:rPr>
            <w:noProof/>
            <w:webHidden/>
          </w:rPr>
          <w:tab/>
        </w:r>
        <w:r w:rsidR="00480D66">
          <w:rPr>
            <w:noProof/>
            <w:webHidden/>
          </w:rPr>
          <w:fldChar w:fldCharType="begin"/>
        </w:r>
        <w:r w:rsidR="00480D66">
          <w:rPr>
            <w:noProof/>
            <w:webHidden/>
          </w:rPr>
          <w:instrText xml:space="preserve"> PAGEREF _Toc84848501 \h </w:instrText>
        </w:r>
        <w:r w:rsidR="00480D66">
          <w:rPr>
            <w:noProof/>
            <w:webHidden/>
          </w:rPr>
        </w:r>
        <w:r w:rsidR="00480D66">
          <w:rPr>
            <w:noProof/>
            <w:webHidden/>
          </w:rPr>
          <w:fldChar w:fldCharType="separate"/>
        </w:r>
        <w:r w:rsidR="00B6773B">
          <w:rPr>
            <w:noProof/>
            <w:webHidden/>
          </w:rPr>
          <w:t>42</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2" w:history="1">
        <w:r w:rsidR="00480D66" w:rsidRPr="005B0A0D">
          <w:rPr>
            <w:rStyle w:val="Hipervnculo"/>
            <w:noProof/>
          </w:rPr>
          <w:t>Casuística (CMBD)</w:t>
        </w:r>
        <w:r w:rsidR="00480D66">
          <w:rPr>
            <w:noProof/>
            <w:webHidden/>
          </w:rPr>
          <w:tab/>
        </w:r>
        <w:r w:rsidR="00480D66">
          <w:rPr>
            <w:noProof/>
            <w:webHidden/>
          </w:rPr>
          <w:fldChar w:fldCharType="begin"/>
        </w:r>
        <w:r w:rsidR="00480D66">
          <w:rPr>
            <w:noProof/>
            <w:webHidden/>
          </w:rPr>
          <w:instrText xml:space="preserve"> PAGEREF _Toc84848502 \h </w:instrText>
        </w:r>
        <w:r w:rsidR="00480D66">
          <w:rPr>
            <w:noProof/>
            <w:webHidden/>
          </w:rPr>
        </w:r>
        <w:r w:rsidR="00480D66">
          <w:rPr>
            <w:noProof/>
            <w:webHidden/>
          </w:rPr>
          <w:fldChar w:fldCharType="separate"/>
        </w:r>
        <w:r w:rsidR="00B6773B">
          <w:rPr>
            <w:noProof/>
            <w:webHidden/>
          </w:rPr>
          <w:t>43</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3" w:history="1">
        <w:r w:rsidR="00480D66" w:rsidRPr="005B0A0D">
          <w:rPr>
            <w:rStyle w:val="Hipervnculo"/>
            <w:noProof/>
          </w:rPr>
          <w:t>Continuidad Asistencial</w:t>
        </w:r>
        <w:r w:rsidR="00480D66">
          <w:rPr>
            <w:noProof/>
            <w:webHidden/>
          </w:rPr>
          <w:tab/>
        </w:r>
        <w:r w:rsidR="00480D66">
          <w:rPr>
            <w:noProof/>
            <w:webHidden/>
          </w:rPr>
          <w:fldChar w:fldCharType="begin"/>
        </w:r>
        <w:r w:rsidR="00480D66">
          <w:rPr>
            <w:noProof/>
            <w:webHidden/>
          </w:rPr>
          <w:instrText xml:space="preserve"> PAGEREF _Toc84848503 \h </w:instrText>
        </w:r>
        <w:r w:rsidR="00480D66">
          <w:rPr>
            <w:noProof/>
            <w:webHidden/>
          </w:rPr>
        </w:r>
        <w:r w:rsidR="00480D66">
          <w:rPr>
            <w:noProof/>
            <w:webHidden/>
          </w:rPr>
          <w:fldChar w:fldCharType="separate"/>
        </w:r>
        <w:r w:rsidR="00B6773B">
          <w:rPr>
            <w:noProof/>
            <w:webHidden/>
          </w:rPr>
          <w:t>49</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4" w:history="1">
        <w:r w:rsidR="00480D66" w:rsidRPr="005B0A0D">
          <w:rPr>
            <w:rStyle w:val="Hipervnculo"/>
            <w:noProof/>
          </w:rPr>
          <w:t>Cuidados</w:t>
        </w:r>
        <w:r w:rsidR="00480D66">
          <w:rPr>
            <w:noProof/>
            <w:webHidden/>
          </w:rPr>
          <w:tab/>
        </w:r>
        <w:r w:rsidR="00480D66">
          <w:rPr>
            <w:noProof/>
            <w:webHidden/>
          </w:rPr>
          <w:fldChar w:fldCharType="begin"/>
        </w:r>
        <w:r w:rsidR="00480D66">
          <w:rPr>
            <w:noProof/>
            <w:webHidden/>
          </w:rPr>
          <w:instrText xml:space="preserve"> PAGEREF _Toc84848504 \h </w:instrText>
        </w:r>
        <w:r w:rsidR="00480D66">
          <w:rPr>
            <w:noProof/>
            <w:webHidden/>
          </w:rPr>
        </w:r>
        <w:r w:rsidR="00480D66">
          <w:rPr>
            <w:noProof/>
            <w:webHidden/>
          </w:rPr>
          <w:fldChar w:fldCharType="separate"/>
        </w:r>
        <w:r w:rsidR="00B6773B">
          <w:rPr>
            <w:noProof/>
            <w:webHidden/>
          </w:rPr>
          <w:t>52</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5" w:history="1">
        <w:r w:rsidR="00480D66" w:rsidRPr="005B0A0D">
          <w:rPr>
            <w:rStyle w:val="Hipervnculo"/>
            <w:noProof/>
          </w:rPr>
          <w:t>Áreas de Soporte y Actividad</w:t>
        </w:r>
        <w:r w:rsidR="00480D66">
          <w:rPr>
            <w:noProof/>
            <w:webHidden/>
          </w:rPr>
          <w:tab/>
        </w:r>
        <w:r w:rsidR="00480D66">
          <w:rPr>
            <w:noProof/>
            <w:webHidden/>
          </w:rPr>
          <w:fldChar w:fldCharType="begin"/>
        </w:r>
        <w:r w:rsidR="00480D66">
          <w:rPr>
            <w:noProof/>
            <w:webHidden/>
          </w:rPr>
          <w:instrText xml:space="preserve"> PAGEREF _Toc84848505 \h </w:instrText>
        </w:r>
        <w:r w:rsidR="00480D66">
          <w:rPr>
            <w:noProof/>
            <w:webHidden/>
          </w:rPr>
        </w:r>
        <w:r w:rsidR="00480D66">
          <w:rPr>
            <w:noProof/>
            <w:webHidden/>
          </w:rPr>
          <w:fldChar w:fldCharType="separate"/>
        </w:r>
        <w:r w:rsidR="00B6773B">
          <w:rPr>
            <w:noProof/>
            <w:webHidden/>
          </w:rPr>
          <w:t>53</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506" w:history="1">
        <w:r w:rsidR="00480D66" w:rsidRPr="005B0A0D">
          <w:rPr>
            <w:rStyle w:val="Hipervnculo"/>
            <w:noProof/>
          </w:rPr>
          <w:t>Calidad</w:t>
        </w:r>
        <w:r w:rsidR="00480D66">
          <w:rPr>
            <w:noProof/>
            <w:webHidden/>
          </w:rPr>
          <w:tab/>
        </w:r>
        <w:r w:rsidR="00480D66">
          <w:rPr>
            <w:noProof/>
            <w:webHidden/>
          </w:rPr>
          <w:fldChar w:fldCharType="begin"/>
        </w:r>
        <w:r w:rsidR="00480D66">
          <w:rPr>
            <w:noProof/>
            <w:webHidden/>
          </w:rPr>
          <w:instrText xml:space="preserve"> PAGEREF _Toc84848506 \h </w:instrText>
        </w:r>
        <w:r w:rsidR="00480D66">
          <w:rPr>
            <w:noProof/>
            <w:webHidden/>
          </w:rPr>
        </w:r>
        <w:r w:rsidR="00480D66">
          <w:rPr>
            <w:noProof/>
            <w:webHidden/>
          </w:rPr>
          <w:fldChar w:fldCharType="separate"/>
        </w:r>
        <w:r w:rsidR="00B6773B">
          <w:rPr>
            <w:noProof/>
            <w:webHidden/>
          </w:rPr>
          <w:t>58</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7" w:history="1">
        <w:r w:rsidR="00480D66" w:rsidRPr="005B0A0D">
          <w:rPr>
            <w:rStyle w:val="Hipervnculo"/>
            <w:noProof/>
          </w:rPr>
          <w:t>Objetivos institucionales de calidad</w:t>
        </w:r>
        <w:r w:rsidR="00480D66">
          <w:rPr>
            <w:noProof/>
            <w:webHidden/>
          </w:rPr>
          <w:tab/>
        </w:r>
        <w:r w:rsidR="00480D66">
          <w:rPr>
            <w:noProof/>
            <w:webHidden/>
          </w:rPr>
          <w:fldChar w:fldCharType="begin"/>
        </w:r>
        <w:r w:rsidR="00480D66">
          <w:rPr>
            <w:noProof/>
            <w:webHidden/>
          </w:rPr>
          <w:instrText xml:space="preserve"> PAGEREF _Toc84848507 \h </w:instrText>
        </w:r>
        <w:r w:rsidR="00480D66">
          <w:rPr>
            <w:noProof/>
            <w:webHidden/>
          </w:rPr>
        </w:r>
        <w:r w:rsidR="00480D66">
          <w:rPr>
            <w:noProof/>
            <w:webHidden/>
          </w:rPr>
          <w:fldChar w:fldCharType="separate"/>
        </w:r>
        <w:r w:rsidR="00B6773B">
          <w:rPr>
            <w:noProof/>
            <w:webHidden/>
          </w:rPr>
          <w:t>58</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8" w:history="1">
        <w:r w:rsidR="00480D66" w:rsidRPr="005B0A0D">
          <w:rPr>
            <w:rStyle w:val="Hipervnculo"/>
            <w:noProof/>
          </w:rPr>
          <w:t>Comisiones Hospitalarias</w:t>
        </w:r>
        <w:r w:rsidR="00480D66">
          <w:rPr>
            <w:noProof/>
            <w:webHidden/>
          </w:rPr>
          <w:tab/>
        </w:r>
        <w:r w:rsidR="00480D66">
          <w:rPr>
            <w:noProof/>
            <w:webHidden/>
          </w:rPr>
          <w:fldChar w:fldCharType="begin"/>
        </w:r>
        <w:r w:rsidR="00480D66">
          <w:rPr>
            <w:noProof/>
            <w:webHidden/>
          </w:rPr>
          <w:instrText xml:space="preserve"> PAGEREF _Toc84848508 \h </w:instrText>
        </w:r>
        <w:r w:rsidR="00480D66">
          <w:rPr>
            <w:noProof/>
            <w:webHidden/>
          </w:rPr>
        </w:r>
        <w:r w:rsidR="00480D66">
          <w:rPr>
            <w:noProof/>
            <w:webHidden/>
          </w:rPr>
          <w:fldChar w:fldCharType="separate"/>
        </w:r>
        <w:r w:rsidR="00B6773B">
          <w:rPr>
            <w:noProof/>
            <w:webHidden/>
          </w:rPr>
          <w:t>63</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09" w:history="1">
        <w:r w:rsidR="00480D66" w:rsidRPr="005B0A0D">
          <w:rPr>
            <w:rStyle w:val="Hipervnculo"/>
            <w:noProof/>
          </w:rPr>
          <w:t>Grupos de Mejora</w:t>
        </w:r>
        <w:r w:rsidR="00480D66">
          <w:rPr>
            <w:noProof/>
            <w:webHidden/>
          </w:rPr>
          <w:tab/>
        </w:r>
        <w:r w:rsidR="00480D66">
          <w:rPr>
            <w:noProof/>
            <w:webHidden/>
          </w:rPr>
          <w:fldChar w:fldCharType="begin"/>
        </w:r>
        <w:r w:rsidR="00480D66">
          <w:rPr>
            <w:noProof/>
            <w:webHidden/>
          </w:rPr>
          <w:instrText xml:space="preserve"> PAGEREF _Toc84848509 \h </w:instrText>
        </w:r>
        <w:r w:rsidR="00480D66">
          <w:rPr>
            <w:noProof/>
            <w:webHidden/>
          </w:rPr>
        </w:r>
        <w:r w:rsidR="00480D66">
          <w:rPr>
            <w:noProof/>
            <w:webHidden/>
          </w:rPr>
          <w:fldChar w:fldCharType="separate"/>
        </w:r>
        <w:r w:rsidR="00B6773B">
          <w:rPr>
            <w:noProof/>
            <w:webHidden/>
          </w:rPr>
          <w:t>63</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510" w:history="1">
        <w:r w:rsidR="00480D66" w:rsidRPr="005B0A0D">
          <w:rPr>
            <w:rStyle w:val="Hipervnculo"/>
            <w:noProof/>
          </w:rPr>
          <w:t>El Sistema al Servicio de las Personas</w:t>
        </w:r>
        <w:r w:rsidR="00480D66">
          <w:rPr>
            <w:noProof/>
            <w:webHidden/>
          </w:rPr>
          <w:tab/>
        </w:r>
        <w:r w:rsidR="00480D66">
          <w:rPr>
            <w:noProof/>
            <w:webHidden/>
          </w:rPr>
          <w:fldChar w:fldCharType="begin"/>
        </w:r>
        <w:r w:rsidR="00480D66">
          <w:rPr>
            <w:noProof/>
            <w:webHidden/>
          </w:rPr>
          <w:instrText xml:space="preserve"> PAGEREF _Toc84848510 \h </w:instrText>
        </w:r>
        <w:r w:rsidR="00480D66">
          <w:rPr>
            <w:noProof/>
            <w:webHidden/>
          </w:rPr>
        </w:r>
        <w:r w:rsidR="00480D66">
          <w:rPr>
            <w:noProof/>
            <w:webHidden/>
          </w:rPr>
          <w:fldChar w:fldCharType="separate"/>
        </w:r>
        <w:r w:rsidR="00B6773B">
          <w:rPr>
            <w:noProof/>
            <w:webHidden/>
          </w:rPr>
          <w:t>65</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11" w:history="1">
        <w:r w:rsidR="00480D66" w:rsidRPr="005B0A0D">
          <w:rPr>
            <w:rStyle w:val="Hipervnculo"/>
            <w:noProof/>
          </w:rPr>
          <w:t>Información y atención a la ciudadanía</w:t>
        </w:r>
        <w:r w:rsidR="00480D66">
          <w:rPr>
            <w:noProof/>
            <w:webHidden/>
          </w:rPr>
          <w:tab/>
        </w:r>
        <w:r w:rsidR="00480D66">
          <w:rPr>
            <w:noProof/>
            <w:webHidden/>
          </w:rPr>
          <w:fldChar w:fldCharType="begin"/>
        </w:r>
        <w:r w:rsidR="00480D66">
          <w:rPr>
            <w:noProof/>
            <w:webHidden/>
          </w:rPr>
          <w:instrText xml:space="preserve"> PAGEREF _Toc84848511 \h </w:instrText>
        </w:r>
        <w:r w:rsidR="00480D66">
          <w:rPr>
            <w:noProof/>
            <w:webHidden/>
          </w:rPr>
        </w:r>
        <w:r w:rsidR="00480D66">
          <w:rPr>
            <w:noProof/>
            <w:webHidden/>
          </w:rPr>
          <w:fldChar w:fldCharType="separate"/>
        </w:r>
        <w:r w:rsidR="00B6773B">
          <w:rPr>
            <w:noProof/>
            <w:webHidden/>
          </w:rPr>
          <w:t>65</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12" w:history="1">
        <w:r w:rsidR="00480D66" w:rsidRPr="005B0A0D">
          <w:rPr>
            <w:rStyle w:val="Hipervnculo"/>
            <w:noProof/>
          </w:rPr>
          <w:t>Otras actividades de atención a las personas</w:t>
        </w:r>
        <w:r w:rsidR="00480D66">
          <w:rPr>
            <w:noProof/>
            <w:webHidden/>
          </w:rPr>
          <w:tab/>
        </w:r>
        <w:r w:rsidR="00480D66">
          <w:rPr>
            <w:noProof/>
            <w:webHidden/>
          </w:rPr>
          <w:fldChar w:fldCharType="begin"/>
        </w:r>
        <w:r w:rsidR="00480D66">
          <w:rPr>
            <w:noProof/>
            <w:webHidden/>
          </w:rPr>
          <w:instrText xml:space="preserve"> PAGEREF _Toc84848512 \h </w:instrText>
        </w:r>
        <w:r w:rsidR="00480D66">
          <w:rPr>
            <w:noProof/>
            <w:webHidden/>
          </w:rPr>
        </w:r>
        <w:r w:rsidR="00480D66">
          <w:rPr>
            <w:noProof/>
            <w:webHidden/>
          </w:rPr>
          <w:fldChar w:fldCharType="separate"/>
        </w:r>
        <w:r w:rsidR="00B6773B">
          <w:rPr>
            <w:noProof/>
            <w:webHidden/>
          </w:rPr>
          <w:t>66</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13" w:history="1">
        <w:r w:rsidR="00480D66" w:rsidRPr="005B0A0D">
          <w:rPr>
            <w:rStyle w:val="Hipervnculo"/>
            <w:noProof/>
          </w:rPr>
          <w:t>Trabajo Social</w:t>
        </w:r>
        <w:r w:rsidR="00480D66">
          <w:rPr>
            <w:noProof/>
            <w:webHidden/>
          </w:rPr>
          <w:tab/>
        </w:r>
        <w:r w:rsidR="00480D66">
          <w:rPr>
            <w:noProof/>
            <w:webHidden/>
          </w:rPr>
          <w:fldChar w:fldCharType="begin"/>
        </w:r>
        <w:r w:rsidR="00480D66">
          <w:rPr>
            <w:noProof/>
            <w:webHidden/>
          </w:rPr>
          <w:instrText xml:space="preserve"> PAGEREF _Toc84848513 \h </w:instrText>
        </w:r>
        <w:r w:rsidR="00480D66">
          <w:rPr>
            <w:noProof/>
            <w:webHidden/>
          </w:rPr>
        </w:r>
        <w:r w:rsidR="00480D66">
          <w:rPr>
            <w:noProof/>
            <w:webHidden/>
          </w:rPr>
          <w:fldChar w:fldCharType="separate"/>
        </w:r>
        <w:r w:rsidR="00B6773B">
          <w:rPr>
            <w:noProof/>
            <w:webHidden/>
          </w:rPr>
          <w:t>66</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14" w:history="1">
        <w:r w:rsidR="00480D66" w:rsidRPr="005B0A0D">
          <w:rPr>
            <w:rStyle w:val="Hipervnculo"/>
            <w:noProof/>
          </w:rPr>
          <w:t>Registro de Voluntades Anticipadas</w:t>
        </w:r>
        <w:r w:rsidR="00480D66">
          <w:rPr>
            <w:noProof/>
            <w:webHidden/>
          </w:rPr>
          <w:tab/>
        </w:r>
        <w:r w:rsidR="00480D66">
          <w:rPr>
            <w:noProof/>
            <w:webHidden/>
          </w:rPr>
          <w:fldChar w:fldCharType="begin"/>
        </w:r>
        <w:r w:rsidR="00480D66">
          <w:rPr>
            <w:noProof/>
            <w:webHidden/>
          </w:rPr>
          <w:instrText xml:space="preserve"> PAGEREF _Toc84848514 \h </w:instrText>
        </w:r>
        <w:r w:rsidR="00480D66">
          <w:rPr>
            <w:noProof/>
            <w:webHidden/>
          </w:rPr>
        </w:r>
        <w:r w:rsidR="00480D66">
          <w:rPr>
            <w:noProof/>
            <w:webHidden/>
          </w:rPr>
          <w:fldChar w:fldCharType="separate"/>
        </w:r>
        <w:r w:rsidR="00B6773B">
          <w:rPr>
            <w:noProof/>
            <w:webHidden/>
          </w:rPr>
          <w:t>66</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15" w:history="1">
        <w:r w:rsidR="00480D66" w:rsidRPr="005B0A0D">
          <w:rPr>
            <w:rStyle w:val="Hipervnculo"/>
            <w:noProof/>
          </w:rPr>
          <w:t>Responsabilidad Social Corporativa</w:t>
        </w:r>
        <w:r w:rsidR="00480D66">
          <w:rPr>
            <w:noProof/>
            <w:webHidden/>
          </w:rPr>
          <w:tab/>
        </w:r>
        <w:r w:rsidR="00480D66">
          <w:rPr>
            <w:noProof/>
            <w:webHidden/>
          </w:rPr>
          <w:fldChar w:fldCharType="begin"/>
        </w:r>
        <w:r w:rsidR="00480D66">
          <w:rPr>
            <w:noProof/>
            <w:webHidden/>
          </w:rPr>
          <w:instrText xml:space="preserve"> PAGEREF _Toc84848515 \h </w:instrText>
        </w:r>
        <w:r w:rsidR="00480D66">
          <w:rPr>
            <w:noProof/>
            <w:webHidden/>
          </w:rPr>
        </w:r>
        <w:r w:rsidR="00480D66">
          <w:rPr>
            <w:noProof/>
            <w:webHidden/>
          </w:rPr>
          <w:fldChar w:fldCharType="separate"/>
        </w:r>
        <w:r w:rsidR="00B6773B">
          <w:rPr>
            <w:noProof/>
            <w:webHidden/>
          </w:rPr>
          <w:t>66</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516" w:history="1">
        <w:r w:rsidR="00480D66" w:rsidRPr="005B0A0D">
          <w:rPr>
            <w:rStyle w:val="Hipervnculo"/>
            <w:noProof/>
          </w:rPr>
          <w:t>Los Profesionales del Hospital</w:t>
        </w:r>
        <w:r w:rsidR="00480D66">
          <w:rPr>
            <w:noProof/>
            <w:webHidden/>
          </w:rPr>
          <w:tab/>
        </w:r>
        <w:r w:rsidR="00480D66">
          <w:rPr>
            <w:noProof/>
            <w:webHidden/>
          </w:rPr>
          <w:fldChar w:fldCharType="begin"/>
        </w:r>
        <w:r w:rsidR="00480D66">
          <w:rPr>
            <w:noProof/>
            <w:webHidden/>
          </w:rPr>
          <w:instrText xml:space="preserve"> PAGEREF _Toc84848516 \h </w:instrText>
        </w:r>
        <w:r w:rsidR="00480D66">
          <w:rPr>
            <w:noProof/>
            <w:webHidden/>
          </w:rPr>
        </w:r>
        <w:r w:rsidR="00480D66">
          <w:rPr>
            <w:noProof/>
            <w:webHidden/>
          </w:rPr>
          <w:fldChar w:fldCharType="separate"/>
        </w:r>
        <w:r w:rsidR="00B6773B">
          <w:rPr>
            <w:noProof/>
            <w:webHidden/>
          </w:rPr>
          <w:t>72</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17" w:history="1">
        <w:r w:rsidR="00480D66" w:rsidRPr="005B0A0D">
          <w:rPr>
            <w:rStyle w:val="Hipervnculo"/>
            <w:noProof/>
          </w:rPr>
          <w:t>Recursos Humanos</w:t>
        </w:r>
        <w:r w:rsidR="00480D66">
          <w:rPr>
            <w:noProof/>
            <w:webHidden/>
          </w:rPr>
          <w:tab/>
        </w:r>
        <w:r w:rsidR="00480D66">
          <w:rPr>
            <w:noProof/>
            <w:webHidden/>
          </w:rPr>
          <w:fldChar w:fldCharType="begin"/>
        </w:r>
        <w:r w:rsidR="00480D66">
          <w:rPr>
            <w:noProof/>
            <w:webHidden/>
          </w:rPr>
          <w:instrText xml:space="preserve"> PAGEREF _Toc84848517 \h </w:instrText>
        </w:r>
        <w:r w:rsidR="00480D66">
          <w:rPr>
            <w:noProof/>
            <w:webHidden/>
          </w:rPr>
        </w:r>
        <w:r w:rsidR="00480D66">
          <w:rPr>
            <w:noProof/>
            <w:webHidden/>
          </w:rPr>
          <w:fldChar w:fldCharType="separate"/>
        </w:r>
        <w:r w:rsidR="00B6773B">
          <w:rPr>
            <w:noProof/>
            <w:webHidden/>
          </w:rPr>
          <w:t>72</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18" w:history="1">
        <w:r w:rsidR="00480D66" w:rsidRPr="005B0A0D">
          <w:rPr>
            <w:rStyle w:val="Hipervnculo"/>
            <w:noProof/>
          </w:rPr>
          <w:t>Seguridad y Salud Laboral</w:t>
        </w:r>
        <w:r w:rsidR="00480D66">
          <w:rPr>
            <w:noProof/>
            <w:webHidden/>
          </w:rPr>
          <w:tab/>
        </w:r>
        <w:r w:rsidR="00480D66">
          <w:rPr>
            <w:noProof/>
            <w:webHidden/>
          </w:rPr>
          <w:fldChar w:fldCharType="begin"/>
        </w:r>
        <w:r w:rsidR="00480D66">
          <w:rPr>
            <w:noProof/>
            <w:webHidden/>
          </w:rPr>
          <w:instrText xml:space="preserve"> PAGEREF _Toc84848518 \h </w:instrText>
        </w:r>
        <w:r w:rsidR="00480D66">
          <w:rPr>
            <w:noProof/>
            <w:webHidden/>
          </w:rPr>
        </w:r>
        <w:r w:rsidR="00480D66">
          <w:rPr>
            <w:noProof/>
            <w:webHidden/>
          </w:rPr>
          <w:fldChar w:fldCharType="separate"/>
        </w:r>
        <w:r w:rsidR="00B6773B">
          <w:rPr>
            <w:noProof/>
            <w:webHidden/>
          </w:rPr>
          <w:t>76</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19" w:history="1">
        <w:r w:rsidR="00480D66" w:rsidRPr="005B0A0D">
          <w:rPr>
            <w:rStyle w:val="Hipervnculo"/>
            <w:noProof/>
          </w:rPr>
          <w:t>Premios y reconocimientos a nuestros profesionales</w:t>
        </w:r>
        <w:r w:rsidR="00480D66">
          <w:rPr>
            <w:noProof/>
            <w:webHidden/>
          </w:rPr>
          <w:tab/>
        </w:r>
        <w:r w:rsidR="00480D66">
          <w:rPr>
            <w:noProof/>
            <w:webHidden/>
          </w:rPr>
          <w:fldChar w:fldCharType="begin"/>
        </w:r>
        <w:r w:rsidR="00480D66">
          <w:rPr>
            <w:noProof/>
            <w:webHidden/>
          </w:rPr>
          <w:instrText xml:space="preserve"> PAGEREF _Toc84848519 \h </w:instrText>
        </w:r>
        <w:r w:rsidR="00480D66">
          <w:rPr>
            <w:noProof/>
            <w:webHidden/>
          </w:rPr>
        </w:r>
        <w:r w:rsidR="00480D66">
          <w:rPr>
            <w:noProof/>
            <w:webHidden/>
          </w:rPr>
          <w:fldChar w:fldCharType="separate"/>
        </w:r>
        <w:r w:rsidR="00B6773B">
          <w:rPr>
            <w:noProof/>
            <w:webHidden/>
          </w:rPr>
          <w:t>77</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520" w:history="1">
        <w:r w:rsidR="00480D66" w:rsidRPr="005B0A0D">
          <w:rPr>
            <w:rStyle w:val="Hipervnculo"/>
            <w:noProof/>
          </w:rPr>
          <w:t>Gestión del Conocimiento</w:t>
        </w:r>
        <w:r w:rsidR="00480D66">
          <w:rPr>
            <w:noProof/>
            <w:webHidden/>
          </w:rPr>
          <w:tab/>
        </w:r>
        <w:r w:rsidR="00480D66">
          <w:rPr>
            <w:noProof/>
            <w:webHidden/>
          </w:rPr>
          <w:fldChar w:fldCharType="begin"/>
        </w:r>
        <w:r w:rsidR="00480D66">
          <w:rPr>
            <w:noProof/>
            <w:webHidden/>
          </w:rPr>
          <w:instrText xml:space="preserve"> PAGEREF _Toc84848520 \h </w:instrText>
        </w:r>
        <w:r w:rsidR="00480D66">
          <w:rPr>
            <w:noProof/>
            <w:webHidden/>
          </w:rPr>
        </w:r>
        <w:r w:rsidR="00480D66">
          <w:rPr>
            <w:noProof/>
            <w:webHidden/>
          </w:rPr>
          <w:fldChar w:fldCharType="separate"/>
        </w:r>
        <w:r w:rsidR="00B6773B">
          <w:rPr>
            <w:noProof/>
            <w:webHidden/>
          </w:rPr>
          <w:t>79</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21" w:history="1">
        <w:r w:rsidR="00480D66" w:rsidRPr="005B0A0D">
          <w:rPr>
            <w:rStyle w:val="Hipervnculo"/>
            <w:noProof/>
          </w:rPr>
          <w:t>Docencia</w:t>
        </w:r>
        <w:r w:rsidR="00480D66">
          <w:rPr>
            <w:noProof/>
            <w:webHidden/>
          </w:rPr>
          <w:tab/>
        </w:r>
        <w:r w:rsidR="00480D66">
          <w:rPr>
            <w:noProof/>
            <w:webHidden/>
          </w:rPr>
          <w:fldChar w:fldCharType="begin"/>
        </w:r>
        <w:r w:rsidR="00480D66">
          <w:rPr>
            <w:noProof/>
            <w:webHidden/>
          </w:rPr>
          <w:instrText xml:space="preserve"> PAGEREF _Toc84848521 \h </w:instrText>
        </w:r>
        <w:r w:rsidR="00480D66">
          <w:rPr>
            <w:noProof/>
            <w:webHidden/>
          </w:rPr>
        </w:r>
        <w:r w:rsidR="00480D66">
          <w:rPr>
            <w:noProof/>
            <w:webHidden/>
          </w:rPr>
          <w:fldChar w:fldCharType="separate"/>
        </w:r>
        <w:r w:rsidR="00B6773B">
          <w:rPr>
            <w:noProof/>
            <w:webHidden/>
          </w:rPr>
          <w:t>79</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22" w:history="1">
        <w:r w:rsidR="00480D66" w:rsidRPr="005B0A0D">
          <w:rPr>
            <w:rStyle w:val="Hipervnculo"/>
            <w:noProof/>
          </w:rPr>
          <w:t>Formación Continuada</w:t>
        </w:r>
        <w:r w:rsidR="00480D66">
          <w:rPr>
            <w:noProof/>
            <w:webHidden/>
          </w:rPr>
          <w:tab/>
        </w:r>
        <w:r w:rsidR="00480D66">
          <w:rPr>
            <w:noProof/>
            <w:webHidden/>
          </w:rPr>
          <w:fldChar w:fldCharType="begin"/>
        </w:r>
        <w:r w:rsidR="00480D66">
          <w:rPr>
            <w:noProof/>
            <w:webHidden/>
          </w:rPr>
          <w:instrText xml:space="preserve"> PAGEREF _Toc84848522 \h </w:instrText>
        </w:r>
        <w:r w:rsidR="00480D66">
          <w:rPr>
            <w:noProof/>
            <w:webHidden/>
          </w:rPr>
        </w:r>
        <w:r w:rsidR="00480D66">
          <w:rPr>
            <w:noProof/>
            <w:webHidden/>
          </w:rPr>
          <w:fldChar w:fldCharType="separate"/>
        </w:r>
        <w:r w:rsidR="00B6773B">
          <w:rPr>
            <w:noProof/>
            <w:webHidden/>
          </w:rPr>
          <w:t>81</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523" w:history="1">
        <w:r w:rsidR="00480D66" w:rsidRPr="005B0A0D">
          <w:rPr>
            <w:rStyle w:val="Hipervnculo"/>
            <w:noProof/>
          </w:rPr>
          <w:t>Investigación: I+D+i</w:t>
        </w:r>
        <w:r w:rsidR="00480D66">
          <w:rPr>
            <w:noProof/>
            <w:webHidden/>
          </w:rPr>
          <w:tab/>
        </w:r>
        <w:r w:rsidR="00480D66">
          <w:rPr>
            <w:noProof/>
            <w:webHidden/>
          </w:rPr>
          <w:fldChar w:fldCharType="begin"/>
        </w:r>
        <w:r w:rsidR="00480D66">
          <w:rPr>
            <w:noProof/>
            <w:webHidden/>
          </w:rPr>
          <w:instrText xml:space="preserve"> PAGEREF _Toc84848523 \h </w:instrText>
        </w:r>
        <w:r w:rsidR="00480D66">
          <w:rPr>
            <w:noProof/>
            <w:webHidden/>
          </w:rPr>
        </w:r>
        <w:r w:rsidR="00480D66">
          <w:rPr>
            <w:noProof/>
            <w:webHidden/>
          </w:rPr>
          <w:fldChar w:fldCharType="separate"/>
        </w:r>
        <w:r w:rsidR="00B6773B">
          <w:rPr>
            <w:noProof/>
            <w:webHidden/>
          </w:rPr>
          <w:t>84</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24" w:history="1">
        <w:r w:rsidR="00480D66" w:rsidRPr="005B0A0D">
          <w:rPr>
            <w:rStyle w:val="Hipervnculo"/>
            <w:noProof/>
          </w:rPr>
          <w:t>Proyectos de investigación</w:t>
        </w:r>
        <w:r w:rsidR="00480D66">
          <w:rPr>
            <w:noProof/>
            <w:webHidden/>
          </w:rPr>
          <w:tab/>
        </w:r>
        <w:r w:rsidR="00480D66">
          <w:rPr>
            <w:noProof/>
            <w:webHidden/>
          </w:rPr>
          <w:fldChar w:fldCharType="begin"/>
        </w:r>
        <w:r w:rsidR="00480D66">
          <w:rPr>
            <w:noProof/>
            <w:webHidden/>
          </w:rPr>
          <w:instrText xml:space="preserve"> PAGEREF _Toc84848524 \h </w:instrText>
        </w:r>
        <w:r w:rsidR="00480D66">
          <w:rPr>
            <w:noProof/>
            <w:webHidden/>
          </w:rPr>
        </w:r>
        <w:r w:rsidR="00480D66">
          <w:rPr>
            <w:noProof/>
            <w:webHidden/>
          </w:rPr>
          <w:fldChar w:fldCharType="separate"/>
        </w:r>
        <w:r w:rsidR="00B6773B">
          <w:rPr>
            <w:noProof/>
            <w:webHidden/>
          </w:rPr>
          <w:t>84</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25" w:history="1">
        <w:r w:rsidR="00480D66" w:rsidRPr="005B0A0D">
          <w:rPr>
            <w:rStyle w:val="Hipervnculo"/>
            <w:noProof/>
          </w:rPr>
          <w:t>Grupos Investigadores</w:t>
        </w:r>
        <w:r w:rsidR="00480D66">
          <w:rPr>
            <w:noProof/>
            <w:webHidden/>
          </w:rPr>
          <w:tab/>
        </w:r>
        <w:r w:rsidR="00480D66">
          <w:rPr>
            <w:noProof/>
            <w:webHidden/>
          </w:rPr>
          <w:fldChar w:fldCharType="begin"/>
        </w:r>
        <w:r w:rsidR="00480D66">
          <w:rPr>
            <w:noProof/>
            <w:webHidden/>
          </w:rPr>
          <w:instrText xml:space="preserve"> PAGEREF _Toc84848525 \h </w:instrText>
        </w:r>
        <w:r w:rsidR="00480D66">
          <w:rPr>
            <w:noProof/>
            <w:webHidden/>
          </w:rPr>
        </w:r>
        <w:r w:rsidR="00480D66">
          <w:rPr>
            <w:noProof/>
            <w:webHidden/>
          </w:rPr>
          <w:fldChar w:fldCharType="separate"/>
        </w:r>
        <w:r w:rsidR="00B6773B">
          <w:rPr>
            <w:noProof/>
            <w:webHidden/>
          </w:rPr>
          <w:t>87</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26" w:history="1">
        <w:r w:rsidR="00480D66" w:rsidRPr="005B0A0D">
          <w:rPr>
            <w:rStyle w:val="Hipervnculo"/>
            <w:noProof/>
          </w:rPr>
          <w:t>Publicaciones científicas</w:t>
        </w:r>
        <w:r w:rsidR="00480D66">
          <w:rPr>
            <w:noProof/>
            <w:webHidden/>
          </w:rPr>
          <w:tab/>
        </w:r>
        <w:r w:rsidR="00480D66">
          <w:rPr>
            <w:noProof/>
            <w:webHidden/>
          </w:rPr>
          <w:fldChar w:fldCharType="begin"/>
        </w:r>
        <w:r w:rsidR="00480D66">
          <w:rPr>
            <w:noProof/>
            <w:webHidden/>
          </w:rPr>
          <w:instrText xml:space="preserve"> PAGEREF _Toc84848526 \h </w:instrText>
        </w:r>
        <w:r w:rsidR="00480D66">
          <w:rPr>
            <w:noProof/>
            <w:webHidden/>
          </w:rPr>
        </w:r>
        <w:r w:rsidR="00480D66">
          <w:rPr>
            <w:noProof/>
            <w:webHidden/>
          </w:rPr>
          <w:fldChar w:fldCharType="separate"/>
        </w:r>
        <w:r w:rsidR="00B6773B">
          <w:rPr>
            <w:noProof/>
            <w:webHidden/>
          </w:rPr>
          <w:t>88</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527" w:history="1">
        <w:r w:rsidR="00480D66" w:rsidRPr="005B0A0D">
          <w:rPr>
            <w:rStyle w:val="Hipervnculo"/>
            <w:noProof/>
          </w:rPr>
          <w:t>Sostenibilidad y gestión económica</w:t>
        </w:r>
        <w:r w:rsidR="00480D66">
          <w:rPr>
            <w:noProof/>
            <w:webHidden/>
          </w:rPr>
          <w:tab/>
        </w:r>
        <w:r w:rsidR="00480D66">
          <w:rPr>
            <w:noProof/>
            <w:webHidden/>
          </w:rPr>
          <w:fldChar w:fldCharType="begin"/>
        </w:r>
        <w:r w:rsidR="00480D66">
          <w:rPr>
            <w:noProof/>
            <w:webHidden/>
          </w:rPr>
          <w:instrText xml:space="preserve"> PAGEREF _Toc84848527 \h </w:instrText>
        </w:r>
        <w:r w:rsidR="00480D66">
          <w:rPr>
            <w:noProof/>
            <w:webHidden/>
          </w:rPr>
        </w:r>
        <w:r w:rsidR="00480D66">
          <w:rPr>
            <w:noProof/>
            <w:webHidden/>
          </w:rPr>
          <w:fldChar w:fldCharType="separate"/>
        </w:r>
        <w:r w:rsidR="00B6773B">
          <w:rPr>
            <w:noProof/>
            <w:webHidden/>
          </w:rPr>
          <w:t>90</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28" w:history="1">
        <w:r w:rsidR="00480D66" w:rsidRPr="005B0A0D">
          <w:rPr>
            <w:rStyle w:val="Hipervnculo"/>
            <w:noProof/>
          </w:rPr>
          <w:t>Gestión económica</w:t>
        </w:r>
        <w:r w:rsidR="00480D66">
          <w:rPr>
            <w:noProof/>
            <w:webHidden/>
          </w:rPr>
          <w:tab/>
        </w:r>
        <w:r w:rsidR="00480D66">
          <w:rPr>
            <w:noProof/>
            <w:webHidden/>
          </w:rPr>
          <w:fldChar w:fldCharType="begin"/>
        </w:r>
        <w:r w:rsidR="00480D66">
          <w:rPr>
            <w:noProof/>
            <w:webHidden/>
          </w:rPr>
          <w:instrText xml:space="preserve"> PAGEREF _Toc84848528 \h </w:instrText>
        </w:r>
        <w:r w:rsidR="00480D66">
          <w:rPr>
            <w:noProof/>
            <w:webHidden/>
          </w:rPr>
        </w:r>
        <w:r w:rsidR="00480D66">
          <w:rPr>
            <w:noProof/>
            <w:webHidden/>
          </w:rPr>
          <w:fldChar w:fldCharType="separate"/>
        </w:r>
        <w:r w:rsidR="00B6773B">
          <w:rPr>
            <w:noProof/>
            <w:webHidden/>
          </w:rPr>
          <w:t>90</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29" w:history="1">
        <w:r w:rsidR="00480D66" w:rsidRPr="005B0A0D">
          <w:rPr>
            <w:rStyle w:val="Hipervnculo"/>
            <w:noProof/>
          </w:rPr>
          <w:t>Farmacia</w:t>
        </w:r>
        <w:r w:rsidR="00480D66">
          <w:rPr>
            <w:noProof/>
            <w:webHidden/>
          </w:rPr>
          <w:tab/>
        </w:r>
        <w:r w:rsidR="00480D66">
          <w:rPr>
            <w:noProof/>
            <w:webHidden/>
          </w:rPr>
          <w:fldChar w:fldCharType="begin"/>
        </w:r>
        <w:r w:rsidR="00480D66">
          <w:rPr>
            <w:noProof/>
            <w:webHidden/>
          </w:rPr>
          <w:instrText xml:space="preserve"> PAGEREF _Toc84848529 \h </w:instrText>
        </w:r>
        <w:r w:rsidR="00480D66">
          <w:rPr>
            <w:noProof/>
            <w:webHidden/>
          </w:rPr>
        </w:r>
        <w:r w:rsidR="00480D66">
          <w:rPr>
            <w:noProof/>
            <w:webHidden/>
          </w:rPr>
          <w:fldChar w:fldCharType="separate"/>
        </w:r>
        <w:r w:rsidR="00B6773B">
          <w:rPr>
            <w:noProof/>
            <w:webHidden/>
          </w:rPr>
          <w:t>90</w:t>
        </w:r>
        <w:r w:rsidR="00480D66">
          <w:rPr>
            <w:noProof/>
            <w:webHidden/>
          </w:rPr>
          <w:fldChar w:fldCharType="end"/>
        </w:r>
      </w:hyperlink>
    </w:p>
    <w:p w:rsidR="00480D66" w:rsidRDefault="00DF7E82">
      <w:pPr>
        <w:pStyle w:val="TDC1"/>
        <w:tabs>
          <w:tab w:val="right" w:pos="7927"/>
        </w:tabs>
        <w:rPr>
          <w:rFonts w:asciiTheme="minorHAnsi" w:eastAsiaTheme="minorEastAsia" w:hAnsiTheme="minorHAnsi" w:cstheme="minorBidi"/>
          <w:b w:val="0"/>
          <w:bCs w:val="0"/>
          <w:caps w:val="0"/>
          <w:noProof/>
          <w:color w:val="auto"/>
          <w:sz w:val="22"/>
        </w:rPr>
      </w:pPr>
      <w:hyperlink w:anchor="_Toc84848530" w:history="1">
        <w:r w:rsidR="00480D66" w:rsidRPr="005B0A0D">
          <w:rPr>
            <w:rStyle w:val="Hipervnculo"/>
            <w:noProof/>
          </w:rPr>
          <w:t>Otras actividades del Hospital</w:t>
        </w:r>
        <w:r w:rsidR="00480D66">
          <w:rPr>
            <w:noProof/>
            <w:webHidden/>
          </w:rPr>
          <w:tab/>
        </w:r>
        <w:r w:rsidR="00480D66">
          <w:rPr>
            <w:noProof/>
            <w:webHidden/>
          </w:rPr>
          <w:fldChar w:fldCharType="begin"/>
        </w:r>
        <w:r w:rsidR="00480D66">
          <w:rPr>
            <w:noProof/>
            <w:webHidden/>
          </w:rPr>
          <w:instrText xml:space="preserve"> PAGEREF _Toc84848530 \h </w:instrText>
        </w:r>
        <w:r w:rsidR="00480D66">
          <w:rPr>
            <w:noProof/>
            <w:webHidden/>
          </w:rPr>
        </w:r>
        <w:r w:rsidR="00480D66">
          <w:rPr>
            <w:noProof/>
            <w:webHidden/>
          </w:rPr>
          <w:fldChar w:fldCharType="separate"/>
        </w:r>
        <w:r w:rsidR="00B6773B">
          <w:rPr>
            <w:noProof/>
            <w:webHidden/>
          </w:rPr>
          <w:t>93</w:t>
        </w:r>
        <w:r w:rsidR="00480D66">
          <w:rPr>
            <w:noProof/>
            <w:webHidden/>
          </w:rPr>
          <w:fldChar w:fldCharType="end"/>
        </w:r>
      </w:hyperlink>
    </w:p>
    <w:p w:rsidR="00480D66" w:rsidRDefault="00DF7E82">
      <w:pPr>
        <w:pStyle w:val="TDC2"/>
        <w:tabs>
          <w:tab w:val="right" w:pos="7927"/>
        </w:tabs>
        <w:rPr>
          <w:rFonts w:asciiTheme="minorHAnsi" w:eastAsiaTheme="minorEastAsia" w:hAnsiTheme="minorHAnsi" w:cstheme="minorBidi"/>
          <w:bCs w:val="0"/>
          <w:noProof/>
          <w:color w:val="auto"/>
          <w:sz w:val="22"/>
        </w:rPr>
      </w:pPr>
      <w:hyperlink w:anchor="_Toc84848531" w:history="1">
        <w:r w:rsidR="00480D66" w:rsidRPr="005B0A0D">
          <w:rPr>
            <w:rStyle w:val="Hipervnculo"/>
            <w:noProof/>
          </w:rPr>
          <w:t>El hospital en los Medios</w:t>
        </w:r>
        <w:r w:rsidR="00480D66">
          <w:rPr>
            <w:noProof/>
            <w:webHidden/>
          </w:rPr>
          <w:tab/>
        </w:r>
        <w:r w:rsidR="00480D66">
          <w:rPr>
            <w:noProof/>
            <w:webHidden/>
          </w:rPr>
          <w:fldChar w:fldCharType="begin"/>
        </w:r>
        <w:r w:rsidR="00480D66">
          <w:rPr>
            <w:noProof/>
            <w:webHidden/>
          </w:rPr>
          <w:instrText xml:space="preserve"> PAGEREF _Toc84848531 \h </w:instrText>
        </w:r>
        <w:r w:rsidR="00480D66">
          <w:rPr>
            <w:noProof/>
            <w:webHidden/>
          </w:rPr>
        </w:r>
        <w:r w:rsidR="00480D66">
          <w:rPr>
            <w:noProof/>
            <w:webHidden/>
          </w:rPr>
          <w:fldChar w:fldCharType="separate"/>
        </w:r>
        <w:r w:rsidR="00B6773B">
          <w:rPr>
            <w:noProof/>
            <w:webHidden/>
          </w:rPr>
          <w:t>95</w:t>
        </w:r>
        <w:r w:rsidR="00480D66">
          <w:rPr>
            <w:noProof/>
            <w:webHidden/>
          </w:rPr>
          <w:fldChar w:fldCharType="end"/>
        </w:r>
      </w:hyperlink>
    </w:p>
    <w:p w:rsidR="00C92EE4" w:rsidRPr="00E57279" w:rsidRDefault="00C92EE4" w:rsidP="00E57279">
      <w:r>
        <w:fldChar w:fldCharType="end"/>
      </w:r>
    </w:p>
    <w:p w:rsidR="00E57279" w:rsidRPr="00E57279" w:rsidRDefault="00E57279" w:rsidP="00E57279"/>
    <w:p w:rsidR="00E57279" w:rsidRPr="00E57279" w:rsidRDefault="00E57279" w:rsidP="00E57279"/>
    <w:p w:rsidR="00C92EE4" w:rsidRDefault="00C92EE4">
      <w:pPr>
        <w:spacing w:before="0" w:line="240" w:lineRule="auto"/>
        <w:jc w:val="left"/>
        <w:rPr>
          <w:rFonts w:ascii="Montserrat ExtraBold" w:hAnsi="Montserrat ExtraBold"/>
          <w:caps/>
          <w:noProof/>
          <w:color w:val="3898B2"/>
          <w:spacing w:val="-6"/>
          <w:sz w:val="24"/>
        </w:rPr>
      </w:pPr>
      <w:r>
        <w:br w:type="page"/>
      </w:r>
    </w:p>
    <w:p w:rsidR="004B6EF5" w:rsidRDefault="00173F5F" w:rsidP="00E50347">
      <w:pPr>
        <w:spacing w:beforeLines="40" w:before="96" w:line="20" w:lineRule="atLeast"/>
      </w:pPr>
      <w:r>
        <w:rPr>
          <w:noProof/>
        </w:rPr>
        <w:lastRenderedPageBreak/>
        <w:drawing>
          <wp:anchor distT="0" distB="0" distL="114300" distR="114300" simplePos="0" relativeHeight="251643390" behindDoc="0" locked="0" layoutInCell="1" allowOverlap="1">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rsidR="004B6EF5" w:rsidRDefault="004B6EF5" w:rsidP="00E50347">
      <w:pPr>
        <w:spacing w:beforeLines="40" w:before="96" w:line="20" w:lineRule="atLeast"/>
      </w:pPr>
    </w:p>
    <w:p w:rsidR="004B6EF5" w:rsidRPr="00E50347" w:rsidRDefault="004B6EF5" w:rsidP="00E50347">
      <w:pPr>
        <w:spacing w:beforeLines="40" w:before="96" w:line="20" w:lineRule="atLeast"/>
      </w:pPr>
    </w:p>
    <w:p w:rsidR="00F11710" w:rsidRDefault="00F11710" w:rsidP="0068118A"/>
    <w:p w:rsidR="00F11710" w:rsidRPr="00F02931" w:rsidRDefault="00305FA4" w:rsidP="0068118A">
      <w:r>
        <w:rPr>
          <w:noProof/>
        </w:rPr>
        <mc:AlternateContent>
          <mc:Choice Requires="wps">
            <w:drawing>
              <wp:anchor distT="0" distB="0" distL="114300" distR="114300" simplePos="0" relativeHeight="251693056" behindDoc="0" locked="0" layoutInCell="1" allowOverlap="1">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Pr="004B6EF5" w:rsidRDefault="00B35227"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B35227" w:rsidRDefault="00B3522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B35227" w:rsidRPr="004B6EF5" w:rsidRDefault="00B35227"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B35227" w:rsidRPr="004B6EF5" w:rsidRDefault="00B3522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B35227" w:rsidRDefault="00B3522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B35227" w:rsidRPr="004B6EF5" w:rsidRDefault="00B3522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B35227" w:rsidRPr="004B6EF5" w:rsidRDefault="00B3522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B35227" w:rsidRDefault="00B3522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B35227" w:rsidRDefault="00B3522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B35227" w:rsidRPr="004B6EF5" w:rsidRDefault="00B35227"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0" type="#_x0000_t202" style="position:absolute;left:0;text-align:left;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rsidR="00B35227" w:rsidRPr="004B6EF5" w:rsidRDefault="00B35227"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rsidR="00B35227" w:rsidRDefault="00B3522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rsidR="00B35227" w:rsidRPr="004B6EF5" w:rsidRDefault="00B35227"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rsidR="00B35227" w:rsidRPr="004B6EF5" w:rsidRDefault="00B3522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rsidR="00B35227" w:rsidRDefault="00B3522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rsidR="00B35227" w:rsidRPr="004B6EF5" w:rsidRDefault="00B3522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rsidR="00B35227" w:rsidRPr="004B6EF5" w:rsidRDefault="00B3522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rsidR="00B35227" w:rsidRDefault="00B35227"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rsidR="00B35227" w:rsidRDefault="00B35227"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rsidR="00B35227" w:rsidRPr="004B6EF5" w:rsidRDefault="00B35227"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Pr="004B6EF5" w:rsidRDefault="00B35227"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id="_x0000_s1031" type="#_x0000_t202" style="position:absolute;left:0;text-align:left;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rsidR="00B35227" w:rsidRPr="004B6EF5" w:rsidRDefault="00B35227" w:rsidP="000C58B3">
                      <w:pPr>
                        <w:pStyle w:val="Capitulo"/>
                      </w:pPr>
                      <w:r w:rsidRPr="004B6EF5">
                        <w:t>1</w:t>
                      </w:r>
                    </w:p>
                  </w:txbxContent>
                </v:textbox>
              </v:shape>
            </w:pict>
          </mc:Fallback>
        </mc:AlternateContent>
      </w:r>
    </w:p>
    <w:p w:rsidR="00AD1DA9" w:rsidRPr="009E7227" w:rsidRDefault="005B393F" w:rsidP="001A79AE">
      <w:pPr>
        <w:pStyle w:val="TITULO-Nivel1"/>
      </w:pPr>
      <w:bookmarkStart w:id="0" w:name="_Toc84848477"/>
      <w:r>
        <w:lastRenderedPageBreak/>
        <w:t>NUESTRO CENTRO</w:t>
      </w:r>
      <w:bookmarkEnd w:id="0"/>
    </w:p>
    <w:p w:rsidR="00F11710" w:rsidRDefault="005B393F" w:rsidP="005B393F">
      <w:pPr>
        <w:pStyle w:val="TITULO-Nivel2"/>
        <w:rPr>
          <w:lang w:val="es"/>
        </w:rPr>
      </w:pPr>
      <w:bookmarkStart w:id="1" w:name="_Toc84848478"/>
      <w:r>
        <w:rPr>
          <w:lang w:val="es"/>
        </w:rPr>
        <w:t>Presentación</w:t>
      </w:r>
      <w:bookmarkEnd w:id="1"/>
    </w:p>
    <w:p w:rsidR="00F21B7A" w:rsidRPr="00C06D49" w:rsidRDefault="00F21B7A" w:rsidP="00B0360F">
      <w:pPr>
        <w:pStyle w:val="TITULO-Nivel4"/>
        <w:rPr>
          <w:i/>
        </w:rPr>
      </w:pPr>
      <w:r w:rsidRPr="00C06D49">
        <w:t>2020: El año de la Pandemia, un antes y un después</w:t>
      </w:r>
    </w:p>
    <w:p w:rsidR="005D02FD" w:rsidRPr="00A224D6" w:rsidRDefault="005D02FD" w:rsidP="005D02FD">
      <w:pPr>
        <w:rPr>
          <w:rFonts w:cs="Arial"/>
        </w:rPr>
      </w:pPr>
      <w:r>
        <w:rPr>
          <w:rFonts w:cs="Arial"/>
          <w:lang w:val="es"/>
        </w:rPr>
        <w:t>Los dos años anteriores habían sido venturosamente especial</w:t>
      </w:r>
      <w:r w:rsidR="00B0360F">
        <w:rPr>
          <w:rFonts w:cs="Arial"/>
          <w:lang w:val="es"/>
        </w:rPr>
        <w:t xml:space="preserve"> </w:t>
      </w:r>
      <w:r>
        <w:rPr>
          <w:rFonts w:cs="Arial"/>
          <w:lang w:val="es"/>
        </w:rPr>
        <w:t>es para el Hospital Central de la Cruz Roja.</w:t>
      </w:r>
      <w:r w:rsidRPr="00A224D6">
        <w:rPr>
          <w:rFonts w:cs="Arial"/>
        </w:rPr>
        <w:t xml:space="preserve"> 2018 </w:t>
      </w:r>
      <w:r>
        <w:rPr>
          <w:rFonts w:cs="Arial"/>
        </w:rPr>
        <w:t>fue el año de</w:t>
      </w:r>
      <w:r w:rsidR="00A93F8B">
        <w:rPr>
          <w:rFonts w:cs="Arial"/>
        </w:rPr>
        <w:t xml:space="preserve"> la Celebración del Centenario</w:t>
      </w:r>
      <w:r w:rsidRPr="00A224D6">
        <w:rPr>
          <w:rFonts w:cs="Arial"/>
        </w:rPr>
        <w:t xml:space="preserve"> y la entrega</w:t>
      </w:r>
      <w:r>
        <w:rPr>
          <w:rFonts w:cs="Arial"/>
        </w:rPr>
        <w:t xml:space="preserve"> de la</w:t>
      </w:r>
      <w:r w:rsidRPr="00A224D6">
        <w:rPr>
          <w:rFonts w:cs="Arial"/>
        </w:rPr>
        <w:t xml:space="preserve"> Placa de Oro de la Sanidad Madrileña “por su contribución a la mejora de la calidad y el prestigio de la sanidad madrileña a lo largo de sus 100 años de historia” (DECRETO 25/2019, de 2 de abril, del Consejo de Gobierno</w:t>
      </w:r>
      <w:r>
        <w:rPr>
          <w:rFonts w:cs="Arial"/>
        </w:rPr>
        <w:t>). E</w:t>
      </w:r>
      <w:r w:rsidRPr="00A224D6">
        <w:rPr>
          <w:rFonts w:cs="Arial"/>
        </w:rPr>
        <w:t xml:space="preserve">n </w:t>
      </w:r>
      <w:r>
        <w:rPr>
          <w:rFonts w:cs="Arial"/>
        </w:rPr>
        <w:t xml:space="preserve">el </w:t>
      </w:r>
      <w:r w:rsidRPr="00A224D6">
        <w:rPr>
          <w:rFonts w:cs="Arial"/>
        </w:rPr>
        <w:t xml:space="preserve">2019 el Hospital consiguió </w:t>
      </w:r>
      <w:r>
        <w:rPr>
          <w:rFonts w:cs="Arial"/>
        </w:rPr>
        <w:t xml:space="preserve">un objetivo </w:t>
      </w:r>
      <w:r w:rsidRPr="00A224D6">
        <w:rPr>
          <w:rFonts w:cs="Arial"/>
        </w:rPr>
        <w:t>largamente perseguid</w:t>
      </w:r>
      <w:r>
        <w:rPr>
          <w:rFonts w:cs="Arial"/>
        </w:rPr>
        <w:t xml:space="preserve">: </w:t>
      </w:r>
      <w:r w:rsidRPr="00A224D6">
        <w:rPr>
          <w:rFonts w:cs="Arial"/>
        </w:rPr>
        <w:t>la puesta en marcha de una Unidad Hospitalaria de Media Estancia en Cuidados Paliativos.</w:t>
      </w:r>
    </w:p>
    <w:p w:rsidR="005D02FD" w:rsidRDefault="005D02FD" w:rsidP="005D02FD">
      <w:pPr>
        <w:rPr>
          <w:rFonts w:cs="Arial"/>
        </w:rPr>
      </w:pPr>
      <w:r>
        <w:rPr>
          <w:rFonts w:cs="Arial"/>
        </w:rPr>
        <w:t>Sin embargo, al final del primer trimestre del 2020 apareció la Pandemia y, con ella, sus dramáticas consecuencias en forma de contagios, enfermedad y muerte. Obligó a todos a un esfuerzo titánico de adaptación a una situación desconocida e inimaginable, vivida desde la incertidumbre y el desasosiego y que golpeó inmisericorde, especialmente en las primeras etapas, a compañeros de los centros sanitarios que pagaron un elevado tributo en forma enfermedad que, en algunos casos, no pudieron superar.</w:t>
      </w:r>
    </w:p>
    <w:p w:rsidR="005D02FD" w:rsidRDefault="005D02FD" w:rsidP="005D02FD">
      <w:pPr>
        <w:rPr>
          <w:rFonts w:cs="Arial"/>
        </w:rPr>
      </w:pPr>
      <w:r>
        <w:rPr>
          <w:rFonts w:cs="Arial"/>
        </w:rPr>
        <w:t xml:space="preserve">Si algo positivo podemos rescatar de tal drama, reconocido de forma unánime por la Sociedad en su conjunto, fue la respuesta admirable de las instituciones sanitarias y, en concreto, de sus profesionales en forma de compromiso, generosidad, profesionalidad y humanidad, afrontando sin desfallecimiento el gigantesco reto que la Pandemia ha supuesto para todos. Este impagable servicio supone, para los profesionales, el orgullo de haber estado a la altura del desafío, y para los gestores la satisfacción de contar con profesionales y equipos tan competentes, eficaces y solidarios. </w:t>
      </w:r>
    </w:p>
    <w:p w:rsidR="005D02FD" w:rsidRDefault="005D02FD" w:rsidP="005D02FD">
      <w:pPr>
        <w:rPr>
          <w:rFonts w:cs="Arial"/>
        </w:rPr>
      </w:pPr>
      <w:r>
        <w:rPr>
          <w:rFonts w:cs="Arial"/>
        </w:rPr>
        <w:t xml:space="preserve">En las páginas que siguen se recogen y desgranan aspectos de la adaptación del hospital para enfrentar la situación. A vuela pluma, sólo resaltar que aumentó en un 71% el porcentaje de camas disponibles para atender a la avalancha de pacientes afectados, y que habilitó servicios clave en esta situación y con los que habitualmente no cuenta el Hospital: Unidad de Cuidados Intensivos (UCI) y Servicio de Urgencias. Así mismo el Hospital participó de forma muy activa en la Coordinación de la Atención Continuada en Residencias de Ancianos con la implantación del Geriatra Consultor, y se mantuvo la Atención en domicilio de los Pacientes con la Atención Geriátrica Domiciliaria. Domicilio de los pacientes, incluidas las Residencias, y atención al paciente anciano que son dos de las señas de identidad del hospital desde hace años, y grupo de población especialmente golpeada en las primeras olas. </w:t>
      </w:r>
    </w:p>
    <w:p w:rsidR="005D02FD" w:rsidRDefault="005D02FD" w:rsidP="005D02FD">
      <w:pPr>
        <w:rPr>
          <w:rFonts w:cs="Arial"/>
        </w:rPr>
      </w:pPr>
      <w:r>
        <w:rPr>
          <w:rFonts w:cs="Arial"/>
        </w:rPr>
        <w:t xml:space="preserve">Durante meses se suspendieron las intervenciones quirúrgicas, y en esos periodos los profesionales de todas las categorías que habitualmente se </w:t>
      </w:r>
      <w:r>
        <w:rPr>
          <w:rFonts w:cs="Arial"/>
        </w:rPr>
        <w:lastRenderedPageBreak/>
        <w:t>encargan de llevarlas a cabo, “se reciclaron” a las actividades que las necesidades reclamaban, y este cambio de rol fue asumido con naturalidad y total eficacia. De forma similar recondujeron sus tareas los profesionales de Servicios Centrales cuya actividad hubo que suspender.</w:t>
      </w:r>
    </w:p>
    <w:p w:rsidR="005D02FD" w:rsidRDefault="005D02FD" w:rsidP="005D02FD">
      <w:pPr>
        <w:rPr>
          <w:rFonts w:cs="Arial"/>
        </w:rPr>
      </w:pPr>
    </w:p>
    <w:p w:rsidR="005D02FD" w:rsidRDefault="005D02FD" w:rsidP="005D02FD">
      <w:pPr>
        <w:shd w:val="clear" w:color="auto" w:fill="FFFFFF"/>
        <w:rPr>
          <w:rFonts w:cs="Arial"/>
        </w:rPr>
      </w:pPr>
      <w:r>
        <w:rPr>
          <w:rFonts w:cs="Arial"/>
        </w:rPr>
        <w:t xml:space="preserve">Si los años anteriores se habían ido </w:t>
      </w:r>
      <w:r w:rsidRPr="00A224D6">
        <w:rPr>
          <w:rFonts w:cs="Arial"/>
        </w:rPr>
        <w:t>consolidado herramientas para hacer factible la asistencia sanit</w:t>
      </w:r>
      <w:r>
        <w:rPr>
          <w:rFonts w:cs="Arial"/>
        </w:rPr>
        <w:t>aria y la formación a distancia, telemedicina,</w:t>
      </w:r>
      <w:r w:rsidRPr="00A224D6">
        <w:rPr>
          <w:rFonts w:cs="Arial"/>
        </w:rPr>
        <w:t xml:space="preserve"> telesalud</w:t>
      </w:r>
      <w:r>
        <w:rPr>
          <w:rFonts w:cs="Arial"/>
        </w:rPr>
        <w:t>, teleformación…, durante la Pandemia las herramientas telemáticas han potenciado su trascendencia, que mantendrán sin duda en el futuro y que se consolidarán en forma de consultas no presenciales en determinadas situaciones o en el área de la Docencia/Formación.</w:t>
      </w:r>
    </w:p>
    <w:p w:rsidR="005D02FD" w:rsidRDefault="005D02FD" w:rsidP="005D02FD">
      <w:pPr>
        <w:shd w:val="clear" w:color="auto" w:fill="FFFFFF"/>
        <w:rPr>
          <w:rFonts w:cs="Arial"/>
        </w:rPr>
      </w:pPr>
      <w:r>
        <w:rPr>
          <w:rFonts w:cs="Arial"/>
        </w:rPr>
        <w:t>Al final del 2020 se abrió una importante ventana de esperanza con la aparición de las vacunas y, aunque la Pandemia persiste, la eficacia preventiva de las mismas ha cambiado la perspectiva de un futuro sin pandemia y en el que sea un recuerdo la pesadilla vivida.</w:t>
      </w:r>
    </w:p>
    <w:p w:rsidR="005D02FD" w:rsidRDefault="005D02FD" w:rsidP="005D02FD">
      <w:pPr>
        <w:shd w:val="clear" w:color="auto" w:fill="FFFFFF"/>
        <w:rPr>
          <w:rFonts w:cs="Arial"/>
        </w:rPr>
      </w:pPr>
      <w:r>
        <w:rPr>
          <w:rFonts w:cs="Arial"/>
        </w:rPr>
        <w:t xml:space="preserve">Todos los años en esta presentación de la Memoria felicito, en nombre del Equipo Directivo, a todos los profesionales. Este año queremos añadir a ese reconocimiento por su trabajo, nuestro orgullo, agradecimiento y admiración a todos los integrantes del hospital por su actitud frente a la pandemia, puesto que, sin su compromiso, capacidad de iniciativa, esfuerzo y eficacia, nada </w:t>
      </w:r>
      <w:r w:rsidR="00A93F8B">
        <w:rPr>
          <w:rFonts w:cs="Arial"/>
        </w:rPr>
        <w:t xml:space="preserve">de lo hecho </w:t>
      </w:r>
      <w:r>
        <w:rPr>
          <w:rFonts w:cs="Arial"/>
        </w:rPr>
        <w:t>habría sido posible.</w:t>
      </w:r>
    </w:p>
    <w:p w:rsidR="005D02FD" w:rsidRPr="00A224D6" w:rsidRDefault="005D02FD" w:rsidP="005D02FD">
      <w:pPr>
        <w:shd w:val="clear" w:color="auto" w:fill="FFFFFF"/>
        <w:rPr>
          <w:rFonts w:cs="Arial"/>
        </w:rPr>
      </w:pPr>
    </w:p>
    <w:p w:rsidR="005D02FD" w:rsidRPr="00A224D6" w:rsidRDefault="005D02FD" w:rsidP="005D02FD">
      <w:pPr>
        <w:shd w:val="clear" w:color="auto" w:fill="FFFFFF"/>
        <w:jc w:val="right"/>
        <w:rPr>
          <w:rFonts w:cs="Times New Roman"/>
        </w:rPr>
      </w:pPr>
      <w:r w:rsidRPr="00A224D6">
        <w:rPr>
          <w:rFonts w:cs="Arial"/>
        </w:rPr>
        <w:t>Manuel Ballarín Bardají</w:t>
      </w:r>
      <w:r w:rsidRPr="00A224D6">
        <w:rPr>
          <w:rFonts w:cs="Arial"/>
        </w:rPr>
        <w:br/>
        <w:t>DIRECTOR GERENTE</w:t>
      </w:r>
    </w:p>
    <w:p w:rsidR="00E470F1" w:rsidRDefault="00E470F1" w:rsidP="0068118A">
      <w:pPr>
        <w:rPr>
          <w:lang w:val="es"/>
        </w:rPr>
      </w:pPr>
      <w:r>
        <w:rPr>
          <w:lang w:val="es"/>
        </w:rPr>
        <w:br w:type="page"/>
      </w:r>
    </w:p>
    <w:p w:rsidR="00E470F1" w:rsidRDefault="00E470F1" w:rsidP="006B7FE2">
      <w:pPr>
        <w:pStyle w:val="TITULO-Nivel2"/>
      </w:pPr>
      <w:bookmarkStart w:id="2" w:name="_Toc74228244"/>
      <w:bookmarkStart w:id="3" w:name="_Toc75343935"/>
      <w:bookmarkStart w:id="4" w:name="_Toc84848479"/>
      <w:r w:rsidRPr="003B72C5">
        <w:lastRenderedPageBreak/>
        <w:t>2020 en Cifras</w:t>
      </w:r>
      <w:bookmarkEnd w:id="2"/>
      <w:bookmarkEnd w:id="3"/>
      <w:bookmarkEnd w:id="4"/>
    </w:p>
    <w:p w:rsidR="00480D66" w:rsidRPr="009E7227" w:rsidRDefault="00480D66" w:rsidP="00480D66">
      <w:pPr>
        <w:pStyle w:val="Nombredetabla"/>
      </w:pPr>
      <w:bookmarkStart w:id="5" w:name="_Toc77243987"/>
      <w:bookmarkStart w:id="6" w:name="_Toc74228245"/>
      <w:bookmarkStart w:id="7" w:name="_Toc75343936"/>
      <w:r>
        <w:t>A</w:t>
      </w:r>
      <w:r w:rsidRPr="006E09A0">
        <w:t>ctividad Asistencial</w:t>
      </w:r>
      <w:bookmarkEnd w:id="5"/>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4253"/>
        <w:gridCol w:w="3684"/>
      </w:tblGrid>
      <w:tr w:rsidR="00480D66" w:rsidRPr="00E13490" w:rsidTr="00480D66">
        <w:trPr>
          <w:trHeight w:val="197"/>
        </w:trPr>
        <w:tc>
          <w:tcPr>
            <w:tcW w:w="2679" w:type="pct"/>
          </w:tcPr>
          <w:p w:rsidR="00480D66" w:rsidRPr="00E13490" w:rsidRDefault="00480D66" w:rsidP="00B35227">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vAlign w:val="top"/>
          </w:tcPr>
          <w:p w:rsidR="00480D66" w:rsidRPr="00860C9C" w:rsidRDefault="00480D66" w:rsidP="00B35227">
            <w:pPr>
              <w:jc w:val="right"/>
            </w:pPr>
            <w:r w:rsidRPr="00860C9C">
              <w:t>3.711</w:t>
            </w:r>
          </w:p>
        </w:tc>
      </w:tr>
      <w:tr w:rsidR="00480D66" w:rsidRPr="00E13490" w:rsidTr="00480D66">
        <w:trPr>
          <w:trHeight w:val="197"/>
        </w:trPr>
        <w:tc>
          <w:tcPr>
            <w:tcW w:w="2679" w:type="pct"/>
          </w:tcPr>
          <w:p w:rsidR="00480D66" w:rsidRPr="00E13490" w:rsidRDefault="00480D66" w:rsidP="00B35227">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vAlign w:val="top"/>
          </w:tcPr>
          <w:p w:rsidR="00480D66" w:rsidRPr="00860C9C" w:rsidRDefault="00480D66" w:rsidP="00B35227">
            <w:pPr>
              <w:jc w:val="right"/>
            </w:pPr>
            <w:r w:rsidRPr="00860C9C">
              <w:t>9,82</w:t>
            </w:r>
          </w:p>
        </w:tc>
      </w:tr>
      <w:tr w:rsidR="00480D66" w:rsidRPr="00E13490" w:rsidTr="00480D66">
        <w:trPr>
          <w:trHeight w:val="197"/>
        </w:trPr>
        <w:tc>
          <w:tcPr>
            <w:tcW w:w="2679" w:type="pct"/>
          </w:tcPr>
          <w:p w:rsidR="00480D66" w:rsidRPr="00E13490" w:rsidRDefault="00480D66" w:rsidP="00B35227">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vAlign w:val="top"/>
          </w:tcPr>
          <w:p w:rsidR="00480D66" w:rsidRDefault="00480D66" w:rsidP="00B35227">
            <w:pPr>
              <w:jc w:val="right"/>
            </w:pPr>
            <w:r w:rsidRPr="00860C9C">
              <w:t>0,7295</w:t>
            </w:r>
          </w:p>
        </w:tc>
      </w:tr>
      <w:tr w:rsidR="00480D66" w:rsidRPr="00E13490" w:rsidTr="00480D66">
        <w:trPr>
          <w:trHeight w:val="197"/>
        </w:trPr>
        <w:tc>
          <w:tcPr>
            <w:tcW w:w="2679" w:type="pct"/>
          </w:tcPr>
          <w:p w:rsidR="00480D66" w:rsidRPr="00E13490" w:rsidRDefault="00480D66" w:rsidP="00B35227">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vAlign w:val="top"/>
          </w:tcPr>
          <w:p w:rsidR="00480D66" w:rsidRPr="00D2248A" w:rsidRDefault="00480D66" w:rsidP="00B35227">
            <w:pPr>
              <w:jc w:val="right"/>
            </w:pPr>
            <w:r w:rsidRPr="00D2248A">
              <w:t>3.702</w:t>
            </w:r>
          </w:p>
        </w:tc>
      </w:tr>
      <w:tr w:rsidR="00480D66" w:rsidRPr="00E13490" w:rsidTr="00480D66">
        <w:trPr>
          <w:trHeight w:val="197"/>
        </w:trPr>
        <w:tc>
          <w:tcPr>
            <w:tcW w:w="2679" w:type="pct"/>
          </w:tcPr>
          <w:p w:rsidR="00480D66" w:rsidRPr="00E13490" w:rsidRDefault="00480D66" w:rsidP="00B35227">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vAlign w:val="top"/>
          </w:tcPr>
          <w:p w:rsidR="00480D66" w:rsidRPr="00D2248A" w:rsidRDefault="00480D66" w:rsidP="00B35227">
            <w:pPr>
              <w:jc w:val="right"/>
            </w:pPr>
            <w:r w:rsidRPr="00D2248A">
              <w:t>81</w:t>
            </w:r>
          </w:p>
        </w:tc>
      </w:tr>
      <w:tr w:rsidR="00480D66" w:rsidRPr="00E13490" w:rsidTr="00480D66">
        <w:trPr>
          <w:trHeight w:val="197"/>
        </w:trPr>
        <w:tc>
          <w:tcPr>
            <w:tcW w:w="2679" w:type="pct"/>
          </w:tcPr>
          <w:p w:rsidR="00480D66" w:rsidRPr="00E13490" w:rsidRDefault="00480D66" w:rsidP="00B35227">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vAlign w:val="bottom"/>
          </w:tcPr>
          <w:p w:rsidR="00480D66" w:rsidRPr="00EC6B6B" w:rsidRDefault="00480D66" w:rsidP="00B35227">
            <w:pPr>
              <w:jc w:val="right"/>
            </w:pPr>
            <w:r w:rsidRPr="00EC6B6B">
              <w:t>5.512</w:t>
            </w:r>
          </w:p>
        </w:tc>
      </w:tr>
      <w:tr w:rsidR="00480D66" w:rsidRPr="00E13490" w:rsidTr="00480D66">
        <w:trPr>
          <w:trHeight w:val="994"/>
        </w:trPr>
        <w:tc>
          <w:tcPr>
            <w:tcW w:w="2679" w:type="pct"/>
          </w:tcPr>
          <w:p w:rsidR="00480D66" w:rsidRPr="00E13490" w:rsidRDefault="00480D66" w:rsidP="00B35227">
            <w:pPr>
              <w:rPr>
                <w:color w:val="31849B" w:themeColor="accent5" w:themeShade="BF"/>
                <w:sz w:val="18"/>
                <w:szCs w:val="18"/>
              </w:rPr>
            </w:pPr>
            <w:r>
              <w:rPr>
                <w:color w:val="31849B" w:themeColor="accent5" w:themeShade="BF"/>
                <w:sz w:val="18"/>
                <w:szCs w:val="18"/>
              </w:rPr>
              <w:t xml:space="preserve">Hospitalización a domicilio </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vAlign w:val="bottom"/>
          </w:tcPr>
          <w:p w:rsidR="00480D66" w:rsidRPr="00EC6B6B" w:rsidRDefault="00480D66" w:rsidP="00B35227">
            <w:pPr>
              <w:jc w:val="right"/>
            </w:pPr>
            <w:r w:rsidRPr="00EC6B6B">
              <w:t>577 ingresos</w:t>
            </w:r>
          </w:p>
          <w:p w:rsidR="00480D66" w:rsidRPr="00EC6B6B" w:rsidRDefault="00480D66" w:rsidP="00B35227">
            <w:pPr>
              <w:jc w:val="right"/>
            </w:pPr>
            <w:r w:rsidRPr="00EC6B6B">
              <w:t>19,71 estancia media</w:t>
            </w:r>
          </w:p>
          <w:p w:rsidR="00480D66" w:rsidRPr="00EC6B6B" w:rsidRDefault="00480D66" w:rsidP="00B35227">
            <w:pPr>
              <w:jc w:val="right"/>
            </w:pPr>
            <w:r w:rsidRPr="00EC6B6B">
              <w:t>621 altas</w:t>
            </w:r>
          </w:p>
        </w:tc>
      </w:tr>
      <w:tr w:rsidR="00480D66" w:rsidRPr="00E13490" w:rsidTr="00480D66">
        <w:trPr>
          <w:trHeight w:val="197"/>
        </w:trPr>
        <w:tc>
          <w:tcPr>
            <w:tcW w:w="2679" w:type="pct"/>
          </w:tcPr>
          <w:p w:rsidR="00480D66" w:rsidRPr="00E13490" w:rsidRDefault="00480D66" w:rsidP="00B35227">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tcPr>
          <w:p w:rsidR="00480D66" w:rsidRPr="00E71A9F" w:rsidRDefault="00480D66" w:rsidP="00B35227">
            <w:pPr>
              <w:jc w:val="right"/>
            </w:pPr>
            <w:r w:rsidRPr="00E71A9F">
              <w:t>1.269</w:t>
            </w:r>
          </w:p>
        </w:tc>
      </w:tr>
      <w:tr w:rsidR="00480D66" w:rsidRPr="00E13490" w:rsidTr="00480D66">
        <w:trPr>
          <w:trHeight w:val="197"/>
        </w:trPr>
        <w:tc>
          <w:tcPr>
            <w:tcW w:w="2679" w:type="pct"/>
          </w:tcPr>
          <w:p w:rsidR="00480D66" w:rsidRPr="00E13490" w:rsidRDefault="00480D66" w:rsidP="00B35227">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2321" w:type="pct"/>
            <w:shd w:val="clear" w:color="auto" w:fill="F3FBFF"/>
          </w:tcPr>
          <w:p w:rsidR="00480D66" w:rsidRPr="00E71A9F" w:rsidRDefault="00480D66" w:rsidP="00B35227">
            <w:pPr>
              <w:jc w:val="right"/>
            </w:pPr>
            <w:r w:rsidRPr="00E71A9F">
              <w:t>25</w:t>
            </w:r>
          </w:p>
        </w:tc>
      </w:tr>
    </w:tbl>
    <w:p w:rsidR="00480D66" w:rsidRDefault="00480D66" w:rsidP="00480D66">
      <w:pPr>
        <w:pStyle w:val="Piedetabla"/>
      </w:pPr>
    </w:p>
    <w:p w:rsidR="00480D66" w:rsidRDefault="00480D66" w:rsidP="00480D66">
      <w:pPr>
        <w:pStyle w:val="Piedetabla"/>
      </w:pPr>
    </w:p>
    <w:p w:rsidR="00480D66" w:rsidRDefault="00480D66" w:rsidP="00480D66">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480D66" w:rsidTr="00B35227">
        <w:trPr>
          <w:trHeight w:val="311"/>
        </w:trPr>
        <w:tc>
          <w:tcPr>
            <w:tcW w:w="1453" w:type="dxa"/>
          </w:tcPr>
          <w:p w:rsidR="00480D66" w:rsidRPr="00A00C68" w:rsidRDefault="00480D66" w:rsidP="00B35227">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rsidR="00480D66" w:rsidRPr="00D81540" w:rsidRDefault="00480D66" w:rsidP="00B35227">
            <w:pPr>
              <w:spacing w:before="0" w:line="240" w:lineRule="auto"/>
              <w:jc w:val="right"/>
              <w:rPr>
                <w:color w:val="7F7F7F" w:themeColor="text1" w:themeTint="80"/>
                <w:sz w:val="16"/>
              </w:rPr>
            </w:pPr>
            <w:r>
              <w:rPr>
                <w:color w:val="7F7F7F" w:themeColor="text1" w:themeTint="80"/>
                <w:sz w:val="16"/>
              </w:rPr>
              <w:t>114</w:t>
            </w:r>
          </w:p>
        </w:tc>
      </w:tr>
      <w:tr w:rsidR="00480D66" w:rsidTr="00B35227">
        <w:trPr>
          <w:cnfStyle w:val="000000010000" w:firstRow="0" w:lastRow="0" w:firstColumn="0" w:lastColumn="0" w:oddVBand="0" w:evenVBand="0" w:oddHBand="0" w:evenHBand="1" w:firstRowFirstColumn="0" w:firstRowLastColumn="0" w:lastRowFirstColumn="0" w:lastRowLastColumn="0"/>
          <w:trHeight w:val="330"/>
        </w:trPr>
        <w:tc>
          <w:tcPr>
            <w:tcW w:w="1453" w:type="dxa"/>
          </w:tcPr>
          <w:p w:rsidR="00480D66" w:rsidRPr="00A00C68" w:rsidRDefault="00480D66" w:rsidP="00B35227">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rsidR="00480D66" w:rsidRPr="00D81540" w:rsidRDefault="00480D66" w:rsidP="00B35227">
            <w:pPr>
              <w:spacing w:before="0" w:line="240" w:lineRule="auto"/>
              <w:jc w:val="right"/>
              <w:rPr>
                <w:color w:val="7F7F7F" w:themeColor="text1" w:themeTint="80"/>
                <w:sz w:val="16"/>
              </w:rPr>
            </w:pPr>
            <w:r>
              <w:rPr>
                <w:color w:val="7F7F7F" w:themeColor="text1" w:themeTint="80"/>
                <w:sz w:val="16"/>
              </w:rPr>
              <w:t>15.018</w:t>
            </w:r>
          </w:p>
        </w:tc>
      </w:tr>
      <w:tr w:rsidR="00480D66" w:rsidTr="00B35227">
        <w:trPr>
          <w:trHeight w:val="330"/>
        </w:trPr>
        <w:tc>
          <w:tcPr>
            <w:tcW w:w="1453" w:type="dxa"/>
          </w:tcPr>
          <w:p w:rsidR="00480D66" w:rsidRPr="00A00C68" w:rsidRDefault="00480D66" w:rsidP="00B35227">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rsidR="00480D66" w:rsidRPr="00D81540" w:rsidRDefault="00480D66" w:rsidP="00B35227">
            <w:pPr>
              <w:spacing w:before="0" w:line="240" w:lineRule="auto"/>
              <w:jc w:val="right"/>
              <w:rPr>
                <w:color w:val="7F7F7F" w:themeColor="text1" w:themeTint="80"/>
                <w:sz w:val="16"/>
              </w:rPr>
            </w:pPr>
            <w:r>
              <w:rPr>
                <w:color w:val="7F7F7F" w:themeColor="text1" w:themeTint="80"/>
                <w:sz w:val="16"/>
              </w:rPr>
              <w:t>134</w:t>
            </w:r>
          </w:p>
        </w:tc>
      </w:tr>
    </w:tbl>
    <w:p w:rsidR="00480D66" w:rsidRDefault="00480D66" w:rsidP="00480D66">
      <w:pPr>
        <w:pStyle w:val="Nombredetabla"/>
        <w:spacing w:before="0"/>
      </w:pPr>
      <w:bookmarkStart w:id="8" w:name="_Toc77243992"/>
    </w:p>
    <w:p w:rsidR="00480D66" w:rsidRDefault="00480D66" w:rsidP="00480D66">
      <w:pPr>
        <w:pStyle w:val="Nombredetabla"/>
      </w:pPr>
      <w:r w:rsidRPr="009E7227">
        <w:t>Consultas Externas</w:t>
      </w:r>
      <w:bookmarkEnd w:id="8"/>
    </w:p>
    <w:tbl>
      <w:tblPr>
        <w:tblStyle w:val="TablaGeneral"/>
        <w:tblW w:w="0" w:type="auto"/>
        <w:tblLook w:val="0480" w:firstRow="0" w:lastRow="0" w:firstColumn="1" w:lastColumn="0" w:noHBand="0" w:noVBand="1"/>
      </w:tblPr>
      <w:tblGrid>
        <w:gridCol w:w="3258"/>
        <w:gridCol w:w="1866"/>
      </w:tblGrid>
      <w:tr w:rsidR="00480D66" w:rsidTr="00B35227">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480D66" w:rsidRDefault="00480D66" w:rsidP="00B35227">
            <w:pPr>
              <w:pStyle w:val="Indice"/>
            </w:pPr>
            <w:r>
              <w:t>Primeras consultas</w:t>
            </w:r>
          </w:p>
        </w:tc>
        <w:tc>
          <w:tcPr>
            <w:tcW w:w="1866" w:type="dxa"/>
            <w:shd w:val="clear" w:color="auto" w:fill="F3FBFF"/>
          </w:tcPr>
          <w:p w:rsidR="00480D66" w:rsidRDefault="00480D66" w:rsidP="00B35227">
            <w:pPr>
              <w:jc w:val="right"/>
              <w:cnfStyle w:val="000000000000" w:firstRow="0" w:lastRow="0" w:firstColumn="0" w:lastColumn="0" w:oddVBand="0" w:evenVBand="0" w:oddHBand="0" w:evenHBand="0" w:firstRowFirstColumn="0" w:firstRowLastColumn="0" w:lastRowFirstColumn="0" w:lastRowLastColumn="0"/>
            </w:pPr>
            <w:r w:rsidRPr="00CC092A">
              <w:t>30.0</w:t>
            </w:r>
            <w:r>
              <w:t>67</w:t>
            </w:r>
          </w:p>
        </w:tc>
      </w:tr>
      <w:tr w:rsidR="00480D66" w:rsidTr="00B35227">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480D66" w:rsidRDefault="00480D66" w:rsidP="00B35227">
            <w:pPr>
              <w:pStyle w:val="Indice"/>
            </w:pPr>
            <w:r>
              <w:t>Consultas Sucesivas</w:t>
            </w:r>
          </w:p>
        </w:tc>
        <w:tc>
          <w:tcPr>
            <w:tcW w:w="1866" w:type="dxa"/>
            <w:shd w:val="clear" w:color="auto" w:fill="F3FBFF"/>
          </w:tcPr>
          <w:p w:rsidR="00480D66" w:rsidRDefault="00480D66" w:rsidP="00B35227">
            <w:pPr>
              <w:jc w:val="right"/>
              <w:cnfStyle w:val="000000000000" w:firstRow="0" w:lastRow="0" w:firstColumn="0" w:lastColumn="0" w:oddVBand="0" w:evenVBand="0" w:oddHBand="0" w:evenHBand="0" w:firstRowFirstColumn="0" w:firstRowLastColumn="0" w:lastRowFirstColumn="0" w:lastRowLastColumn="0"/>
            </w:pPr>
            <w:r w:rsidRPr="00CC092A">
              <w:t>55.3</w:t>
            </w:r>
            <w:r>
              <w:t>41</w:t>
            </w:r>
          </w:p>
        </w:tc>
      </w:tr>
      <w:tr w:rsidR="00480D66" w:rsidTr="00B35227">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480D66" w:rsidRDefault="00480D66" w:rsidP="00B35227">
            <w:pPr>
              <w:pStyle w:val="Indice"/>
            </w:pPr>
            <w:r>
              <w:t>Indice sucesivas/primeras</w:t>
            </w:r>
          </w:p>
        </w:tc>
        <w:tc>
          <w:tcPr>
            <w:tcW w:w="1866" w:type="dxa"/>
            <w:shd w:val="clear" w:color="auto" w:fill="F3FBFF"/>
          </w:tcPr>
          <w:p w:rsidR="00480D66" w:rsidRDefault="00480D66" w:rsidP="00B35227">
            <w:pPr>
              <w:jc w:val="right"/>
              <w:cnfStyle w:val="000000000000" w:firstRow="0" w:lastRow="0" w:firstColumn="0" w:lastColumn="0" w:oddVBand="0" w:evenVBand="0" w:oddHBand="0" w:evenHBand="0" w:firstRowFirstColumn="0" w:firstRowLastColumn="0" w:lastRowFirstColumn="0" w:lastRowLastColumn="0"/>
            </w:pPr>
            <w:r w:rsidRPr="00CC092A">
              <w:t>1,8</w:t>
            </w:r>
            <w:r>
              <w:t>4</w:t>
            </w:r>
          </w:p>
        </w:tc>
      </w:tr>
      <w:tr w:rsidR="00480D66" w:rsidTr="00B35227">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480D66" w:rsidRDefault="00480D66" w:rsidP="00B35227">
            <w:pPr>
              <w:pStyle w:val="Indice"/>
            </w:pPr>
            <w:r>
              <w:t>TOTAL</w:t>
            </w:r>
          </w:p>
        </w:tc>
        <w:tc>
          <w:tcPr>
            <w:tcW w:w="1866" w:type="dxa"/>
            <w:shd w:val="clear" w:color="auto" w:fill="F3FBFF"/>
          </w:tcPr>
          <w:p w:rsidR="00480D66" w:rsidRPr="00EC6B6B" w:rsidRDefault="00480D66" w:rsidP="00B35227">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EC6B6B">
              <w:rPr>
                <w:rFonts w:ascii="Montserrat SemiBold" w:hAnsi="Montserrat SemiBold"/>
              </w:rPr>
              <w:t>85.408</w:t>
            </w:r>
          </w:p>
        </w:tc>
      </w:tr>
    </w:tbl>
    <w:p w:rsidR="00480D66" w:rsidRDefault="00480D66" w:rsidP="00480D66">
      <w:pPr>
        <w:pStyle w:val="Nombredetabla"/>
        <w:spacing w:before="0"/>
      </w:pPr>
      <w:bookmarkStart w:id="9" w:name="_Toc77243993"/>
    </w:p>
    <w:p w:rsidR="00480D66" w:rsidRPr="005624BE" w:rsidRDefault="00480D66" w:rsidP="00480D66">
      <w:pPr>
        <w:pStyle w:val="Nombredetabla"/>
      </w:pPr>
      <w:r w:rsidRPr="005624BE">
        <w:t>Consultas solicitadas como co</w:t>
      </w:r>
      <w:r>
        <w:t>nsecuencia de la Libre Elección</w:t>
      </w:r>
      <w:bookmarkEnd w:id="9"/>
    </w:p>
    <w:tbl>
      <w:tblPr>
        <w:tblStyle w:val="Tablasimple0"/>
        <w:tblW w:w="4111" w:type="dxa"/>
        <w:tblLayout w:type="fixed"/>
        <w:tblLook w:val="0380" w:firstRow="0" w:lastRow="0" w:firstColumn="1" w:lastColumn="1" w:noHBand="1" w:noVBand="0"/>
      </w:tblPr>
      <w:tblGrid>
        <w:gridCol w:w="2835"/>
        <w:gridCol w:w="1276"/>
      </w:tblGrid>
      <w:tr w:rsidR="00480D66" w:rsidRPr="009E7227" w:rsidTr="00B35227">
        <w:trPr>
          <w:trHeight w:val="271"/>
        </w:trPr>
        <w:tc>
          <w:tcPr>
            <w:tcW w:w="2835" w:type="dxa"/>
          </w:tcPr>
          <w:p w:rsidR="00480D66" w:rsidRPr="00A00C68" w:rsidRDefault="00480D66" w:rsidP="00B35227">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1276" w:type="dxa"/>
          </w:tcPr>
          <w:p w:rsidR="00480D66" w:rsidRPr="00EC6B6B" w:rsidRDefault="00480D66" w:rsidP="00B35227">
            <w:pPr>
              <w:jc w:val="right"/>
              <w:rPr>
                <w:color w:val="7F7F7F" w:themeColor="text1" w:themeTint="80"/>
                <w:sz w:val="16"/>
              </w:rPr>
            </w:pPr>
            <w:r w:rsidRPr="00EC6B6B">
              <w:rPr>
                <w:color w:val="7F7F7F" w:themeColor="text1" w:themeTint="80"/>
                <w:sz w:val="16"/>
              </w:rPr>
              <w:t>7.303</w:t>
            </w:r>
          </w:p>
        </w:tc>
      </w:tr>
      <w:tr w:rsidR="00480D66" w:rsidRPr="009E7227" w:rsidTr="00B35227">
        <w:trPr>
          <w:trHeight w:val="93"/>
        </w:trPr>
        <w:tc>
          <w:tcPr>
            <w:tcW w:w="2835" w:type="dxa"/>
          </w:tcPr>
          <w:p w:rsidR="00480D66" w:rsidRPr="00A00C68" w:rsidRDefault="00480D66" w:rsidP="00B35227">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1276" w:type="dxa"/>
          </w:tcPr>
          <w:p w:rsidR="00480D66" w:rsidRPr="00EC6B6B" w:rsidRDefault="00480D66" w:rsidP="00B35227">
            <w:pPr>
              <w:jc w:val="right"/>
              <w:rPr>
                <w:color w:val="7F7F7F" w:themeColor="text1" w:themeTint="80"/>
                <w:sz w:val="16"/>
              </w:rPr>
            </w:pPr>
            <w:r w:rsidRPr="00EC6B6B">
              <w:rPr>
                <w:color w:val="7F7F7F" w:themeColor="text1" w:themeTint="80"/>
                <w:sz w:val="16"/>
              </w:rPr>
              <w:t>648</w:t>
            </w:r>
          </w:p>
        </w:tc>
      </w:tr>
    </w:tbl>
    <w:p w:rsidR="00480D66" w:rsidRDefault="00480D66" w:rsidP="00480D66">
      <w:pPr>
        <w:spacing w:before="0" w:line="240" w:lineRule="auto"/>
        <w:jc w:val="left"/>
        <w:rPr>
          <w:rFonts w:ascii="Montserrat SemiBold" w:hAnsi="Montserrat SemiBold"/>
          <w:caps/>
          <w:noProof/>
          <w:color w:val="7F7F7F" w:themeColor="text1" w:themeTint="80"/>
        </w:rPr>
      </w:pPr>
    </w:p>
    <w:p w:rsidR="003831C7" w:rsidRDefault="003831C7">
      <w:pPr>
        <w:spacing w:before="0" w:line="240" w:lineRule="auto"/>
        <w:jc w:val="left"/>
        <w:rPr>
          <w:rFonts w:ascii="Montserrat SemiBold" w:hAnsi="Montserrat SemiBold"/>
          <w:caps/>
          <w:noProof/>
          <w:color w:val="7F7F7F" w:themeColor="text1" w:themeTint="80"/>
        </w:rPr>
      </w:pPr>
      <w:r>
        <w:br w:type="page"/>
      </w:r>
    </w:p>
    <w:p w:rsidR="00480D66" w:rsidRDefault="00480D66" w:rsidP="00480D66">
      <w:pPr>
        <w:pStyle w:val="Nombredetabla"/>
      </w:pPr>
      <w:r>
        <w:lastRenderedPageBreak/>
        <w:t>Casuística CMBD</w:t>
      </w:r>
    </w:p>
    <w:tbl>
      <w:tblPr>
        <w:tblStyle w:val="Tablasimple0"/>
        <w:tblW w:w="4732" w:type="pct"/>
        <w:tblLook w:val="00A0" w:firstRow="1" w:lastRow="0" w:firstColumn="1" w:lastColumn="0" w:noHBand="0" w:noVBand="0"/>
      </w:tblPr>
      <w:tblGrid>
        <w:gridCol w:w="3664"/>
        <w:gridCol w:w="1282"/>
        <w:gridCol w:w="1283"/>
        <w:gridCol w:w="1283"/>
      </w:tblGrid>
      <w:tr w:rsidR="00480D66" w:rsidRPr="00EC5DC0" w:rsidTr="00B35227">
        <w:trPr>
          <w:cnfStyle w:val="100000000000" w:firstRow="1" w:lastRow="0" w:firstColumn="0" w:lastColumn="0" w:oddVBand="0" w:evenVBand="0" w:oddHBand="0" w:evenHBand="0" w:firstRowFirstColumn="0" w:firstRowLastColumn="0" w:lastRowFirstColumn="0" w:lastRowLastColumn="0"/>
          <w:trHeight w:val="388"/>
        </w:trPr>
        <w:tc>
          <w:tcPr>
            <w:tcW w:w="2439" w:type="pct"/>
          </w:tcPr>
          <w:p w:rsidR="00480D66" w:rsidRPr="008F5010" w:rsidRDefault="00480D66" w:rsidP="00B35227">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53" w:type="pct"/>
            <w:hideMark/>
          </w:tcPr>
          <w:p w:rsidR="00480D66" w:rsidRPr="00534427" w:rsidRDefault="00480D66" w:rsidP="00B35227">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54" w:type="pct"/>
            <w:hideMark/>
          </w:tcPr>
          <w:p w:rsidR="00480D66" w:rsidRPr="00534427" w:rsidRDefault="00480D66" w:rsidP="00B3522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54" w:type="pct"/>
            <w:hideMark/>
          </w:tcPr>
          <w:p w:rsidR="00480D66" w:rsidRPr="00534427" w:rsidRDefault="00480D66" w:rsidP="00B35227">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480D66" w:rsidRPr="00EC5DC0" w:rsidTr="00B35227">
        <w:trPr>
          <w:trHeight w:val="388"/>
        </w:trPr>
        <w:tc>
          <w:tcPr>
            <w:tcW w:w="2439" w:type="pct"/>
          </w:tcPr>
          <w:p w:rsidR="00480D66" w:rsidRPr="00EC4C8F" w:rsidRDefault="00480D66" w:rsidP="00B35227">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53" w:type="pct"/>
            <w:vAlign w:val="top"/>
          </w:tcPr>
          <w:p w:rsidR="00480D66" w:rsidRPr="00EC6B6B" w:rsidRDefault="00480D66" w:rsidP="00B35227">
            <w:pPr>
              <w:jc w:val="right"/>
              <w:rPr>
                <w:color w:val="7F7F7F" w:themeColor="text1" w:themeTint="80"/>
                <w:sz w:val="16"/>
              </w:rPr>
            </w:pPr>
            <w:r w:rsidRPr="00EC6B6B">
              <w:rPr>
                <w:color w:val="7F7F7F" w:themeColor="text1" w:themeTint="80"/>
                <w:sz w:val="16"/>
              </w:rPr>
              <w:t>2.488</w:t>
            </w:r>
          </w:p>
        </w:tc>
        <w:tc>
          <w:tcPr>
            <w:tcW w:w="854" w:type="pct"/>
            <w:vAlign w:val="top"/>
          </w:tcPr>
          <w:p w:rsidR="00480D66" w:rsidRPr="00EC6B6B" w:rsidRDefault="00480D66" w:rsidP="00B35227">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EC6B6B">
              <w:rPr>
                <w:color w:val="7F7F7F" w:themeColor="text1" w:themeTint="80"/>
                <w:sz w:val="16"/>
              </w:rPr>
              <w:t>13,42</w:t>
            </w:r>
          </w:p>
        </w:tc>
        <w:tc>
          <w:tcPr>
            <w:cnfStyle w:val="000001000000" w:firstRow="0" w:lastRow="0" w:firstColumn="0" w:lastColumn="0" w:oddVBand="0" w:evenVBand="1" w:oddHBand="0" w:evenHBand="0" w:firstRowFirstColumn="0" w:firstRowLastColumn="0" w:lastRowFirstColumn="0" w:lastRowLastColumn="0"/>
            <w:tcW w:w="854" w:type="pct"/>
            <w:vAlign w:val="top"/>
          </w:tcPr>
          <w:p w:rsidR="00480D66" w:rsidRPr="00EC6B6B" w:rsidRDefault="00480D66" w:rsidP="00B35227">
            <w:pPr>
              <w:jc w:val="right"/>
              <w:rPr>
                <w:color w:val="7F7F7F" w:themeColor="text1" w:themeTint="80"/>
                <w:sz w:val="16"/>
              </w:rPr>
            </w:pPr>
            <w:r w:rsidRPr="00EC6B6B">
              <w:rPr>
                <w:color w:val="7F7F7F" w:themeColor="text1" w:themeTint="80"/>
                <w:sz w:val="16"/>
              </w:rPr>
              <w:t>0,6640</w:t>
            </w:r>
          </w:p>
        </w:tc>
      </w:tr>
      <w:tr w:rsidR="00480D66" w:rsidRPr="00EC5DC0" w:rsidTr="00B35227">
        <w:trPr>
          <w:cnfStyle w:val="000000010000" w:firstRow="0" w:lastRow="0" w:firstColumn="0" w:lastColumn="0" w:oddVBand="0" w:evenVBand="0" w:oddHBand="0" w:evenHBand="1" w:firstRowFirstColumn="0" w:firstRowLastColumn="0" w:lastRowFirstColumn="0" w:lastRowLastColumn="0"/>
          <w:trHeight w:val="388"/>
        </w:trPr>
        <w:tc>
          <w:tcPr>
            <w:tcW w:w="2439" w:type="pct"/>
          </w:tcPr>
          <w:p w:rsidR="00480D66" w:rsidRPr="00EC4C8F" w:rsidRDefault="00480D66" w:rsidP="00B35227">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53" w:type="pct"/>
            <w:vAlign w:val="top"/>
          </w:tcPr>
          <w:p w:rsidR="00480D66" w:rsidRPr="00EC6B6B" w:rsidRDefault="00480D66" w:rsidP="00B35227">
            <w:pPr>
              <w:jc w:val="right"/>
              <w:rPr>
                <w:color w:val="7F7F7F" w:themeColor="text1" w:themeTint="80"/>
                <w:sz w:val="16"/>
              </w:rPr>
            </w:pPr>
            <w:r w:rsidRPr="00EC6B6B">
              <w:rPr>
                <w:color w:val="7F7F7F" w:themeColor="text1" w:themeTint="80"/>
                <w:sz w:val="16"/>
              </w:rPr>
              <w:t>1.223</w:t>
            </w:r>
          </w:p>
        </w:tc>
        <w:tc>
          <w:tcPr>
            <w:tcW w:w="854" w:type="pct"/>
            <w:vAlign w:val="top"/>
          </w:tcPr>
          <w:p w:rsidR="00480D66" w:rsidRPr="00EC6B6B" w:rsidRDefault="00480D66" w:rsidP="00B35227">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EC6B6B">
              <w:rPr>
                <w:color w:val="7F7F7F" w:themeColor="text1" w:themeTint="80"/>
                <w:sz w:val="16"/>
              </w:rPr>
              <w:t>2,50</w:t>
            </w:r>
          </w:p>
        </w:tc>
        <w:tc>
          <w:tcPr>
            <w:cnfStyle w:val="000001000000" w:firstRow="0" w:lastRow="0" w:firstColumn="0" w:lastColumn="0" w:oddVBand="0" w:evenVBand="1" w:oddHBand="0" w:evenHBand="0" w:firstRowFirstColumn="0" w:firstRowLastColumn="0" w:lastRowFirstColumn="0" w:lastRowLastColumn="0"/>
            <w:tcW w:w="854" w:type="pct"/>
            <w:vAlign w:val="top"/>
          </w:tcPr>
          <w:p w:rsidR="00480D66" w:rsidRPr="00EC6B6B" w:rsidRDefault="00480D66" w:rsidP="00B35227">
            <w:pPr>
              <w:jc w:val="right"/>
              <w:rPr>
                <w:color w:val="7F7F7F" w:themeColor="text1" w:themeTint="80"/>
                <w:sz w:val="16"/>
              </w:rPr>
            </w:pPr>
            <w:r w:rsidRPr="00EC6B6B">
              <w:rPr>
                <w:color w:val="7F7F7F" w:themeColor="text1" w:themeTint="80"/>
                <w:sz w:val="16"/>
              </w:rPr>
              <w:t>0,8626</w:t>
            </w:r>
          </w:p>
        </w:tc>
      </w:tr>
    </w:tbl>
    <w:p w:rsidR="00480D66" w:rsidRDefault="00480D66" w:rsidP="00480D66">
      <w:pPr>
        <w:pStyle w:val="Nombredetabla"/>
        <w:spacing w:after="0"/>
      </w:pPr>
    </w:p>
    <w:p w:rsidR="00480D66" w:rsidRDefault="00480D66" w:rsidP="00480D66">
      <w:pPr>
        <w:pStyle w:val="Nombredetabla"/>
        <w:spacing w:before="0"/>
      </w:pPr>
      <w:r>
        <w:t>Recursos Humanos</w:t>
      </w:r>
    </w:p>
    <w:tbl>
      <w:tblPr>
        <w:tblStyle w:val="TablaGeneral"/>
        <w:tblpPr w:leftFromText="141" w:rightFromText="141" w:vertAnchor="text"/>
        <w:tblW w:w="3969" w:type="dxa"/>
        <w:tblLayout w:type="fixed"/>
        <w:tblLook w:val="0380" w:firstRow="0" w:lastRow="0" w:firstColumn="1" w:lastColumn="1" w:noHBand="1" w:noVBand="0"/>
      </w:tblPr>
      <w:tblGrid>
        <w:gridCol w:w="2907"/>
        <w:gridCol w:w="1062"/>
      </w:tblGrid>
      <w:tr w:rsidR="00480D66" w:rsidRPr="009E7227" w:rsidTr="00B35227">
        <w:trPr>
          <w:trHeight w:val="188"/>
        </w:trPr>
        <w:tc>
          <w:tcPr>
            <w:cnfStyle w:val="001000000000" w:firstRow="0" w:lastRow="0" w:firstColumn="1" w:lastColumn="0" w:oddVBand="0" w:evenVBand="0" w:oddHBand="0" w:evenHBand="0" w:firstRowFirstColumn="0" w:firstRowLastColumn="0" w:lastRowFirstColumn="0" w:lastRowLastColumn="0"/>
            <w:tcW w:w="2907" w:type="dxa"/>
            <w:hideMark/>
          </w:tcPr>
          <w:p w:rsidR="00480D66" w:rsidRPr="00DF3267" w:rsidRDefault="00480D66" w:rsidP="00B35227">
            <w:pPr>
              <w:ind w:left="114"/>
            </w:pPr>
            <w:r>
              <w:rPr>
                <w:lang w:val="es-ES_tradnl"/>
              </w:rPr>
              <w:t>Equipo Directivo</w:t>
            </w:r>
          </w:p>
        </w:tc>
        <w:tc>
          <w:tcPr>
            <w:tcW w:w="1062" w:type="dxa"/>
            <w:shd w:val="clear" w:color="auto" w:fill="F3FBFF"/>
          </w:tcPr>
          <w:p w:rsidR="00480D66" w:rsidRPr="00DF3267" w:rsidRDefault="00480D66" w:rsidP="00B3522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7</w:t>
            </w:r>
          </w:p>
        </w:tc>
      </w:tr>
      <w:tr w:rsidR="00480D66" w:rsidRPr="009E7227" w:rsidTr="00B35227">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480D66" w:rsidRPr="00DF3267" w:rsidRDefault="00480D66" w:rsidP="00B35227">
            <w:pPr>
              <w:ind w:left="114"/>
            </w:pPr>
            <w:r>
              <w:t>Área Médica-Facultativos</w:t>
            </w:r>
          </w:p>
        </w:tc>
        <w:tc>
          <w:tcPr>
            <w:tcW w:w="1062" w:type="dxa"/>
            <w:shd w:val="clear" w:color="auto" w:fill="F3FBFF"/>
          </w:tcPr>
          <w:p w:rsidR="00480D66" w:rsidRPr="00DF3267" w:rsidRDefault="00480D66" w:rsidP="00B3522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129</w:t>
            </w:r>
          </w:p>
        </w:tc>
      </w:tr>
      <w:tr w:rsidR="00480D66" w:rsidRPr="009E7227" w:rsidTr="00B35227">
        <w:trPr>
          <w:trHeight w:val="188"/>
        </w:trPr>
        <w:tc>
          <w:tcPr>
            <w:cnfStyle w:val="001000000000" w:firstRow="0" w:lastRow="0" w:firstColumn="1" w:lastColumn="0" w:oddVBand="0" w:evenVBand="0" w:oddHBand="0" w:evenHBand="0" w:firstRowFirstColumn="0" w:firstRowLastColumn="0" w:lastRowFirstColumn="0" w:lastRowLastColumn="0"/>
            <w:tcW w:w="2907" w:type="dxa"/>
          </w:tcPr>
          <w:p w:rsidR="00480D66" w:rsidRPr="00DF3267" w:rsidRDefault="00480D66" w:rsidP="00B35227">
            <w:pPr>
              <w:ind w:left="114"/>
              <w:rPr>
                <w:lang w:val="es-ES_tradnl"/>
              </w:rPr>
            </w:pPr>
            <w:r>
              <w:rPr>
                <w:lang w:val="es-ES_tradnl"/>
              </w:rPr>
              <w:t>Área Enfermería</w:t>
            </w:r>
          </w:p>
        </w:tc>
        <w:tc>
          <w:tcPr>
            <w:tcW w:w="1062" w:type="dxa"/>
            <w:shd w:val="clear" w:color="auto" w:fill="F3FBFF"/>
          </w:tcPr>
          <w:p w:rsidR="00480D66" w:rsidRPr="00DF3267" w:rsidRDefault="00480D66" w:rsidP="00B3522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367</w:t>
            </w:r>
          </w:p>
        </w:tc>
      </w:tr>
      <w:tr w:rsidR="00480D66" w:rsidRPr="009E7227" w:rsidTr="00B35227">
        <w:trPr>
          <w:trHeight w:val="199"/>
        </w:trPr>
        <w:tc>
          <w:tcPr>
            <w:cnfStyle w:val="001000000000" w:firstRow="0" w:lastRow="0" w:firstColumn="1" w:lastColumn="0" w:oddVBand="0" w:evenVBand="0" w:oddHBand="0" w:evenHBand="0" w:firstRowFirstColumn="0" w:firstRowLastColumn="0" w:lastRowFirstColumn="0" w:lastRowLastColumn="0"/>
            <w:tcW w:w="2907" w:type="dxa"/>
          </w:tcPr>
          <w:p w:rsidR="00480D66" w:rsidRPr="00DF3267" w:rsidRDefault="00480D66" w:rsidP="00B35227">
            <w:pPr>
              <w:ind w:left="114"/>
            </w:pPr>
            <w:r>
              <w:t>Personal No Sanitario</w:t>
            </w:r>
          </w:p>
        </w:tc>
        <w:tc>
          <w:tcPr>
            <w:tcW w:w="1062" w:type="dxa"/>
            <w:shd w:val="clear" w:color="auto" w:fill="F3FBFF"/>
          </w:tcPr>
          <w:p w:rsidR="00480D66" w:rsidRPr="00DF3267" w:rsidRDefault="00480D66" w:rsidP="00B3522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244</w:t>
            </w:r>
          </w:p>
        </w:tc>
      </w:tr>
      <w:tr w:rsidR="00480D66" w:rsidRPr="009E7227" w:rsidTr="00B35227">
        <w:trPr>
          <w:trHeight w:val="319"/>
        </w:trPr>
        <w:tc>
          <w:tcPr>
            <w:cnfStyle w:val="001000000000" w:firstRow="0" w:lastRow="0" w:firstColumn="1" w:lastColumn="0" w:oddVBand="0" w:evenVBand="0" w:oddHBand="0" w:evenHBand="0" w:firstRowFirstColumn="0" w:firstRowLastColumn="0" w:lastRowFirstColumn="0" w:lastRowLastColumn="0"/>
            <w:tcW w:w="2907" w:type="dxa"/>
          </w:tcPr>
          <w:p w:rsidR="00480D66" w:rsidRPr="00DF3267" w:rsidRDefault="00480D66" w:rsidP="00B35227">
            <w:pPr>
              <w:ind w:left="114"/>
            </w:pPr>
            <w:r>
              <w:t>Docencia</w:t>
            </w:r>
          </w:p>
        </w:tc>
        <w:tc>
          <w:tcPr>
            <w:tcW w:w="1062" w:type="dxa"/>
            <w:shd w:val="clear" w:color="auto" w:fill="F3FBFF"/>
          </w:tcPr>
          <w:p w:rsidR="00480D66" w:rsidRPr="00DF3267" w:rsidRDefault="00480D66" w:rsidP="00B35227">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28</w:t>
            </w:r>
          </w:p>
        </w:tc>
      </w:tr>
      <w:tr w:rsidR="00480D66" w:rsidRPr="009E7227" w:rsidTr="00B35227">
        <w:trPr>
          <w:trHeight w:val="98"/>
        </w:trPr>
        <w:tc>
          <w:tcPr>
            <w:cnfStyle w:val="001000000000" w:firstRow="0" w:lastRow="0" w:firstColumn="1" w:lastColumn="0" w:oddVBand="0" w:evenVBand="0" w:oddHBand="0" w:evenHBand="0" w:firstRowFirstColumn="0" w:firstRowLastColumn="0" w:lastRowFirstColumn="0" w:lastRowLastColumn="0"/>
            <w:tcW w:w="2907" w:type="dxa"/>
            <w:hideMark/>
          </w:tcPr>
          <w:p w:rsidR="00480D66" w:rsidRPr="00493983" w:rsidRDefault="00480D66" w:rsidP="00B35227">
            <w:pPr>
              <w:ind w:left="114"/>
              <w:rPr>
                <w:rFonts w:ascii="Montserrat SemiBold" w:hAnsi="Montserrat SemiBold"/>
              </w:rPr>
            </w:pPr>
            <w:r w:rsidRPr="00493983">
              <w:rPr>
                <w:rFonts w:ascii="Montserrat SemiBold" w:hAnsi="Montserrat SemiBold"/>
                <w:lang w:val="es-ES_tradnl"/>
              </w:rPr>
              <w:t>TOTAL</w:t>
            </w:r>
          </w:p>
        </w:tc>
        <w:tc>
          <w:tcPr>
            <w:tcW w:w="1062" w:type="dxa"/>
            <w:shd w:val="clear" w:color="auto" w:fill="F3FBFF"/>
          </w:tcPr>
          <w:p w:rsidR="00480D66" w:rsidRPr="00EC6B6B" w:rsidRDefault="00480D66" w:rsidP="00B35227">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EC6B6B">
              <w:rPr>
                <w:rFonts w:ascii="Montserrat SemiBold" w:hAnsi="Montserrat SemiBold"/>
                <w:lang w:val="es-ES_tradnl"/>
              </w:rPr>
              <w:t>775</w:t>
            </w:r>
          </w:p>
        </w:tc>
      </w:tr>
    </w:tbl>
    <w:p w:rsidR="00480D66" w:rsidRPr="00C2572E" w:rsidRDefault="00480D66" w:rsidP="00480D66"/>
    <w:p w:rsidR="00480D66" w:rsidRPr="00C2572E" w:rsidRDefault="00480D66" w:rsidP="00480D66">
      <w:bookmarkStart w:id="10" w:name="_Toc77243979"/>
    </w:p>
    <w:p w:rsidR="00480D66" w:rsidRPr="00C2572E" w:rsidRDefault="00480D66" w:rsidP="00480D66"/>
    <w:p w:rsidR="00480D66" w:rsidRPr="00C2572E" w:rsidRDefault="00480D66" w:rsidP="00480D66"/>
    <w:p w:rsidR="00480D66" w:rsidRDefault="00480D66" w:rsidP="00480D66"/>
    <w:p w:rsidR="00480D66" w:rsidRDefault="00480D66" w:rsidP="00480D66"/>
    <w:p w:rsidR="00480D66" w:rsidRPr="00C2572E" w:rsidRDefault="00480D66" w:rsidP="00480D66">
      <w:pPr>
        <w:pStyle w:val="Nombredetabla"/>
      </w:pPr>
      <w:r w:rsidRPr="00C2572E">
        <w:t>GESTIÓN DEL CONOCIMIENTO</w:t>
      </w:r>
    </w:p>
    <w:tbl>
      <w:tblPr>
        <w:tblStyle w:val="Tablasimple0"/>
        <w:tblW w:w="0" w:type="auto"/>
        <w:tblLook w:val="0180" w:firstRow="0" w:lastRow="0" w:firstColumn="1" w:lastColumn="1" w:noHBand="0" w:noVBand="0"/>
      </w:tblPr>
      <w:tblGrid>
        <w:gridCol w:w="2977"/>
        <w:gridCol w:w="3686"/>
      </w:tblGrid>
      <w:tr w:rsidR="00480D66" w:rsidTr="00B35227">
        <w:tc>
          <w:tcPr>
            <w:tcW w:w="2977" w:type="dxa"/>
          </w:tcPr>
          <w:p w:rsidR="00480D66" w:rsidRPr="00C2572E" w:rsidRDefault="00480D66" w:rsidP="00B35227">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3686" w:type="dxa"/>
          </w:tcPr>
          <w:p w:rsidR="00480D66" w:rsidRPr="00391571" w:rsidRDefault="00480D66" w:rsidP="00B35227">
            <w:pPr>
              <w:jc w:val="right"/>
              <w:rPr>
                <w:color w:val="7F7F7F" w:themeColor="text1" w:themeTint="80"/>
                <w:sz w:val="16"/>
              </w:rPr>
            </w:pPr>
            <w:r>
              <w:rPr>
                <w:color w:val="7F7F7F" w:themeColor="text1" w:themeTint="80"/>
                <w:sz w:val="16"/>
              </w:rPr>
              <w:t>19 alumnos</w:t>
            </w:r>
          </w:p>
        </w:tc>
      </w:tr>
      <w:tr w:rsidR="00480D66" w:rsidTr="00B35227">
        <w:trPr>
          <w:cnfStyle w:val="000000010000" w:firstRow="0" w:lastRow="0" w:firstColumn="0" w:lastColumn="0" w:oddVBand="0" w:evenVBand="0" w:oddHBand="0" w:evenHBand="1" w:firstRowFirstColumn="0" w:firstRowLastColumn="0" w:lastRowFirstColumn="0" w:lastRowLastColumn="0"/>
        </w:trPr>
        <w:tc>
          <w:tcPr>
            <w:tcW w:w="2977" w:type="dxa"/>
          </w:tcPr>
          <w:p w:rsidR="00480D66" w:rsidRPr="00C2572E" w:rsidRDefault="00480D66" w:rsidP="00B35227">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3686" w:type="dxa"/>
          </w:tcPr>
          <w:p w:rsidR="00480D66" w:rsidRPr="00391571" w:rsidRDefault="00480D66" w:rsidP="00B35227">
            <w:pPr>
              <w:jc w:val="right"/>
              <w:rPr>
                <w:color w:val="7F7F7F" w:themeColor="text1" w:themeTint="80"/>
                <w:sz w:val="16"/>
              </w:rPr>
            </w:pPr>
            <w:r>
              <w:rPr>
                <w:color w:val="7F7F7F" w:themeColor="text1" w:themeTint="80"/>
                <w:sz w:val="16"/>
              </w:rPr>
              <w:t xml:space="preserve"> 291 alumnos</w:t>
            </w:r>
          </w:p>
        </w:tc>
      </w:tr>
      <w:tr w:rsidR="00480D66" w:rsidTr="00B35227">
        <w:tc>
          <w:tcPr>
            <w:tcW w:w="2977" w:type="dxa"/>
          </w:tcPr>
          <w:p w:rsidR="00480D66" w:rsidRPr="00C2572E" w:rsidRDefault="00480D66" w:rsidP="00B35227">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3686" w:type="dxa"/>
          </w:tcPr>
          <w:p w:rsidR="00480D66" w:rsidRPr="00391571" w:rsidRDefault="00480D66" w:rsidP="00B35227">
            <w:pPr>
              <w:jc w:val="right"/>
              <w:rPr>
                <w:color w:val="7F7F7F" w:themeColor="text1" w:themeTint="80"/>
                <w:sz w:val="16"/>
              </w:rPr>
            </w:pPr>
            <w:r>
              <w:rPr>
                <w:color w:val="7F7F7F" w:themeColor="text1" w:themeTint="80"/>
                <w:sz w:val="16"/>
              </w:rPr>
              <w:t>28 residentes</w:t>
            </w:r>
          </w:p>
        </w:tc>
      </w:tr>
      <w:tr w:rsidR="00480D66" w:rsidTr="00B35227">
        <w:trPr>
          <w:cnfStyle w:val="000000010000" w:firstRow="0" w:lastRow="0" w:firstColumn="0" w:lastColumn="0" w:oddVBand="0" w:evenVBand="0" w:oddHBand="0" w:evenHBand="1" w:firstRowFirstColumn="0" w:firstRowLastColumn="0" w:lastRowFirstColumn="0" w:lastRowLastColumn="0"/>
        </w:trPr>
        <w:tc>
          <w:tcPr>
            <w:tcW w:w="2977" w:type="dxa"/>
          </w:tcPr>
          <w:p w:rsidR="00480D66" w:rsidRPr="00C2572E" w:rsidRDefault="00480D66" w:rsidP="00B35227">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3686" w:type="dxa"/>
          </w:tcPr>
          <w:p w:rsidR="00480D66" w:rsidRDefault="00480D66" w:rsidP="00B35227">
            <w:pPr>
              <w:jc w:val="right"/>
              <w:rPr>
                <w:color w:val="7F7F7F" w:themeColor="text1" w:themeTint="80"/>
                <w:sz w:val="16"/>
              </w:rPr>
            </w:pPr>
            <w:r>
              <w:rPr>
                <w:color w:val="7F7F7F" w:themeColor="text1" w:themeTint="80"/>
                <w:sz w:val="16"/>
              </w:rPr>
              <w:t>7</w:t>
            </w:r>
            <w:r w:rsidRPr="00391571">
              <w:rPr>
                <w:color w:val="7F7F7F" w:themeColor="text1" w:themeTint="80"/>
                <w:sz w:val="16"/>
              </w:rPr>
              <w:t xml:space="preserve"> actividades</w:t>
            </w:r>
          </w:p>
          <w:p w:rsidR="00480D66" w:rsidRDefault="00480D66" w:rsidP="00B35227">
            <w:pPr>
              <w:jc w:val="right"/>
              <w:rPr>
                <w:color w:val="7F7F7F" w:themeColor="text1" w:themeTint="80"/>
                <w:sz w:val="16"/>
              </w:rPr>
            </w:pPr>
            <w:r>
              <w:rPr>
                <w:color w:val="7F7F7F" w:themeColor="text1" w:themeTint="80"/>
                <w:sz w:val="16"/>
              </w:rPr>
              <w:t>96 horas de formación</w:t>
            </w:r>
            <w:r w:rsidRPr="00391571">
              <w:rPr>
                <w:color w:val="7F7F7F" w:themeColor="text1" w:themeTint="80"/>
                <w:sz w:val="16"/>
              </w:rPr>
              <w:t xml:space="preserve"> </w:t>
            </w:r>
          </w:p>
          <w:p w:rsidR="00480D66" w:rsidRPr="00391571" w:rsidRDefault="00480D66" w:rsidP="00B35227">
            <w:pPr>
              <w:jc w:val="right"/>
              <w:rPr>
                <w:color w:val="7F7F7F" w:themeColor="text1" w:themeTint="80"/>
                <w:sz w:val="16"/>
              </w:rPr>
            </w:pPr>
            <w:r>
              <w:rPr>
                <w:color w:val="7F7F7F" w:themeColor="text1" w:themeTint="80"/>
                <w:sz w:val="16"/>
              </w:rPr>
              <w:t>358</w:t>
            </w:r>
            <w:r w:rsidRPr="00391571">
              <w:rPr>
                <w:color w:val="7F7F7F" w:themeColor="text1" w:themeTint="80"/>
                <w:sz w:val="16"/>
              </w:rPr>
              <w:t xml:space="preserve"> profesionales participantes</w:t>
            </w:r>
          </w:p>
        </w:tc>
      </w:tr>
    </w:tbl>
    <w:p w:rsidR="00480D66" w:rsidRDefault="00480D66" w:rsidP="00480D66">
      <w:pPr>
        <w:pStyle w:val="Nombredetabla"/>
      </w:pPr>
      <w:bookmarkStart w:id="11" w:name="_Toc77244018"/>
      <w:bookmarkEnd w:id="10"/>
    </w:p>
    <w:p w:rsidR="00480D66" w:rsidRPr="009E7227" w:rsidRDefault="00480D66" w:rsidP="00480D66">
      <w:pPr>
        <w:pStyle w:val="Nombredetabla"/>
      </w:pPr>
      <w:r w:rsidRPr="009E7227">
        <w:t>investigación</w:t>
      </w:r>
      <w:bookmarkEnd w:id="11"/>
      <w:r>
        <w:t xml:space="preserve"> I+D+I</w:t>
      </w:r>
    </w:p>
    <w:tbl>
      <w:tblPr>
        <w:tblStyle w:val="TablaGeneral"/>
        <w:tblW w:w="4678" w:type="dxa"/>
        <w:tblLayout w:type="fixed"/>
        <w:tblLook w:val="0000" w:firstRow="0" w:lastRow="0" w:firstColumn="0" w:lastColumn="0" w:noHBand="0" w:noVBand="0"/>
      </w:tblPr>
      <w:tblGrid>
        <w:gridCol w:w="2977"/>
        <w:gridCol w:w="1701"/>
      </w:tblGrid>
      <w:tr w:rsidR="00480D66" w:rsidRPr="003C5C76" w:rsidTr="00B35227">
        <w:trPr>
          <w:trHeight w:val="476"/>
        </w:trPr>
        <w:tc>
          <w:tcPr>
            <w:tcW w:w="2977" w:type="dxa"/>
          </w:tcPr>
          <w:p w:rsidR="00480D66" w:rsidRPr="008F1E86" w:rsidRDefault="00480D66" w:rsidP="00B35227">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1701" w:type="dxa"/>
            <w:shd w:val="clear" w:color="auto" w:fill="F3FBFF"/>
          </w:tcPr>
          <w:p w:rsidR="00480D66" w:rsidRPr="003C5C76" w:rsidRDefault="00480D66" w:rsidP="00B35227">
            <w:pPr>
              <w:jc w:val="right"/>
              <w:rPr>
                <w:rFonts w:eastAsiaTheme="minorHAnsi"/>
                <w:lang w:eastAsia="en-US"/>
              </w:rPr>
            </w:pPr>
            <w:r>
              <w:rPr>
                <w:rFonts w:eastAsiaTheme="minorHAnsi"/>
                <w:lang w:eastAsia="en-US"/>
              </w:rPr>
              <w:t>41</w:t>
            </w:r>
          </w:p>
        </w:tc>
      </w:tr>
      <w:tr w:rsidR="00480D66" w:rsidRPr="003C5C76" w:rsidTr="00B35227">
        <w:trPr>
          <w:trHeight w:val="410"/>
        </w:trPr>
        <w:tc>
          <w:tcPr>
            <w:tcW w:w="2977" w:type="dxa"/>
          </w:tcPr>
          <w:p w:rsidR="00480D66" w:rsidRPr="008F1E86" w:rsidRDefault="00480D66" w:rsidP="00B35227">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1701" w:type="dxa"/>
            <w:shd w:val="clear" w:color="auto" w:fill="F3FBFF"/>
          </w:tcPr>
          <w:p w:rsidR="00480D66" w:rsidRPr="003C5C76" w:rsidRDefault="00480D66" w:rsidP="00B35227">
            <w:pPr>
              <w:jc w:val="right"/>
              <w:rPr>
                <w:rFonts w:eastAsiaTheme="minorHAnsi"/>
                <w:lang w:eastAsia="en-US"/>
              </w:rPr>
            </w:pPr>
            <w:r>
              <w:rPr>
                <w:rFonts w:eastAsiaTheme="minorHAnsi"/>
                <w:lang w:eastAsia="en-US"/>
              </w:rPr>
              <w:t>19</w:t>
            </w:r>
          </w:p>
        </w:tc>
      </w:tr>
    </w:tbl>
    <w:p w:rsidR="00480D66" w:rsidRDefault="00480D66">
      <w:pPr>
        <w:spacing w:before="0" w:line="240" w:lineRule="auto"/>
        <w:jc w:val="left"/>
        <w:rPr>
          <w:rFonts w:ascii="Montserrat SemiBold" w:hAnsi="Montserrat SemiBold"/>
          <w:caps/>
          <w:noProof/>
          <w:color w:val="48ACC6"/>
          <w:spacing w:val="-6"/>
          <w:sz w:val="24"/>
        </w:rPr>
      </w:pPr>
      <w:r>
        <w:br w:type="page"/>
      </w:r>
    </w:p>
    <w:p w:rsidR="00E470F1" w:rsidRDefault="00E470F1" w:rsidP="006B7FE2">
      <w:pPr>
        <w:pStyle w:val="TITULO-Nivel2"/>
      </w:pPr>
      <w:bookmarkStart w:id="12" w:name="_Toc84848480"/>
      <w:r>
        <w:lastRenderedPageBreak/>
        <w:t>Misión, Visión y Valores</w:t>
      </w:r>
      <w:bookmarkEnd w:id="6"/>
      <w:bookmarkEnd w:id="7"/>
      <w:bookmarkEnd w:id="12"/>
    </w:p>
    <w:p w:rsidR="007A64F2" w:rsidRPr="002D3E15" w:rsidRDefault="007A64F2" w:rsidP="002D3E15">
      <w:pPr>
        <w:rPr>
          <w:sz w:val="16"/>
        </w:rPr>
      </w:pPr>
    </w:p>
    <w:p w:rsidR="008C2A21" w:rsidRDefault="006B7FE2" w:rsidP="006B7FE2">
      <w:pPr>
        <w:pStyle w:val="TITULO-Nivel3"/>
      </w:pPr>
      <w:r>
        <w:t>Misión</w:t>
      </w:r>
    </w:p>
    <w:p w:rsidR="002409B9" w:rsidRPr="002409B9" w:rsidRDefault="002409B9" w:rsidP="002409B9">
      <w:pPr>
        <w:autoSpaceDE w:val="0"/>
        <w:autoSpaceDN w:val="0"/>
        <w:adjustRightInd w:val="0"/>
        <w:rPr>
          <w:rFonts w:cs="Arial"/>
          <w:lang w:val="es"/>
        </w:rPr>
      </w:pPr>
      <w:r w:rsidRPr="002409B9">
        <w:rPr>
          <w:rFonts w:cs="Arial"/>
          <w:lang w:val="es"/>
        </w:rPr>
        <w:t xml:space="preserve">El Hospital Central de la Cruz Roja es un hospital público del </w:t>
      </w:r>
      <w:r w:rsidR="00CE273B">
        <w:rPr>
          <w:rFonts w:cs="Arial"/>
          <w:lang w:val="es"/>
        </w:rPr>
        <w:t xml:space="preserve">Servicio </w:t>
      </w:r>
      <w:r w:rsidR="00CE273B" w:rsidRPr="002409B9">
        <w:rPr>
          <w:rFonts w:cs="Arial"/>
          <w:lang w:val="es"/>
        </w:rPr>
        <w:t>Madrileño</w:t>
      </w:r>
      <w:r w:rsidRPr="002409B9">
        <w:rPr>
          <w:rFonts w:cs="Arial"/>
          <w:lang w:val="es"/>
        </w:rPr>
        <w:t xml:space="preserve"> de Salud cuya finalidad es prestar atención sanitaria de la máxima calidad y de manera integral, accesible, innovadora, eficiente, personalizada y segura, teniendo en cuenta las necesidades, expectativas y valores de los pacientes y profesionales.</w:t>
      </w:r>
    </w:p>
    <w:p w:rsidR="002409B9" w:rsidRPr="002409B9" w:rsidRDefault="002409B9" w:rsidP="002409B9">
      <w:pPr>
        <w:autoSpaceDE w:val="0"/>
        <w:autoSpaceDN w:val="0"/>
        <w:adjustRightInd w:val="0"/>
        <w:rPr>
          <w:rFonts w:cs="Arial"/>
          <w:lang w:val="es"/>
        </w:rPr>
      </w:pPr>
      <w:r w:rsidRPr="002409B9">
        <w:rPr>
          <w:rFonts w:cs="Arial"/>
          <w:lang w:val="es"/>
        </w:rPr>
        <w:t>Como hospital de apoyo, ofrece sus servicios a todos los ciudadanos de la Comunidad de Madrid, dentro del sistema de Libre Elección, en dos vertientes fundamentales: la atención y cuidados al mayor y la cirugía de procesos prevalentes de media-baja complejidad.</w:t>
      </w:r>
    </w:p>
    <w:p w:rsidR="002409B9" w:rsidRPr="002409B9" w:rsidRDefault="002409B9" w:rsidP="002409B9">
      <w:pPr>
        <w:autoSpaceDE w:val="0"/>
        <w:autoSpaceDN w:val="0"/>
        <w:adjustRightInd w:val="0"/>
        <w:rPr>
          <w:rFonts w:cs="Arial"/>
          <w:lang w:val="es"/>
        </w:rPr>
      </w:pPr>
      <w:r w:rsidRPr="002409B9">
        <w:rPr>
          <w:rFonts w:cs="Arial"/>
          <w:lang w:val="es"/>
        </w:rPr>
        <w:t>Es un hospital c</w:t>
      </w:r>
      <w:r w:rsidR="005543F0">
        <w:rPr>
          <w:rFonts w:cs="Arial"/>
          <w:lang w:val="es"/>
        </w:rPr>
        <w:t>on expresa vocación docente en Ciencias de la S</w:t>
      </w:r>
      <w:r w:rsidRPr="002409B9">
        <w:rPr>
          <w:rFonts w:cs="Arial"/>
          <w:lang w:val="es"/>
        </w:rPr>
        <w:t xml:space="preserve">alud con formación para estudiantes de pre y posgrado en </w:t>
      </w:r>
      <w:r w:rsidR="005543F0">
        <w:rPr>
          <w:rFonts w:cs="Arial"/>
          <w:lang w:val="es"/>
        </w:rPr>
        <w:t>Medicina y E</w:t>
      </w:r>
      <w:r w:rsidRPr="002409B9">
        <w:rPr>
          <w:rFonts w:cs="Arial"/>
          <w:lang w:val="es"/>
        </w:rPr>
        <w:t>nfermería. La investigación clínica, orientada a mejorar la calidad de vida de los pacientes, es otro de los objetivos fundamentales del hospital.</w:t>
      </w:r>
    </w:p>
    <w:p w:rsidR="002409B9" w:rsidRDefault="002409B9" w:rsidP="006B7FE2">
      <w:pPr>
        <w:pStyle w:val="TITULO-Nivel3"/>
      </w:pPr>
    </w:p>
    <w:p w:rsidR="008C2A21" w:rsidRDefault="006B7FE2" w:rsidP="006B7FE2">
      <w:pPr>
        <w:pStyle w:val="TITULO-Nivel3"/>
      </w:pPr>
      <w:r>
        <w:t>Visión</w:t>
      </w:r>
    </w:p>
    <w:p w:rsidR="006B7FE2" w:rsidRDefault="002409B9" w:rsidP="00F77313">
      <w:r w:rsidRPr="00F602D5">
        <w:rPr>
          <w:rFonts w:cs="CIDFont+F2"/>
          <w:color w:val="000000"/>
        </w:rPr>
        <w:t>Pretendemos ser un hospital líder en su actividad que da respuesta sanitaria científica, eficiente y</w:t>
      </w:r>
      <w:r>
        <w:rPr>
          <w:rFonts w:cs="CIDFont+F2"/>
          <w:color w:val="000000"/>
        </w:rPr>
        <w:t xml:space="preserve"> </w:t>
      </w:r>
      <w:r w:rsidRPr="00F602D5">
        <w:rPr>
          <w:rFonts w:cs="CIDFont+F2"/>
          <w:color w:val="000000"/>
        </w:rPr>
        <w:t>segura, integral, personalizada, accesible, e innovadora, que se articula sobre la garantía de</w:t>
      </w:r>
      <w:r>
        <w:rPr>
          <w:rFonts w:cs="CIDFont+F2"/>
          <w:color w:val="000000"/>
        </w:rPr>
        <w:t xml:space="preserve"> </w:t>
      </w:r>
      <w:r w:rsidRPr="00F602D5">
        <w:rPr>
          <w:rFonts w:cs="CIDFont+F2"/>
          <w:color w:val="000000"/>
        </w:rPr>
        <w:t>humanización de la asistencia y, por tanto, acorde a lo que los ciudadanos, (pacientes, familiares y</w:t>
      </w:r>
      <w:r>
        <w:rPr>
          <w:rFonts w:cs="CIDFont+F2"/>
          <w:color w:val="000000"/>
        </w:rPr>
        <w:t xml:space="preserve"> </w:t>
      </w:r>
      <w:r w:rsidRPr="00F602D5">
        <w:rPr>
          <w:rFonts w:cs="CIDFont+F2"/>
          <w:color w:val="000000"/>
        </w:rPr>
        <w:t>cuidadores) esperan, garantizando la continuidad entre niveles, con un trato cordial y cercano de</w:t>
      </w:r>
      <w:r>
        <w:rPr>
          <w:rFonts w:cs="CIDFont+F2"/>
          <w:color w:val="000000"/>
        </w:rPr>
        <w:t xml:space="preserve"> </w:t>
      </w:r>
      <w:r w:rsidRPr="00F602D5">
        <w:rPr>
          <w:rFonts w:cs="CIDFont+F2"/>
          <w:color w:val="000000"/>
        </w:rPr>
        <w:t>unos profesionales con orgullo de pertenencia, que se sienten escuchados y reconocidos, en un</w:t>
      </w:r>
      <w:r>
        <w:rPr>
          <w:rFonts w:cs="CIDFont+F2"/>
          <w:color w:val="000000"/>
        </w:rPr>
        <w:t xml:space="preserve"> </w:t>
      </w:r>
      <w:r w:rsidRPr="00F602D5">
        <w:rPr>
          <w:rFonts w:cs="CIDFont+F2"/>
          <w:color w:val="000000"/>
        </w:rPr>
        <w:t>entorno laboral que fomenta el trabajo en equipo, el desarrollo profesional y el progreso sostenible</w:t>
      </w:r>
      <w:r>
        <w:rPr>
          <w:rFonts w:cs="CIDFont+F2"/>
          <w:color w:val="000000"/>
        </w:rPr>
        <w:t xml:space="preserve"> </w:t>
      </w:r>
      <w:r w:rsidRPr="00F602D5">
        <w:rPr>
          <w:rFonts w:cs="CIDFont+F2"/>
          <w:color w:val="000000"/>
        </w:rPr>
        <w:t>de la sociedad para la que trabaja. Por ello la asistencia sanitaria se acompaña de docencia en</w:t>
      </w:r>
      <w:r>
        <w:rPr>
          <w:rFonts w:cs="CIDFont+F2"/>
          <w:color w:val="000000"/>
        </w:rPr>
        <w:t xml:space="preserve"> </w:t>
      </w:r>
      <w:r w:rsidR="005543F0">
        <w:rPr>
          <w:rFonts w:cs="CIDFont+F2"/>
          <w:color w:val="000000"/>
        </w:rPr>
        <w:t>Ciencias de la S</w:t>
      </w:r>
      <w:r w:rsidRPr="00F602D5">
        <w:rPr>
          <w:rFonts w:cs="CIDFont+F2"/>
          <w:color w:val="000000"/>
        </w:rPr>
        <w:t>alud y de investigación clínica</w:t>
      </w:r>
    </w:p>
    <w:p w:rsidR="006B7FE2" w:rsidRDefault="006B7FE2" w:rsidP="0068118A"/>
    <w:p w:rsidR="006B7FE2" w:rsidRDefault="006B7FE2" w:rsidP="006B7FE2">
      <w:pPr>
        <w:pStyle w:val="TITULO-Nivel3"/>
      </w:pPr>
      <w:r>
        <w:t>Valores</w:t>
      </w:r>
    </w:p>
    <w:p w:rsidR="002409B9" w:rsidRDefault="002409B9" w:rsidP="00F77313">
      <w:pPr>
        <w:autoSpaceDE w:val="0"/>
        <w:autoSpaceDN w:val="0"/>
        <w:adjustRightInd w:val="0"/>
        <w:rPr>
          <w:rFonts w:cs="CIDFont+F2"/>
          <w:color w:val="000000"/>
        </w:rPr>
      </w:pPr>
      <w:r w:rsidRPr="00F602D5">
        <w:rPr>
          <w:rFonts w:cs="CIDFont+F2"/>
          <w:color w:val="000000"/>
        </w:rPr>
        <w:t>Los valores que definen a nuestra organización son los siguientes:</w:t>
      </w:r>
    </w:p>
    <w:p w:rsidR="002409B9" w:rsidRPr="00F602D5" w:rsidRDefault="002409B9" w:rsidP="0075359F">
      <w:pPr>
        <w:pStyle w:val="Normallistas"/>
      </w:pPr>
      <w:r w:rsidRPr="00F602D5">
        <w:t>RESPETO: “Actitud deferente, considerada, educada con los demás”</w:t>
      </w:r>
    </w:p>
    <w:p w:rsidR="002409B9" w:rsidRPr="00F602D5" w:rsidRDefault="002409B9" w:rsidP="0075359F">
      <w:pPr>
        <w:pStyle w:val="Normallistas"/>
      </w:pPr>
      <w:r w:rsidRPr="00F602D5">
        <w:t>EQUIDAD: “Ser justo, imparcial, ecuánime”.</w:t>
      </w:r>
    </w:p>
    <w:p w:rsidR="002409B9" w:rsidRPr="00F602D5" w:rsidRDefault="002409B9" w:rsidP="0075359F">
      <w:pPr>
        <w:pStyle w:val="Normallistas"/>
      </w:pPr>
      <w:r w:rsidRPr="00F602D5">
        <w:t>PROFESIONALIDAD: “Hago lo que debo, cuando debo, y como debo hacerlo.</w:t>
      </w:r>
    </w:p>
    <w:p w:rsidR="002409B9" w:rsidRPr="00F602D5" w:rsidRDefault="002409B9" w:rsidP="0075359F">
      <w:pPr>
        <w:pStyle w:val="Normallistas"/>
      </w:pPr>
      <w:r w:rsidRPr="00F602D5">
        <w:t>INTEGRIDAD: entereza moral, rectitud y honradez en la conducta.</w:t>
      </w:r>
    </w:p>
    <w:p w:rsidR="002409B9" w:rsidRPr="00F602D5" w:rsidRDefault="002409B9" w:rsidP="0075359F">
      <w:pPr>
        <w:pStyle w:val="Normallistas"/>
      </w:pPr>
      <w:r w:rsidRPr="00F602D5">
        <w:t>CONFIANZA: “Seguridad en la integridad de los demás”.</w:t>
      </w:r>
    </w:p>
    <w:p w:rsidR="002409B9" w:rsidRPr="00F602D5" w:rsidRDefault="002409B9" w:rsidP="0075359F">
      <w:pPr>
        <w:pStyle w:val="Normallistas"/>
      </w:pPr>
      <w:r w:rsidRPr="00F602D5">
        <w:lastRenderedPageBreak/>
        <w:t>TRANSPARENCIA: “capacidad de transmitir claramente las motivaciones, intenciones y objetivos de las acciones que se realizan”.</w:t>
      </w:r>
    </w:p>
    <w:p w:rsidR="002409B9" w:rsidRPr="00F602D5" w:rsidRDefault="002409B9" w:rsidP="0075359F">
      <w:pPr>
        <w:pStyle w:val="Normallistas"/>
      </w:pPr>
      <w:r w:rsidRPr="00F602D5">
        <w:t>INICIATIVA: "Capacidad de proponer alternativas a los asuntos que nos afectan.</w:t>
      </w:r>
    </w:p>
    <w:p w:rsidR="002409B9" w:rsidRDefault="002409B9" w:rsidP="0075359F">
      <w:pPr>
        <w:pStyle w:val="Normallistas"/>
      </w:pPr>
      <w:r w:rsidRPr="00F602D5">
        <w:t>PARTICIPACIÓN: “Capacidad de intervenir en asuntos que nos afectan”.</w:t>
      </w:r>
    </w:p>
    <w:p w:rsidR="002409B9" w:rsidRPr="00F602D5" w:rsidRDefault="002409B9" w:rsidP="0075359F">
      <w:pPr>
        <w:pStyle w:val="Normallistas"/>
      </w:pPr>
      <w:r w:rsidRPr="00F602D5">
        <w:t>LEALTAD: “Incapaz de cometer traición o engaño”.</w:t>
      </w:r>
    </w:p>
    <w:p w:rsidR="002409B9" w:rsidRPr="00F602D5" w:rsidRDefault="002409B9" w:rsidP="0075359F">
      <w:pPr>
        <w:pStyle w:val="Normallistas"/>
      </w:pPr>
      <w:r w:rsidRPr="00F602D5">
        <w:t>COMPROMISO: "Tomar parte", con la institución, los profesionales, los usuarios y la Sociedad.</w:t>
      </w:r>
    </w:p>
    <w:p w:rsidR="002409B9" w:rsidRPr="00F602D5" w:rsidRDefault="002409B9" w:rsidP="0075359F">
      <w:pPr>
        <w:pStyle w:val="Normallistas"/>
      </w:pPr>
      <w:r w:rsidRPr="00F602D5">
        <w:t>MEJORA CONTINUA: “Actitud de mejora de las actividades habituales”.</w:t>
      </w:r>
    </w:p>
    <w:p w:rsidR="002409B9" w:rsidRPr="00F602D5" w:rsidRDefault="002409B9" w:rsidP="0075359F">
      <w:pPr>
        <w:pStyle w:val="Normallistas"/>
      </w:pPr>
      <w:r w:rsidRPr="00F602D5">
        <w:t>SOSTENIBILIDAD: capacidad para mantenerse durante largo tiempo sin agotar los recursos o causar grave daño al medio ambiente.</w:t>
      </w:r>
    </w:p>
    <w:p w:rsidR="002409B9" w:rsidRPr="00F602D5" w:rsidRDefault="002409B9" w:rsidP="0075359F">
      <w:pPr>
        <w:pStyle w:val="Normallistas"/>
      </w:pPr>
      <w:r w:rsidRPr="00F602D5">
        <w:t>TRABAJO EN EQUIPO: esfuerzo integrado de varios profesionales para conseguir un objetivo común</w:t>
      </w:r>
    </w:p>
    <w:p w:rsidR="002409B9" w:rsidRPr="00F602D5" w:rsidRDefault="002409B9" w:rsidP="0075359F">
      <w:pPr>
        <w:pStyle w:val="Normallistas"/>
      </w:pPr>
      <w:r w:rsidRPr="00F602D5">
        <w:t>INNOVACIÓN; capacidad de dar respuestas a situaciones nuevas o mejorar las respuestas existentes.</w:t>
      </w:r>
    </w:p>
    <w:p w:rsidR="008C2A21" w:rsidRDefault="008C2A21" w:rsidP="0068118A"/>
    <w:p w:rsidR="008C2A21" w:rsidRDefault="008C2A21" w:rsidP="0068118A"/>
    <w:p w:rsidR="008C2A21" w:rsidRDefault="008C2A21" w:rsidP="0068118A"/>
    <w:p w:rsidR="008C2A21" w:rsidRDefault="008C2A21" w:rsidP="0068118A"/>
    <w:p w:rsidR="00E470F1" w:rsidRDefault="00E470F1"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F77313" w:rsidRDefault="00F77313" w:rsidP="0068118A">
      <w:pPr>
        <w:rPr>
          <w:lang w:val="es"/>
        </w:rPr>
      </w:pPr>
    </w:p>
    <w:p w:rsidR="00DE07B5" w:rsidRPr="00E03F17" w:rsidRDefault="00EB498F" w:rsidP="005A7C6A">
      <w:pPr>
        <w:pStyle w:val="TITULO-Nivel2"/>
      </w:pPr>
      <w:bookmarkStart w:id="13" w:name="_Toc318202523"/>
      <w:bookmarkStart w:id="14" w:name="_Toc415220110"/>
      <w:bookmarkStart w:id="15" w:name="_Toc75343937"/>
      <w:bookmarkStart w:id="16" w:name="_Toc84848481"/>
      <w:bookmarkStart w:id="17" w:name="area"/>
      <w:r>
        <w:lastRenderedPageBreak/>
        <w:t>Á</w:t>
      </w:r>
      <w:r w:rsidR="005A7C6A">
        <w:t>rea</w:t>
      </w:r>
      <w:r w:rsidR="00540727" w:rsidRPr="00E03F17">
        <w:t xml:space="preserve"> de Influencia</w:t>
      </w:r>
      <w:bookmarkEnd w:id="13"/>
      <w:bookmarkEnd w:id="14"/>
      <w:bookmarkEnd w:id="15"/>
      <w:bookmarkEnd w:id="16"/>
    </w:p>
    <w:bookmarkEnd w:id="17"/>
    <w:p w:rsidR="00E470F1" w:rsidRPr="00E03F17" w:rsidRDefault="00E470F1" w:rsidP="005A7C6A">
      <w:pPr>
        <w:pStyle w:val="TITULO-Nivel3"/>
      </w:pPr>
      <w:r w:rsidRPr="00E03F17">
        <w:t xml:space="preserve">El entorno </w:t>
      </w:r>
    </w:p>
    <w:p w:rsidR="00A2236F" w:rsidRPr="00A2236F" w:rsidRDefault="00A2236F" w:rsidP="00A2236F">
      <w:pPr>
        <w:rPr>
          <w:rFonts w:cs="Arial"/>
        </w:rPr>
      </w:pPr>
      <w:r w:rsidRPr="00A2236F">
        <w:rPr>
          <w:rFonts w:cs="Arial"/>
        </w:rPr>
        <w:t>El Hospital Central de Cruz Roja se encuentra estratégicamente situado en la intersección de</w:t>
      </w:r>
      <w:r w:rsidRPr="00A2236F">
        <w:t xml:space="preserve"> </w:t>
      </w:r>
      <w:r w:rsidRPr="00A2236F">
        <w:rPr>
          <w:rFonts w:cs="Arial"/>
        </w:rPr>
        <w:t>dos grandes vías de comunicación: la Avenida de Reina Victoria y la Avenida de Pablo Iglesias, en las proximidades de la Glorieta de Cuatro Caminos. Dispone de un elevado número de recursos de transporte público con alta frecuencia de vía.</w:t>
      </w:r>
    </w:p>
    <w:p w:rsidR="00A2236F" w:rsidRPr="00A2236F" w:rsidRDefault="00A2236F" w:rsidP="00A2236F">
      <w:pPr>
        <w:pStyle w:val="TITULO-Nivel4"/>
      </w:pPr>
      <w:r w:rsidRPr="00A2236F">
        <w:t>Accesos</w:t>
      </w:r>
    </w:p>
    <w:p w:rsidR="00A2236F" w:rsidRPr="00A2236F" w:rsidRDefault="00A2236F" w:rsidP="00A2236F">
      <w:pPr>
        <w:rPr>
          <w:rFonts w:cs="Arial"/>
        </w:rPr>
      </w:pPr>
      <w:r w:rsidRPr="00A2236F">
        <w:rPr>
          <w:rFonts w:cs="Arial"/>
        </w:rPr>
        <w:t xml:space="preserve">Autobuses: Circular, 2, 3, 37, 44, 45, 64, 66, 124, 127, 128 y 149 </w:t>
      </w:r>
    </w:p>
    <w:p w:rsidR="00A2236F" w:rsidRPr="00A2236F" w:rsidRDefault="00A2236F" w:rsidP="00A2236F">
      <w:pPr>
        <w:rPr>
          <w:rFonts w:cs="Arial"/>
        </w:rPr>
      </w:pPr>
      <w:r w:rsidRPr="00A2236F">
        <w:rPr>
          <w:rFonts w:cs="Arial"/>
        </w:rPr>
        <w:t>Metro:       Estación de Cuatro Caminos, líneas 1, 2 y 6</w:t>
      </w:r>
    </w:p>
    <w:p w:rsidR="00A2236F" w:rsidRPr="00A2236F" w:rsidRDefault="00A2236F" w:rsidP="00A2236F">
      <w:pPr>
        <w:ind w:left="708"/>
        <w:rPr>
          <w:rFonts w:cs="Arial"/>
        </w:rPr>
      </w:pPr>
      <w:r w:rsidRPr="00A2236F">
        <w:rPr>
          <w:rFonts w:cs="Arial"/>
        </w:rPr>
        <w:t xml:space="preserve">    Estación de Guzmán El Bueno, líneas 6 y 7 </w:t>
      </w:r>
    </w:p>
    <w:p w:rsidR="00A2236F" w:rsidRPr="00A2236F" w:rsidRDefault="00A2236F" w:rsidP="00A2236F">
      <w:pPr>
        <w:rPr>
          <w:rFonts w:cs="Arial"/>
        </w:rPr>
      </w:pPr>
      <w:r w:rsidRPr="00A2236F">
        <w:rPr>
          <w:rFonts w:cs="Arial"/>
        </w:rPr>
        <w:t>Cercanías: Nuevos Ministerios</w:t>
      </w:r>
    </w:p>
    <w:p w:rsidR="00A2236F" w:rsidRPr="00A2236F" w:rsidRDefault="00A2236F" w:rsidP="00A2236F">
      <w:pPr>
        <w:spacing w:line="360" w:lineRule="auto"/>
        <w:ind w:left="360"/>
        <w:rPr>
          <w:rFonts w:cs="Arial"/>
          <w:color w:val="333399"/>
        </w:rPr>
      </w:pPr>
    </w:p>
    <w:p w:rsidR="00A2236F" w:rsidRDefault="00A2236F" w:rsidP="00A2236F">
      <w:pPr>
        <w:pStyle w:val="TITULO-Nivel4"/>
      </w:pPr>
      <w:r w:rsidRPr="00A2236F">
        <w:t xml:space="preserve">Mapa de la </w:t>
      </w:r>
      <w:r w:rsidR="009152DF">
        <w:t>zona:</w:t>
      </w:r>
    </w:p>
    <w:p w:rsidR="00CA6F4F" w:rsidRDefault="00CA6F4F" w:rsidP="00A2236F">
      <w:pPr>
        <w:pStyle w:val="TITULO-Nivel4"/>
      </w:pPr>
      <w:r>
        <w:rPr>
          <w:noProof/>
        </w:rPr>
        <mc:AlternateContent>
          <mc:Choice Requires="wpg">
            <w:drawing>
              <wp:anchor distT="0" distB="0" distL="114300" distR="114300" simplePos="0" relativeHeight="251795456" behindDoc="0" locked="0" layoutInCell="1" allowOverlap="1" wp14:anchorId="7EE319F6" wp14:editId="6967FC75">
                <wp:simplePos x="0" y="0"/>
                <wp:positionH relativeFrom="margin">
                  <wp:align>center</wp:align>
                </wp:positionH>
                <wp:positionV relativeFrom="paragraph">
                  <wp:posOffset>349121</wp:posOffset>
                </wp:positionV>
                <wp:extent cx="3933825" cy="4168140"/>
                <wp:effectExtent l="0" t="0" r="9525" b="3810"/>
                <wp:wrapTopAndBottom/>
                <wp:docPr id="472" name="Grupo 7"/>
                <wp:cNvGraphicFramePr/>
                <a:graphic xmlns:a="http://schemas.openxmlformats.org/drawingml/2006/main">
                  <a:graphicData uri="http://schemas.microsoft.com/office/word/2010/wordprocessingGroup">
                    <wpg:wgp>
                      <wpg:cNvGrpSpPr/>
                      <wpg:grpSpPr>
                        <a:xfrm>
                          <a:off x="0" y="0"/>
                          <a:ext cx="3933825" cy="4168140"/>
                          <a:chOff x="9525" y="47625"/>
                          <a:chExt cx="3933825" cy="4168140"/>
                        </a:xfrm>
                      </wpg:grpSpPr>
                      <pic:pic xmlns:pic="http://schemas.openxmlformats.org/drawingml/2006/picture">
                        <pic:nvPicPr>
                          <pic:cNvPr id="477" name="Imagen 477" descr="bloke"/>
                          <pic:cNvPicPr/>
                        </pic:nvPicPr>
                        <pic:blipFill>
                          <a:blip r:embed="rId16">
                            <a:extLst>
                              <a:ext uri="{28A0092B-C50C-407E-A947-70E740481C1C}">
                                <a14:useLocalDpi xmlns:a14="http://schemas.microsoft.com/office/drawing/2010/main" val="0"/>
                              </a:ext>
                            </a:extLst>
                          </a:blip>
                          <a:srcRect/>
                          <a:stretch>
                            <a:fillRect/>
                          </a:stretch>
                        </pic:blipFill>
                        <pic:spPr bwMode="auto">
                          <a:xfrm>
                            <a:off x="9525" y="47625"/>
                            <a:ext cx="3933825" cy="4168140"/>
                          </a:xfrm>
                          <a:prstGeom prst="rect">
                            <a:avLst/>
                          </a:prstGeom>
                          <a:noFill/>
                        </pic:spPr>
                      </pic:pic>
                      <wps:wsp>
                        <wps:cNvPr id="478" name="Rectángulo 478"/>
                        <wps:cNvSpPr/>
                        <wps:spPr>
                          <a:xfrm>
                            <a:off x="127029" y="1049135"/>
                            <a:ext cx="1172095" cy="1463040"/>
                          </a:xfrm>
                          <a:prstGeom prst="rect">
                            <a:avLst/>
                          </a:prstGeom>
                          <a:noFill/>
                          <a:ln w="1905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33" name="Rectángulo 33"/>
                        <wps:cNvSpPr/>
                        <wps:spPr>
                          <a:xfrm>
                            <a:off x="1506942" y="292677"/>
                            <a:ext cx="2044931" cy="2302626"/>
                          </a:xfrm>
                          <a:prstGeom prst="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41" name="Rectángulo 41"/>
                        <wps:cNvSpPr/>
                        <wps:spPr>
                          <a:xfrm>
                            <a:off x="2396404" y="3102379"/>
                            <a:ext cx="598516" cy="1065761"/>
                          </a:xfrm>
                          <a:prstGeom prst="rect">
                            <a:avLst/>
                          </a:prstGeom>
                          <a:noFill/>
                          <a:ln w="25400" cap="flat" cmpd="sng" algn="ctr">
                            <a:solidFill>
                              <a:srgbClr val="FF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72C9FE" id="Grupo 7" o:spid="_x0000_s1026" style="position:absolute;margin-left:0;margin-top:27.5pt;width:309.75pt;height:328.2pt;z-index:251795456;mso-position-horizontal:center;mso-position-horizontal-relative:margin" coordorigin="95,476" coordsize="39338,41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77" o:spid="_x0000_s1027" type="#_x0000_t75" alt="bloke" style="position:absolute;left:95;top:476;width:39338;height:4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">
                  <v:imagedata r:id="rId18" o:title="bloke"/>
                </v:shape>
                <v:rect id="Rectángulo 478" o:spid="_x0000_s1028" style="position:absolute;left:1270;top:10491;width:11721;height:146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" filled="f" strokecolor="red" strokeweight="1.5pt"/>
                <v:rect id="Rectángulo 33" o:spid="_x0000_s1029" style="position:absolute;left:15069;top:2926;width:20449;height:23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" filled="f" strokecolor="red" strokeweight="2pt"/>
                <v:rect id="Rectángulo 41" o:spid="_x0000_s1030" style="position:absolute;left:23964;top:31023;width:5985;height:10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" filled="f" strokecolor="red" strokeweight="2pt"/>
                <w10:wrap type="topAndBottom" anchorx="margin"/>
              </v:group>
            </w:pict>
          </mc:Fallback>
        </mc:AlternateContent>
      </w:r>
    </w:p>
    <w:p w:rsidR="00CA6F4F" w:rsidRDefault="00CA6F4F" w:rsidP="00A2236F">
      <w:pPr>
        <w:pStyle w:val="TITULO-Nivel4"/>
      </w:pPr>
    </w:p>
    <w:p w:rsidR="00CA6F4F" w:rsidRDefault="00CA6F4F" w:rsidP="00A2236F">
      <w:pPr>
        <w:pStyle w:val="TITULO-Nivel4"/>
      </w:pPr>
    </w:p>
    <w:p w:rsidR="005A7C6A" w:rsidRPr="00E012B8" w:rsidRDefault="00583217" w:rsidP="00E012B8">
      <w:pPr>
        <w:pStyle w:val="TITULO-Nivel2"/>
      </w:pPr>
      <w:bookmarkStart w:id="18" w:name="_Toc84848482"/>
      <w:r w:rsidRPr="00E012B8">
        <w:lastRenderedPageBreak/>
        <w:t>e</w:t>
      </w:r>
      <w:r w:rsidR="005A7C6A" w:rsidRPr="00E012B8">
        <w:t>l Hospital</w:t>
      </w:r>
      <w:bookmarkEnd w:id="18"/>
    </w:p>
    <w:p w:rsidR="00A2236F" w:rsidRDefault="00A2236F" w:rsidP="00A2236F">
      <w:pPr>
        <w:pStyle w:val="TITULO-Nivel3"/>
      </w:pPr>
      <w:r>
        <w:t>Descripción del centro:</w:t>
      </w:r>
    </w:p>
    <w:p w:rsidR="008719AE" w:rsidRDefault="00A2236F" w:rsidP="00A2236F">
      <w:r>
        <w:t xml:space="preserve"> El Hospital se divide en cuatro bloques claramente diferenciados que se corresponden con los números 21, 22, 24 y 26 de la Avenida de Reina Victoria</w:t>
      </w:r>
    </w:p>
    <w:p w:rsidR="0088437C" w:rsidRPr="002340D5" w:rsidRDefault="0088437C" w:rsidP="0088437C">
      <w:pPr>
        <w:spacing w:line="360" w:lineRule="auto"/>
        <w:ind w:left="360"/>
        <w:rPr>
          <w:rFonts w:cs="Arial"/>
          <w:color w:val="333399"/>
          <w:sz w:val="24"/>
          <w:szCs w:val="24"/>
          <w:lang w:val="es-ES_tradnl"/>
        </w:rPr>
      </w:pPr>
    </w:p>
    <w:tbl>
      <w:tblPr>
        <w:tblStyle w:val="TablaGeneral"/>
        <w:tblpPr w:leftFromText="141" w:rightFromText="141" w:vertAnchor="text" w:tblpXSpec="center" w:tblpY="1"/>
        <w:tblW w:w="7423" w:type="dxa"/>
        <w:tblLayout w:type="fixed"/>
        <w:tblLook w:val="0020" w:firstRow="1" w:lastRow="0" w:firstColumn="0" w:lastColumn="0" w:noHBand="0" w:noVBand="0"/>
      </w:tblPr>
      <w:tblGrid>
        <w:gridCol w:w="3711"/>
        <w:gridCol w:w="3712"/>
      </w:tblGrid>
      <w:tr w:rsidR="00A2236F" w:rsidRPr="00A2236F" w:rsidTr="005543F0">
        <w:trPr>
          <w:cnfStyle w:val="100000000000" w:firstRow="1" w:lastRow="0" w:firstColumn="0" w:lastColumn="0" w:oddVBand="0" w:evenVBand="0" w:oddHBand="0" w:evenHBand="0" w:firstRowFirstColumn="0" w:firstRowLastColumn="0" w:lastRowFirstColumn="0" w:lastRowLastColumn="0"/>
          <w:trHeight w:val="98"/>
          <w:tblHeader/>
        </w:trPr>
        <w:tc>
          <w:tcPr>
            <w:tcW w:w="3711" w:type="dxa"/>
            <w:noWrap/>
          </w:tcPr>
          <w:p w:rsidR="00A2236F" w:rsidRPr="00A2236F" w:rsidRDefault="00A2236F" w:rsidP="00A2236F">
            <w:pPr>
              <w:jc w:val="center"/>
              <w:rPr>
                <w:color w:val="7F7F7F" w:themeColor="text1" w:themeTint="80"/>
                <w:sz w:val="18"/>
                <w:szCs w:val="18"/>
              </w:rPr>
            </w:pPr>
            <w:r w:rsidRPr="00A2236F">
              <w:rPr>
                <w:color w:val="7F7F7F" w:themeColor="text1" w:themeTint="80"/>
                <w:sz w:val="18"/>
                <w:szCs w:val="18"/>
              </w:rPr>
              <w:t>Reina Victoria Nº 22</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A2236F">
            <w:pPr>
              <w:jc w:val="center"/>
              <w:rPr>
                <w:color w:val="7F7F7F" w:themeColor="text1" w:themeTint="80"/>
                <w:sz w:val="18"/>
                <w:szCs w:val="18"/>
              </w:rPr>
            </w:pPr>
            <w:r w:rsidRPr="00A2236F">
              <w:rPr>
                <w:color w:val="7F7F7F" w:themeColor="text1" w:themeTint="80"/>
                <w:sz w:val="18"/>
                <w:szCs w:val="18"/>
              </w:rPr>
              <w:t>Reina Victoria Nº 24</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r w:rsidRPr="00A2236F">
              <w:rPr>
                <w:rFonts w:cs="Arial"/>
                <w:sz w:val="18"/>
                <w:szCs w:val="18"/>
              </w:rPr>
              <w:t>Cocina Central</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Almacenes Generales</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Cafetería - Comedor</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Asuntos Generales </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Servicio de Citaciones</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Central Telefónica</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Servicio de Admisión</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Consulta de Hematología </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Unidad de Esterilización</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Laboratorios </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Unidad de C.M.A.</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Servicio de Mantenimiento </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Quirófanos</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Capilla </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Unidad de Cuidados Especiales</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Servicio de Rehabilitación </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Consultas de Ginecología</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Vestuarios </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Consultas de Alergología</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Lencería</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Hospital de Día de Alergología</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Servicio de Medicina Nuclear</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Aulas de Formación</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Servicio de Radiodiagnóstico</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Hospitalización quirúrgica</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Servicio de Farmacia</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Unidad de Control de Gestión</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Servicio de Informática</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Servicio de Gestión Económica</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Servicio de Medicina Preventiva</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Dirección-Gerencia</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Servicio de Atención al Paciente</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Servicio  de Suministros</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 Servicios de Anatomía Patológica</w:t>
            </w:r>
          </w:p>
        </w:tc>
      </w:tr>
      <w:tr w:rsidR="00A2236F" w:rsidRPr="00A2236F" w:rsidTr="005543F0">
        <w:trPr>
          <w:trHeight w:val="20"/>
        </w:trPr>
        <w:tc>
          <w:tcPr>
            <w:tcW w:w="3711" w:type="dxa"/>
            <w:noWrap/>
          </w:tcPr>
          <w:p w:rsidR="00A2236F" w:rsidRPr="00A2236F" w:rsidRDefault="00A2236F" w:rsidP="005543F0">
            <w:pPr>
              <w:spacing w:before="0"/>
              <w:jc w:val="center"/>
              <w:rPr>
                <w:rFonts w:cs="Arial"/>
                <w:sz w:val="18"/>
                <w:szCs w:val="18"/>
              </w:rPr>
            </w:pPr>
            <w:r w:rsidRPr="00A2236F">
              <w:rPr>
                <w:rFonts w:cs="Arial"/>
                <w:sz w:val="18"/>
                <w:szCs w:val="18"/>
              </w:rPr>
              <w:t>Servicio de Hostelería</w:t>
            </w: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 xml:space="preserve">Área administrativa de Personal </w:t>
            </w:r>
          </w:p>
        </w:tc>
      </w:tr>
      <w:tr w:rsidR="00A2236F" w:rsidRPr="00A2236F" w:rsidTr="005543F0">
        <w:trPr>
          <w:trHeight w:val="20"/>
        </w:trPr>
        <w:tc>
          <w:tcPr>
            <w:tcW w:w="3711" w:type="dxa"/>
            <w:noWrap/>
          </w:tcPr>
          <w:p w:rsidR="00A2236F" w:rsidRPr="00A2236F" w:rsidRDefault="00A2236F" w:rsidP="005543F0">
            <w:pPr>
              <w:spacing w:before="0"/>
              <w:jc w:val="center"/>
              <w:rPr>
                <w:b/>
                <w:bCs/>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Servicio de Contratación Administrativa y Responsabilidad Patrimonial</w:t>
            </w:r>
          </w:p>
        </w:tc>
      </w:tr>
      <w:tr w:rsidR="00A2236F" w:rsidRPr="00A2236F" w:rsidTr="005543F0">
        <w:trPr>
          <w:trHeight w:val="20"/>
        </w:trPr>
        <w:tc>
          <w:tcPr>
            <w:tcW w:w="3711" w:type="dxa"/>
            <w:noWrap/>
          </w:tcPr>
          <w:p w:rsidR="00A2236F" w:rsidRPr="00A2236F" w:rsidRDefault="00A2236F" w:rsidP="005543F0">
            <w:pPr>
              <w:spacing w:before="0"/>
              <w:jc w:val="center"/>
              <w:rPr>
                <w:b/>
                <w:bCs/>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Pabellones de Hospitalización</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Aparato Digestivo</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Consultas de Endocrinología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Biblioteca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583217">
              <w:rPr>
                <w:sz w:val="18"/>
                <w:szCs w:val="18"/>
              </w:rPr>
              <w:t>Consulta de Cardiología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Consultas de Anestesia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Consultas de Cirugía General</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Consultas de Traumatología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Consultas de Cirugía Plástica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Consultas de Cirugía Vascular</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Consulta de Medicina Interna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Consulta de O.R.L.</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Sala de extracciones</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UPAR</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Unidad de Psiquiatría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Unidad de Psicología</w:t>
            </w:r>
          </w:p>
        </w:tc>
      </w:tr>
      <w:tr w:rsidR="00A2236F" w:rsidRPr="00A2236F" w:rsidTr="005543F0">
        <w:trPr>
          <w:trHeight w:val="20"/>
        </w:trPr>
        <w:tc>
          <w:tcPr>
            <w:tcW w:w="3711" w:type="dxa"/>
            <w:noWrap/>
          </w:tcPr>
          <w:p w:rsidR="00A2236F" w:rsidRPr="00A2236F" w:rsidRDefault="00A2236F" w:rsidP="005543F0">
            <w:pPr>
              <w:spacing w:before="0"/>
              <w:jc w:val="center"/>
              <w:rPr>
                <w:sz w:val="18"/>
                <w:szCs w:val="18"/>
              </w:rPr>
            </w:pPr>
          </w:p>
        </w:tc>
        <w:tc>
          <w:tcPr>
            <w:cnfStyle w:val="000001000000" w:firstRow="0" w:lastRow="0" w:firstColumn="0" w:lastColumn="0" w:oddVBand="0" w:evenVBand="1" w:oddHBand="0" w:evenHBand="0" w:firstRowFirstColumn="0" w:firstRowLastColumn="0" w:lastRowFirstColumn="0" w:lastRowLastColumn="0"/>
            <w:tcW w:w="3712" w:type="dxa"/>
            <w:noWrap/>
          </w:tcPr>
          <w:p w:rsidR="00A2236F" w:rsidRPr="00A2236F" w:rsidRDefault="00A2236F" w:rsidP="005543F0">
            <w:pPr>
              <w:spacing w:before="0"/>
              <w:jc w:val="center"/>
              <w:rPr>
                <w:rFonts w:cs="Arial"/>
                <w:sz w:val="18"/>
                <w:szCs w:val="18"/>
              </w:rPr>
            </w:pPr>
            <w:r w:rsidRPr="00A2236F">
              <w:rPr>
                <w:rFonts w:cs="Arial"/>
                <w:sz w:val="18"/>
                <w:szCs w:val="18"/>
              </w:rPr>
              <w:t>Unidad de Cuidados Paliativos</w:t>
            </w:r>
          </w:p>
        </w:tc>
      </w:tr>
    </w:tbl>
    <w:p w:rsidR="00D4482C" w:rsidRDefault="00D4482C" w:rsidP="0068118A">
      <w:pPr>
        <w:rPr>
          <w:rFonts w:ascii="Montserrat SemiBold" w:hAnsi="Montserrat SemiBold"/>
          <w:b/>
        </w:rPr>
      </w:pPr>
    </w:p>
    <w:p w:rsidR="005543F0" w:rsidRDefault="005543F0" w:rsidP="0068118A">
      <w:pPr>
        <w:rPr>
          <w:rFonts w:ascii="Montserrat SemiBold" w:hAnsi="Montserrat SemiBold"/>
          <w:b/>
        </w:rPr>
      </w:pPr>
    </w:p>
    <w:p w:rsidR="005543F0" w:rsidRDefault="005543F0" w:rsidP="0068118A">
      <w:pPr>
        <w:rPr>
          <w:rFonts w:ascii="Montserrat SemiBold" w:hAnsi="Montserrat SemiBold"/>
          <w:b/>
        </w:rPr>
      </w:pPr>
    </w:p>
    <w:p w:rsidR="005543F0" w:rsidRPr="0068118A" w:rsidRDefault="005543F0" w:rsidP="0068118A">
      <w:pPr>
        <w:rPr>
          <w:rFonts w:ascii="Montserrat SemiBold" w:hAnsi="Montserrat SemiBold"/>
          <w:b/>
        </w:rPr>
      </w:pPr>
    </w:p>
    <w:tbl>
      <w:tblPr>
        <w:tblStyle w:val="TablaGeneral"/>
        <w:tblW w:w="0" w:type="auto"/>
        <w:tblInd w:w="284" w:type="dxa"/>
        <w:tblLook w:val="04A0" w:firstRow="1" w:lastRow="0" w:firstColumn="1" w:lastColumn="0" w:noHBand="0" w:noVBand="1"/>
      </w:tblPr>
      <w:tblGrid>
        <w:gridCol w:w="3685"/>
        <w:gridCol w:w="3686"/>
      </w:tblGrid>
      <w:tr w:rsidR="00A2236F" w:rsidTr="005543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A2236F">
            <w:pPr>
              <w:jc w:val="center"/>
              <w:rPr>
                <w:b w:val="0"/>
                <w:color w:val="7F7F7F" w:themeColor="text1" w:themeTint="80"/>
                <w:sz w:val="18"/>
                <w:szCs w:val="18"/>
              </w:rPr>
            </w:pPr>
            <w:r w:rsidRPr="00A2236F">
              <w:rPr>
                <w:color w:val="7F7F7F" w:themeColor="text1" w:themeTint="80"/>
                <w:sz w:val="18"/>
                <w:szCs w:val="18"/>
              </w:rPr>
              <w:t>Reina Victoria Nº 21</w:t>
            </w:r>
          </w:p>
          <w:p w:rsidR="00A2236F" w:rsidRPr="00A2236F" w:rsidRDefault="00A2236F" w:rsidP="00A2236F">
            <w:pPr>
              <w:jc w:val="center"/>
              <w:rPr>
                <w:b w:val="0"/>
                <w:color w:val="7F7F7F" w:themeColor="text1" w:themeTint="80"/>
                <w:sz w:val="18"/>
                <w:szCs w:val="18"/>
              </w:rPr>
            </w:pPr>
            <w:r w:rsidRPr="00A2236F">
              <w:rPr>
                <w:color w:val="7F7F7F" w:themeColor="text1" w:themeTint="80"/>
                <w:sz w:val="18"/>
                <w:szCs w:val="18"/>
              </w:rPr>
              <w:t>4ª y 5ª planta</w:t>
            </w:r>
          </w:p>
        </w:tc>
        <w:tc>
          <w:tcPr>
            <w:tcW w:w="3686" w:type="dxa"/>
          </w:tcPr>
          <w:p w:rsidR="00A2236F" w:rsidRPr="00A2236F" w:rsidRDefault="00A2236F" w:rsidP="00A2236F">
            <w:pPr>
              <w:jc w:val="center"/>
              <w:cnfStyle w:val="100000000000" w:firstRow="1" w:lastRow="0" w:firstColumn="0" w:lastColumn="0" w:oddVBand="0" w:evenVBand="0" w:oddHBand="0" w:evenHBand="0" w:firstRowFirstColumn="0" w:firstRowLastColumn="0" w:lastRowFirstColumn="0" w:lastRowLastColumn="0"/>
              <w:rPr>
                <w:b w:val="0"/>
                <w:color w:val="7F7F7F" w:themeColor="text1" w:themeTint="80"/>
                <w:sz w:val="18"/>
                <w:szCs w:val="18"/>
              </w:rPr>
            </w:pPr>
            <w:r w:rsidRPr="00A2236F">
              <w:rPr>
                <w:color w:val="7F7F7F" w:themeColor="text1" w:themeTint="80"/>
                <w:sz w:val="18"/>
                <w:szCs w:val="18"/>
              </w:rPr>
              <w:t>Reina Victoria Nº 26</w:t>
            </w: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Cirugía Oral</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2236F">
              <w:rPr>
                <w:rFonts w:cs="Arial"/>
                <w:sz w:val="18"/>
                <w:szCs w:val="18"/>
              </w:rPr>
              <w:t>Servicio de Geriatría</w:t>
            </w: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Dermatología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2236F">
              <w:rPr>
                <w:rFonts w:cs="Arial"/>
                <w:sz w:val="18"/>
                <w:szCs w:val="18"/>
              </w:rPr>
              <w:t>Hospital de Día de Geriatría</w:t>
            </w: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Geriatría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2236F">
              <w:rPr>
                <w:rFonts w:cs="Arial"/>
                <w:sz w:val="18"/>
                <w:szCs w:val="18"/>
              </w:rPr>
              <w:t>Guardería</w:t>
            </w: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Aparato Digestivo</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A2236F">
              <w:rPr>
                <w:rFonts w:cs="Arial"/>
                <w:sz w:val="18"/>
                <w:szCs w:val="18"/>
              </w:rPr>
              <w:t>Aula de Informática</w:t>
            </w: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Neumología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Neurofisiología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Neurogeriatría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Neurología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Oftalmología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Traumatología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tc>
      </w:tr>
      <w:tr w:rsidR="00A2236F" w:rsidTr="005543F0">
        <w:tc>
          <w:tcPr>
            <w:cnfStyle w:val="001000000000" w:firstRow="0" w:lastRow="0" w:firstColumn="1" w:lastColumn="0" w:oddVBand="0" w:evenVBand="0" w:oddHBand="0" w:evenHBand="0" w:firstRowFirstColumn="0" w:firstRowLastColumn="0" w:lastRowFirstColumn="0" w:lastRowLastColumn="0"/>
            <w:tcW w:w="3685" w:type="dxa"/>
          </w:tcPr>
          <w:p w:rsidR="00A2236F" w:rsidRPr="00A2236F" w:rsidRDefault="00A2236F" w:rsidP="005543F0">
            <w:pPr>
              <w:spacing w:before="0"/>
              <w:jc w:val="center"/>
              <w:rPr>
                <w:rFonts w:cs="Arial"/>
                <w:color w:val="7F7F7F" w:themeColor="text1" w:themeTint="80"/>
                <w:szCs w:val="18"/>
              </w:rPr>
            </w:pPr>
            <w:r w:rsidRPr="00A2236F">
              <w:rPr>
                <w:rFonts w:cs="Arial"/>
                <w:color w:val="7F7F7F" w:themeColor="text1" w:themeTint="80"/>
                <w:szCs w:val="18"/>
              </w:rPr>
              <w:t>Consulta de Urología</w:t>
            </w:r>
          </w:p>
        </w:tc>
        <w:tc>
          <w:tcPr>
            <w:tcW w:w="3686" w:type="dxa"/>
          </w:tcPr>
          <w:p w:rsidR="00A2236F" w:rsidRPr="00A2236F" w:rsidRDefault="00A2236F" w:rsidP="005543F0">
            <w:pPr>
              <w:spacing w:before="0"/>
              <w:jc w:val="center"/>
              <w:cnfStyle w:val="000000000000" w:firstRow="0" w:lastRow="0" w:firstColumn="0" w:lastColumn="0" w:oddVBand="0" w:evenVBand="0" w:oddHBand="0" w:evenHBand="0" w:firstRowFirstColumn="0" w:firstRowLastColumn="0" w:lastRowFirstColumn="0" w:lastRowLastColumn="0"/>
              <w:rPr>
                <w:sz w:val="18"/>
                <w:szCs w:val="18"/>
              </w:rPr>
            </w:pPr>
          </w:p>
        </w:tc>
      </w:tr>
    </w:tbl>
    <w:p w:rsidR="00D4482C" w:rsidRPr="0068118A" w:rsidRDefault="00D4482C" w:rsidP="0068118A">
      <w:pPr>
        <w:rPr>
          <w:rFonts w:ascii="Montserrat SemiBold" w:hAnsi="Montserrat SemiBold"/>
          <w:b/>
        </w:rPr>
      </w:pPr>
    </w:p>
    <w:p w:rsidR="00CA6F4F" w:rsidRDefault="00CA6F4F" w:rsidP="0027180F">
      <w:pPr>
        <w:spacing w:before="0" w:line="240" w:lineRule="auto"/>
        <w:jc w:val="left"/>
      </w:pPr>
    </w:p>
    <w:p w:rsidR="00CA6F4F" w:rsidRDefault="00CA6F4F" w:rsidP="0027180F">
      <w:pPr>
        <w:spacing w:before="0" w:line="240" w:lineRule="auto"/>
        <w:jc w:val="left"/>
      </w:pPr>
    </w:p>
    <w:p w:rsidR="000D77E2" w:rsidRDefault="000D77E2" w:rsidP="0027180F">
      <w:pPr>
        <w:spacing w:before="0" w:line="240" w:lineRule="auto"/>
        <w:jc w:val="left"/>
      </w:pPr>
    </w:p>
    <w:p w:rsidR="000D77E2" w:rsidRPr="00F847DE" w:rsidRDefault="000D77E2" w:rsidP="0027180F">
      <w:pPr>
        <w:spacing w:before="0" w:line="240" w:lineRule="auto"/>
        <w:jc w:val="left"/>
        <w:sectPr w:rsidR="000D77E2" w:rsidRPr="00F847DE" w:rsidSect="00F63FBE">
          <w:headerReference w:type="first" r:id="rId19"/>
          <w:footerReference w:type="first" r:id="rId20"/>
          <w:pgSz w:w="11906" w:h="16838" w:code="9"/>
          <w:pgMar w:top="1418" w:right="2268" w:bottom="1276" w:left="1701" w:header="737" w:footer="284" w:gutter="0"/>
          <w:cols w:space="720"/>
          <w:titlePg/>
        </w:sectPr>
      </w:pPr>
    </w:p>
    <w:p w:rsidR="00330D4E" w:rsidRPr="009E7227" w:rsidRDefault="005543F0" w:rsidP="0068118A">
      <w:pPr>
        <w:rPr>
          <w:rFonts w:cs="Arial"/>
          <w:color w:val="000080"/>
          <w:sz w:val="28"/>
          <w:lang w:val="es-ES_tradnl"/>
        </w:rPr>
      </w:pPr>
      <w:r w:rsidRPr="009152DF">
        <w:rPr>
          <w:noProof/>
        </w:rPr>
        <w:drawing>
          <wp:anchor distT="0" distB="0" distL="114300" distR="114300" simplePos="0" relativeHeight="251797504" behindDoc="0" locked="0" layoutInCell="1" allowOverlap="1" wp14:anchorId="1C19871C" wp14:editId="1A60FA2B">
            <wp:simplePos x="0" y="0"/>
            <wp:positionH relativeFrom="margin">
              <wp:align>left</wp:align>
            </wp:positionH>
            <wp:positionV relativeFrom="paragraph">
              <wp:posOffset>372110</wp:posOffset>
            </wp:positionV>
            <wp:extent cx="5077768" cy="3587458"/>
            <wp:effectExtent l="0" t="0" r="8890" b="0"/>
            <wp:wrapTopAndBottom/>
            <wp:docPr id="8" name="Imagen 8" descr="C:\Users\51913312n\Desktop\Pagina Web\Pagina web\Imágenes WEB-HOSPITAL\PLANO ACCESOS PRINCIP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1913312n\Desktop\Pagina Web\Pagina web\Imágenes WEB-HOSPITAL\PLANO ACCESOS PRINCIPALE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77768" cy="3587458"/>
                    </a:xfrm>
                    <a:prstGeom prst="rect">
                      <a:avLst/>
                    </a:prstGeom>
                    <a:noFill/>
                    <a:ln>
                      <a:noFill/>
                    </a:ln>
                  </pic:spPr>
                </pic:pic>
              </a:graphicData>
            </a:graphic>
            <wp14:sizeRelH relativeFrom="page">
              <wp14:pctWidth>0</wp14:pctWidth>
            </wp14:sizeRelH>
            <wp14:sizeRelV relativeFrom="page">
              <wp14:pctHeight>0</wp14:pctHeight>
            </wp14:sizeRelV>
          </wp:anchor>
        </w:drawing>
      </w:r>
      <w:r w:rsidR="00330D4E" w:rsidRPr="009E7227">
        <w:br w:type="page"/>
      </w:r>
    </w:p>
    <w:p w:rsidR="00D4482C" w:rsidRDefault="00D4482C" w:rsidP="0068118A">
      <w:pPr>
        <w:rPr>
          <w:lang w:val="es-ES_tradnl"/>
        </w:rPr>
        <w:sectPr w:rsidR="00D4482C" w:rsidSect="00BE5500">
          <w:type w:val="continuous"/>
          <w:pgSz w:w="11906" w:h="16838"/>
          <w:pgMar w:top="1418" w:right="2268" w:bottom="1276" w:left="1701" w:header="720" w:footer="260" w:gutter="0"/>
          <w:cols w:num="2" w:space="720"/>
          <w:titlePg/>
        </w:sectPr>
      </w:pPr>
    </w:p>
    <w:p w:rsidR="00E470F1" w:rsidRPr="00201122" w:rsidRDefault="00CA6F4F" w:rsidP="001A79AE">
      <w:pPr>
        <w:pStyle w:val="TITULO-Nivel2"/>
      </w:pPr>
      <w:bookmarkStart w:id="19" w:name="_Toc74228247"/>
      <w:bookmarkStart w:id="20" w:name="_Toc75343938"/>
      <w:bookmarkStart w:id="21" w:name="_Toc84848483"/>
      <w:bookmarkStart w:id="22" w:name="_Toc318202526"/>
      <w:r>
        <w:lastRenderedPageBreak/>
        <w:t>O</w:t>
      </w:r>
      <w:r w:rsidR="00E470F1" w:rsidRPr="00201122">
        <w:t>rganigrama</w:t>
      </w:r>
      <w:bookmarkEnd w:id="19"/>
      <w:bookmarkEnd w:id="20"/>
      <w:bookmarkEnd w:id="21"/>
    </w:p>
    <w:p w:rsidR="00F901C1" w:rsidRDefault="00F901C1" w:rsidP="005A7C6A"/>
    <w:p w:rsidR="00AE186B" w:rsidRPr="007A2B8C" w:rsidRDefault="00D0764F" w:rsidP="00F901C1">
      <w:pPr>
        <w:pStyle w:val="TITULO-Nivel3"/>
      </w:pPr>
      <w:r w:rsidRPr="007A2B8C">
        <w:t xml:space="preserve">Dirección </w:t>
      </w:r>
      <w:r w:rsidR="00733329">
        <w:t>G</w:t>
      </w:r>
      <w:r w:rsidRPr="007A2B8C">
        <w:t>erencia</w:t>
      </w:r>
    </w:p>
    <w:p w:rsidR="007A2B8C" w:rsidRDefault="007A2B8C" w:rsidP="0068118A">
      <w:pPr>
        <w:pStyle w:val="TITULO-Nivel3"/>
      </w:pPr>
    </w:p>
    <w:p w:rsidR="007A2B8C" w:rsidRDefault="00B64560" w:rsidP="00BC57B2">
      <w:pPr>
        <w:pStyle w:val="TITULO-Nivel3"/>
        <w:jc w:val="center"/>
      </w:pPr>
      <w:r>
        <w:drawing>
          <wp:anchor distT="0" distB="0" distL="114300" distR="114300" simplePos="0" relativeHeight="251763712" behindDoc="0" locked="0" layoutInCell="1" allowOverlap="1">
            <wp:simplePos x="0" y="0"/>
            <wp:positionH relativeFrom="margin">
              <wp:posOffset>-32385</wp:posOffset>
            </wp:positionH>
            <wp:positionV relativeFrom="paragraph">
              <wp:posOffset>478790</wp:posOffset>
            </wp:positionV>
            <wp:extent cx="5172075" cy="2943225"/>
            <wp:effectExtent l="0" t="0" r="0" b="47625"/>
            <wp:wrapTopAndBottom/>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page">
              <wp14:pctWidth>0</wp14:pctWidth>
            </wp14:sizeRelH>
            <wp14:sizeRelV relativeFrom="page">
              <wp14:pctHeight>0</wp14:pctHeight>
            </wp14:sizeRelV>
          </wp:anchor>
        </w:drawing>
      </w:r>
    </w:p>
    <w:p w:rsidR="007A2B8C" w:rsidRDefault="00BC57B2" w:rsidP="00BC57B2">
      <w:pPr>
        <w:pStyle w:val="TITULO-Nivel3"/>
        <w:tabs>
          <w:tab w:val="left" w:pos="4576"/>
        </w:tabs>
      </w:pPr>
      <w:r>
        <w:tab/>
      </w:r>
    </w:p>
    <w:p w:rsidR="007A2B8C" w:rsidRDefault="007A2B8C" w:rsidP="0068118A">
      <w:pPr>
        <w:pStyle w:val="TITULO-Nivel3"/>
      </w:pPr>
    </w:p>
    <w:p w:rsidR="007A2B8C" w:rsidRDefault="007A2B8C" w:rsidP="0068118A">
      <w:pPr>
        <w:pStyle w:val="TITULO-Nivel3"/>
      </w:pPr>
    </w:p>
    <w:p w:rsidR="007A2B8C" w:rsidRDefault="007A2B8C" w:rsidP="00BC57B2">
      <w:pPr>
        <w:pStyle w:val="TITULO-Nivel3"/>
        <w:jc w:val="center"/>
      </w:pPr>
    </w:p>
    <w:p w:rsidR="007A2B8C" w:rsidRDefault="00BC57B2" w:rsidP="00BC57B2">
      <w:pPr>
        <w:pStyle w:val="TITULO-Nivel3"/>
        <w:tabs>
          <w:tab w:val="left" w:pos="4438"/>
        </w:tabs>
      </w:pPr>
      <w:r>
        <w:tab/>
      </w:r>
    </w:p>
    <w:p w:rsidR="007A2B8C" w:rsidRDefault="007A2B8C" w:rsidP="0068118A">
      <w:pPr>
        <w:pStyle w:val="TITULO-Nivel3"/>
      </w:pPr>
    </w:p>
    <w:p w:rsidR="007A2B8C" w:rsidRDefault="007A2B8C" w:rsidP="0068118A">
      <w:pPr>
        <w:pStyle w:val="TITULO-Nivel3"/>
      </w:pPr>
    </w:p>
    <w:p w:rsidR="007A2B8C" w:rsidRDefault="007A2B8C" w:rsidP="0068118A">
      <w:pPr>
        <w:pStyle w:val="TITULO-Nivel3"/>
      </w:pPr>
    </w:p>
    <w:p w:rsidR="000D77E2" w:rsidRDefault="000D77E2" w:rsidP="0068118A">
      <w:pPr>
        <w:pStyle w:val="TITULO-Nivel3"/>
      </w:pPr>
    </w:p>
    <w:p w:rsidR="00884200" w:rsidRDefault="00884200" w:rsidP="0068118A">
      <w:pPr>
        <w:pStyle w:val="TITULO-Nivel3"/>
      </w:pPr>
    </w:p>
    <w:p w:rsidR="005D02FD" w:rsidRDefault="005D02FD" w:rsidP="0068118A">
      <w:pPr>
        <w:pStyle w:val="TITULO-Nivel3"/>
      </w:pPr>
    </w:p>
    <w:p w:rsidR="00480D66" w:rsidRDefault="00480D66">
      <w:pPr>
        <w:spacing w:before="0" w:line="240" w:lineRule="auto"/>
        <w:jc w:val="left"/>
        <w:rPr>
          <w:rFonts w:ascii="Montserrat SemiBold" w:hAnsi="Montserrat SemiBold"/>
          <w:caps/>
          <w:noProof/>
          <w:color w:val="48ACC6"/>
          <w:spacing w:val="-6"/>
          <w:sz w:val="24"/>
        </w:rPr>
      </w:pPr>
      <w:bookmarkStart w:id="23" w:name="_Toc74228248"/>
      <w:bookmarkStart w:id="24" w:name="_Toc75343939"/>
      <w:bookmarkStart w:id="25" w:name="_Toc318202528"/>
      <w:bookmarkEnd w:id="22"/>
      <w:r>
        <w:br w:type="page"/>
      </w:r>
    </w:p>
    <w:p w:rsidR="006C779E" w:rsidRPr="000D77E2" w:rsidRDefault="006C779E" w:rsidP="00B63C0D">
      <w:pPr>
        <w:pStyle w:val="TITULO-Nivel2"/>
      </w:pPr>
      <w:bookmarkStart w:id="26" w:name="_Toc84848484"/>
      <w:r w:rsidRPr="000D77E2">
        <w:lastRenderedPageBreak/>
        <w:t>Cartera de Servicios</w:t>
      </w:r>
      <w:bookmarkEnd w:id="23"/>
      <w:bookmarkEnd w:id="24"/>
      <w:bookmarkEnd w:id="26"/>
    </w:p>
    <w:p w:rsidR="006C779E" w:rsidRPr="00646BB5" w:rsidRDefault="006C779E" w:rsidP="00E44602">
      <w:pPr>
        <w:pStyle w:val="Nivel03confilete"/>
      </w:pPr>
      <w:r w:rsidRPr="00646BB5">
        <w:t>Servicios Médicos</w:t>
      </w:r>
    </w:p>
    <w:p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rsidR="006C779E" w:rsidRPr="00110736" w:rsidRDefault="006C779E" w:rsidP="00192F55">
      <w:pPr>
        <w:pStyle w:val="Columnas"/>
      </w:pPr>
      <w:r w:rsidRPr="00110736">
        <w:t>Alergología</w:t>
      </w:r>
    </w:p>
    <w:p w:rsidR="006C779E" w:rsidRPr="00110736" w:rsidRDefault="006C779E" w:rsidP="00192F55">
      <w:pPr>
        <w:pStyle w:val="Columnas"/>
      </w:pPr>
      <w:r w:rsidRPr="00110736">
        <w:t>Aparato digestivo</w:t>
      </w:r>
    </w:p>
    <w:p w:rsidR="006C779E" w:rsidRPr="00110736" w:rsidRDefault="006C779E" w:rsidP="00192F55">
      <w:pPr>
        <w:pStyle w:val="Columnas"/>
      </w:pPr>
      <w:r w:rsidRPr="00110736">
        <w:t>Cardiología</w:t>
      </w:r>
    </w:p>
    <w:p w:rsidR="006C779E" w:rsidRPr="00110736" w:rsidRDefault="006C779E" w:rsidP="00192F55">
      <w:pPr>
        <w:pStyle w:val="Columnas"/>
      </w:pPr>
      <w:r w:rsidRPr="00110736">
        <w:t>Endocrinología</w:t>
      </w:r>
    </w:p>
    <w:p w:rsidR="006C779E" w:rsidRPr="00110736" w:rsidRDefault="006C779E" w:rsidP="00192F55">
      <w:pPr>
        <w:pStyle w:val="Columnas"/>
      </w:pPr>
      <w:r w:rsidRPr="00110736">
        <w:t>Geriatría</w:t>
      </w:r>
    </w:p>
    <w:p w:rsidR="006C779E" w:rsidRPr="00110736" w:rsidRDefault="006C779E" w:rsidP="00192F55">
      <w:pPr>
        <w:pStyle w:val="Columnas"/>
      </w:pPr>
      <w:r w:rsidRPr="00110736">
        <w:t>Medicina Interna</w:t>
      </w:r>
    </w:p>
    <w:p w:rsidR="006C779E" w:rsidRPr="00110736" w:rsidRDefault="006C779E" w:rsidP="00192F55">
      <w:pPr>
        <w:pStyle w:val="Columnas"/>
      </w:pPr>
      <w:r w:rsidRPr="00110736">
        <w:t>Nefrología</w:t>
      </w:r>
      <w:r w:rsidR="003D7C3D" w:rsidRPr="00110736">
        <w:t>*</w:t>
      </w:r>
    </w:p>
    <w:p w:rsidR="006C779E" w:rsidRPr="00110736" w:rsidRDefault="006C779E" w:rsidP="00192F55">
      <w:pPr>
        <w:pStyle w:val="Columnas"/>
      </w:pPr>
      <w:r w:rsidRPr="00110736">
        <w:t>Neumología</w:t>
      </w:r>
    </w:p>
    <w:p w:rsidR="006C779E" w:rsidRPr="00110736" w:rsidRDefault="006C779E" w:rsidP="00192F55">
      <w:pPr>
        <w:pStyle w:val="Columnas"/>
      </w:pPr>
      <w:r w:rsidRPr="00110736">
        <w:t>Neurología</w:t>
      </w:r>
    </w:p>
    <w:p w:rsidR="006C779E" w:rsidRPr="00110736" w:rsidRDefault="006C779E" w:rsidP="00192F55">
      <w:pPr>
        <w:pStyle w:val="Columnas"/>
      </w:pPr>
      <w:r w:rsidRPr="00110736">
        <w:t>Oncología Médica</w:t>
      </w:r>
      <w:r w:rsidR="003D7C3D" w:rsidRPr="00110736">
        <w:t>*</w:t>
      </w:r>
    </w:p>
    <w:p w:rsidR="006C779E" w:rsidRPr="00110736" w:rsidRDefault="006C779E" w:rsidP="00192F55">
      <w:pPr>
        <w:pStyle w:val="Columnas"/>
      </w:pPr>
      <w:r w:rsidRPr="00110736">
        <w:t>Radioterapia</w:t>
      </w:r>
      <w:r w:rsidR="003D7C3D" w:rsidRPr="00110736">
        <w:t>*</w:t>
      </w:r>
    </w:p>
    <w:p w:rsidR="006C779E" w:rsidRPr="00110736" w:rsidRDefault="006C779E" w:rsidP="00192F55">
      <w:pPr>
        <w:pStyle w:val="Columnas"/>
      </w:pPr>
      <w:r w:rsidRPr="00110736">
        <w:t>Psiquiatría</w:t>
      </w:r>
    </w:p>
    <w:p w:rsidR="006C779E" w:rsidRPr="00110736" w:rsidRDefault="006C779E" w:rsidP="00192F55">
      <w:pPr>
        <w:pStyle w:val="Columnas"/>
      </w:pPr>
      <w:r w:rsidRPr="00110736">
        <w:t>Reumatología</w:t>
      </w:r>
      <w:r w:rsidR="003D7C3D" w:rsidRPr="00110736">
        <w:t>*</w:t>
      </w:r>
    </w:p>
    <w:p w:rsidR="006C779E" w:rsidRPr="00110736" w:rsidRDefault="006C779E" w:rsidP="0068118A">
      <w:pPr>
        <w:rPr>
          <w:color w:val="595959" w:themeColor="text1" w:themeTint="A6"/>
        </w:rPr>
      </w:pPr>
      <w:r w:rsidRPr="00110736">
        <w:rPr>
          <w:color w:val="595959" w:themeColor="text1" w:themeTint="A6"/>
        </w:rPr>
        <w:t> </w:t>
      </w:r>
    </w:p>
    <w:p w:rsidR="006C779E" w:rsidRPr="00110736" w:rsidRDefault="006C779E" w:rsidP="0068118A">
      <w:pPr>
        <w:pStyle w:val="Titulo2Memoria"/>
        <w:rPr>
          <w:color w:val="595959" w:themeColor="text1" w:themeTint="A6"/>
        </w:rPr>
        <w:sectPr w:rsidR="006C779E" w:rsidRPr="00110736" w:rsidSect="00BE5500">
          <w:type w:val="continuous"/>
          <w:pgSz w:w="11906" w:h="16838"/>
          <w:pgMar w:top="1418" w:right="2268" w:bottom="1276" w:left="1701" w:header="720" w:footer="260" w:gutter="0"/>
          <w:cols w:num="3" w:space="497"/>
          <w:titlePg/>
        </w:sectPr>
      </w:pPr>
    </w:p>
    <w:p w:rsidR="008C2A21" w:rsidRPr="00110736" w:rsidRDefault="008C2A21" w:rsidP="00E44602">
      <w:pPr>
        <w:pStyle w:val="Nivel03confilete"/>
      </w:pPr>
    </w:p>
    <w:p w:rsidR="006C779E" w:rsidRPr="00110736" w:rsidRDefault="006C779E" w:rsidP="00E44602">
      <w:pPr>
        <w:pStyle w:val="Nivel03confilete"/>
      </w:pPr>
      <w:r w:rsidRPr="00110736">
        <w:t xml:space="preserve">Servicios Quirúrgicos </w:t>
      </w:r>
    </w:p>
    <w:p w:rsidR="006C779E" w:rsidRPr="00110736" w:rsidRDefault="006C779E" w:rsidP="00E44602">
      <w:pPr>
        <w:pStyle w:val="Nivel03confilete"/>
        <w:sectPr w:rsidR="006C779E" w:rsidRPr="00110736" w:rsidSect="00BE5500">
          <w:type w:val="continuous"/>
          <w:pgSz w:w="11906" w:h="16838"/>
          <w:pgMar w:top="1418" w:right="2268" w:bottom="1276" w:left="1701" w:header="720" w:footer="260" w:gutter="0"/>
          <w:cols w:space="720"/>
          <w:titlePg/>
        </w:sectPr>
      </w:pPr>
    </w:p>
    <w:p w:rsidR="006C779E" w:rsidRPr="00110736" w:rsidRDefault="006C779E" w:rsidP="00192F55">
      <w:pPr>
        <w:pStyle w:val="Columnas"/>
      </w:pPr>
      <w:r w:rsidRPr="003831C7">
        <w:t>Angiología y Cirugía Vascular</w:t>
      </w:r>
    </w:p>
    <w:p w:rsidR="006C779E" w:rsidRPr="00110736" w:rsidRDefault="006C779E" w:rsidP="00192F55">
      <w:pPr>
        <w:pStyle w:val="Columnas"/>
      </w:pPr>
      <w:r w:rsidRPr="003831C7">
        <w:t>Cirugía Car</w:t>
      </w:r>
      <w:r w:rsidR="0093719F" w:rsidRPr="003831C7">
        <w:t>diovascular</w:t>
      </w:r>
      <w:r w:rsidR="003D7C3D" w:rsidRPr="00110736">
        <w:rPr>
          <w:rStyle w:val="Hipervnculo"/>
          <w:color w:val="000000" w:themeColor="text1"/>
          <w:u w:val="none"/>
        </w:rPr>
        <w:t>*</w:t>
      </w:r>
    </w:p>
    <w:p w:rsidR="006C779E" w:rsidRPr="00110736" w:rsidRDefault="006C779E" w:rsidP="00192F55">
      <w:pPr>
        <w:pStyle w:val="Columnas"/>
      </w:pPr>
      <w:r w:rsidRPr="003831C7">
        <w:t>Cirugía General y de Aparato Digestivo</w:t>
      </w:r>
    </w:p>
    <w:p w:rsidR="006C779E" w:rsidRPr="00110736" w:rsidRDefault="006C779E" w:rsidP="00192F55">
      <w:pPr>
        <w:pStyle w:val="Columnas"/>
      </w:pPr>
      <w:r w:rsidRPr="003831C7">
        <w:t>Cirugía Oral y Maxilofacial</w:t>
      </w:r>
      <w:r w:rsidR="003D7C3D" w:rsidRPr="00110736">
        <w:rPr>
          <w:rStyle w:val="Hipervnculo"/>
          <w:color w:val="000000" w:themeColor="text1"/>
          <w:u w:val="none"/>
        </w:rPr>
        <w:t>*</w:t>
      </w:r>
    </w:p>
    <w:p w:rsidR="006C779E" w:rsidRPr="00110736" w:rsidRDefault="006C779E" w:rsidP="00192F55">
      <w:pPr>
        <w:pStyle w:val="Columnas"/>
      </w:pPr>
      <w:r w:rsidRPr="003831C7">
        <w:t>Cirugía Pediátrica</w:t>
      </w:r>
      <w:r w:rsidR="003D7C3D" w:rsidRPr="00110736">
        <w:rPr>
          <w:rStyle w:val="Hipervnculo"/>
          <w:color w:val="000000" w:themeColor="text1"/>
          <w:u w:val="none"/>
        </w:rPr>
        <w:t>*</w:t>
      </w:r>
    </w:p>
    <w:p w:rsidR="006C779E" w:rsidRPr="00110736" w:rsidRDefault="006C779E" w:rsidP="00192F55">
      <w:pPr>
        <w:pStyle w:val="Columnas"/>
      </w:pPr>
      <w:r w:rsidRPr="003831C7">
        <w:t>Cirugía Plástica</w:t>
      </w:r>
    </w:p>
    <w:p w:rsidR="006C779E" w:rsidRPr="00110736" w:rsidRDefault="006C779E" w:rsidP="00192F55">
      <w:pPr>
        <w:pStyle w:val="Columnas"/>
      </w:pPr>
      <w:r w:rsidRPr="003831C7">
        <w:t>Cirugía Torácica</w:t>
      </w:r>
      <w:r w:rsidR="003D7C3D" w:rsidRPr="00110736">
        <w:rPr>
          <w:rStyle w:val="Hipervnculo"/>
          <w:color w:val="000000" w:themeColor="text1"/>
          <w:u w:val="none"/>
        </w:rPr>
        <w:t>*</w:t>
      </w:r>
    </w:p>
    <w:p w:rsidR="006C779E" w:rsidRPr="00110736" w:rsidRDefault="006C779E" w:rsidP="00192F55">
      <w:pPr>
        <w:pStyle w:val="Columnas"/>
      </w:pPr>
      <w:r w:rsidRPr="003831C7">
        <w:t>Dermatología</w:t>
      </w:r>
    </w:p>
    <w:p w:rsidR="00192F55" w:rsidRPr="00110736" w:rsidRDefault="006C779E" w:rsidP="00192F55">
      <w:pPr>
        <w:pStyle w:val="Columnas"/>
        <w:spacing w:before="40"/>
      </w:pPr>
      <w:r w:rsidRPr="003831C7">
        <w:t>Neurocirugía</w:t>
      </w:r>
      <w:r w:rsidR="003D7C3D" w:rsidRPr="00110736">
        <w:rPr>
          <w:rStyle w:val="Hipervnculo"/>
          <w:color w:val="000000" w:themeColor="text1"/>
          <w:u w:val="none"/>
        </w:rPr>
        <w:t>*</w:t>
      </w:r>
    </w:p>
    <w:p w:rsidR="006C779E" w:rsidRPr="00110736" w:rsidRDefault="006C779E" w:rsidP="00192F55">
      <w:pPr>
        <w:pStyle w:val="Columnas"/>
      </w:pPr>
      <w:r w:rsidRPr="003831C7">
        <w:t xml:space="preserve">Obstetricia y </w:t>
      </w:r>
      <w:r w:rsidR="00A44117" w:rsidRPr="003831C7">
        <w:t>G</w:t>
      </w:r>
      <w:r w:rsidRPr="003831C7">
        <w:t>inecología</w:t>
      </w:r>
    </w:p>
    <w:p w:rsidR="006C779E" w:rsidRPr="00110736" w:rsidRDefault="006C779E" w:rsidP="00192F55">
      <w:pPr>
        <w:pStyle w:val="Columnas"/>
      </w:pPr>
      <w:r w:rsidRPr="003831C7">
        <w:t>Oftalmología</w:t>
      </w:r>
    </w:p>
    <w:p w:rsidR="006C779E" w:rsidRPr="00110736" w:rsidRDefault="006C779E" w:rsidP="00192F55">
      <w:pPr>
        <w:pStyle w:val="Columnas"/>
      </w:pPr>
      <w:r w:rsidRPr="003831C7">
        <w:t>Otorrinolaringología</w:t>
      </w:r>
    </w:p>
    <w:p w:rsidR="006C779E" w:rsidRPr="00110736" w:rsidRDefault="006C779E" w:rsidP="00192F55">
      <w:pPr>
        <w:pStyle w:val="Columnas"/>
      </w:pPr>
      <w:r w:rsidRPr="003831C7">
        <w:t>Traumatología y Cirugía Ortopédica</w:t>
      </w:r>
    </w:p>
    <w:p w:rsidR="00192F55" w:rsidRPr="00110736" w:rsidRDefault="006C779E" w:rsidP="00192F55">
      <w:pPr>
        <w:pStyle w:val="Columnas"/>
        <w:sectPr w:rsidR="00192F55" w:rsidRPr="00110736" w:rsidSect="00BE5500">
          <w:type w:val="continuous"/>
          <w:pgSz w:w="11906" w:h="16838"/>
          <w:pgMar w:top="1418" w:right="2268" w:bottom="1276" w:left="1701" w:header="720" w:footer="260" w:gutter="0"/>
          <w:cols w:num="3" w:space="284"/>
          <w:titlePg/>
        </w:sectPr>
      </w:pPr>
      <w:r w:rsidRPr="003831C7">
        <w:t>Urología</w:t>
      </w:r>
    </w:p>
    <w:p w:rsidR="008C2A21" w:rsidRPr="00110736" w:rsidRDefault="008C2A21" w:rsidP="00E44602">
      <w:pPr>
        <w:pStyle w:val="Nivel03confilete"/>
      </w:pPr>
    </w:p>
    <w:p w:rsidR="006C779E" w:rsidRPr="00110736" w:rsidRDefault="006C779E" w:rsidP="00E44602">
      <w:pPr>
        <w:pStyle w:val="Nivel03confilete"/>
      </w:pPr>
      <w:r w:rsidRPr="00110736">
        <w:t>Servicios Centrales</w:t>
      </w:r>
    </w:p>
    <w:p w:rsidR="006C779E" w:rsidRPr="00110736" w:rsidRDefault="006C779E" w:rsidP="00E44602">
      <w:pPr>
        <w:pStyle w:val="Nivel03confilete"/>
        <w:sectPr w:rsidR="006C779E" w:rsidRPr="00110736" w:rsidSect="00BE5500">
          <w:type w:val="continuous"/>
          <w:pgSz w:w="11906" w:h="16838"/>
          <w:pgMar w:top="1418" w:right="2268" w:bottom="1276" w:left="1701" w:header="720" w:footer="260" w:gutter="0"/>
          <w:cols w:space="720"/>
          <w:titlePg/>
        </w:sectPr>
      </w:pPr>
    </w:p>
    <w:p w:rsidR="006C779E" w:rsidRPr="00110736" w:rsidRDefault="006C779E" w:rsidP="00192F55">
      <w:pPr>
        <w:pStyle w:val="Columnas"/>
      </w:pPr>
      <w:r w:rsidRPr="00110736">
        <w:t>Admisión y Documentación Clínica</w:t>
      </w:r>
    </w:p>
    <w:p w:rsidR="008521DE" w:rsidRPr="00110736" w:rsidRDefault="008521DE" w:rsidP="00192F55">
      <w:pPr>
        <w:pStyle w:val="Columnas"/>
      </w:pPr>
      <w:r w:rsidRPr="00110736">
        <w:t>Análisis Clínicos</w:t>
      </w:r>
    </w:p>
    <w:p w:rsidR="006C779E" w:rsidRPr="00110736" w:rsidRDefault="006C779E" w:rsidP="00192F55">
      <w:pPr>
        <w:pStyle w:val="Columnas"/>
      </w:pPr>
      <w:r w:rsidRPr="00110736">
        <w:t>Anatomía Patológica</w:t>
      </w:r>
    </w:p>
    <w:p w:rsidR="006C779E" w:rsidRPr="00110736" w:rsidRDefault="006C779E" w:rsidP="00192F55">
      <w:pPr>
        <w:pStyle w:val="Columnas"/>
      </w:pPr>
      <w:r w:rsidRPr="00110736">
        <w:t>Anestesiología y Reanimación</w:t>
      </w:r>
    </w:p>
    <w:p w:rsidR="0093719F" w:rsidRPr="00110736" w:rsidRDefault="0093719F" w:rsidP="0093719F">
      <w:pPr>
        <w:pStyle w:val="Columnas"/>
      </w:pPr>
      <w:r w:rsidRPr="00110736">
        <w:t>Bioquímica</w:t>
      </w:r>
    </w:p>
    <w:p w:rsidR="006C779E" w:rsidRPr="003A208C" w:rsidRDefault="006C779E" w:rsidP="00192F55">
      <w:pPr>
        <w:pStyle w:val="Columnas"/>
      </w:pPr>
      <w:r w:rsidRPr="00110736">
        <w:t>Farmacia Hospitalaria</w:t>
      </w:r>
    </w:p>
    <w:p w:rsidR="006C779E" w:rsidRPr="003A208C" w:rsidRDefault="006C779E" w:rsidP="00192F55">
      <w:pPr>
        <w:pStyle w:val="Columnas"/>
      </w:pPr>
      <w:r w:rsidRPr="003A208C">
        <w:t>Hematología y Hemoterapia</w:t>
      </w:r>
    </w:p>
    <w:p w:rsidR="006C779E" w:rsidRPr="003A208C" w:rsidRDefault="006C779E" w:rsidP="00192F55">
      <w:pPr>
        <w:pStyle w:val="Columnas"/>
      </w:pPr>
      <w:r w:rsidRPr="003A208C">
        <w:t>Inmunología</w:t>
      </w:r>
      <w:r w:rsidR="007D17E2">
        <w:t>*</w:t>
      </w:r>
    </w:p>
    <w:p w:rsidR="006C779E" w:rsidRPr="003A208C" w:rsidRDefault="003E7819" w:rsidP="00192F55">
      <w:pPr>
        <w:pStyle w:val="Columnas"/>
      </w:pPr>
      <w:r>
        <w:t>Medicina I</w:t>
      </w:r>
      <w:r w:rsidR="006C779E" w:rsidRPr="003A208C">
        <w:t>ntensiva</w:t>
      </w:r>
      <w:r w:rsidR="007D17E2">
        <w:t>*</w:t>
      </w:r>
    </w:p>
    <w:p w:rsidR="006C779E" w:rsidRPr="003A208C" w:rsidRDefault="006C779E" w:rsidP="00192F55">
      <w:pPr>
        <w:pStyle w:val="Columnas"/>
      </w:pPr>
      <w:r w:rsidRPr="003A208C">
        <w:t>Medicina Nuclear</w:t>
      </w:r>
    </w:p>
    <w:p w:rsidR="006C779E" w:rsidRPr="003A208C" w:rsidRDefault="006C779E" w:rsidP="00192F55">
      <w:pPr>
        <w:pStyle w:val="Columnas"/>
      </w:pPr>
      <w:r w:rsidRPr="003A208C">
        <w:t>Medicina Preventiva</w:t>
      </w:r>
    </w:p>
    <w:p w:rsidR="0093719F" w:rsidRDefault="0093719F" w:rsidP="00192F55">
      <w:pPr>
        <w:pStyle w:val="Columnas"/>
      </w:pPr>
      <w:r>
        <w:t>Medicina del Trabajo</w:t>
      </w:r>
    </w:p>
    <w:p w:rsidR="006C779E" w:rsidRPr="003A208C" w:rsidRDefault="006C779E" w:rsidP="00192F55">
      <w:pPr>
        <w:pStyle w:val="Columnas"/>
      </w:pPr>
      <w:r w:rsidRPr="003A208C">
        <w:t>Microbiología y Parasitología</w:t>
      </w:r>
    </w:p>
    <w:p w:rsidR="006C779E" w:rsidRPr="003A208C" w:rsidRDefault="006C779E" w:rsidP="00192F55">
      <w:pPr>
        <w:pStyle w:val="Columnas"/>
      </w:pPr>
      <w:r w:rsidRPr="003A208C">
        <w:t>Neurofisiología Clínica</w:t>
      </w:r>
    </w:p>
    <w:p w:rsidR="0093719F" w:rsidRDefault="0093719F" w:rsidP="00192F55">
      <w:pPr>
        <w:pStyle w:val="Columnas"/>
      </w:pPr>
      <w:r>
        <w:t>Psicología Clínica</w:t>
      </w:r>
    </w:p>
    <w:p w:rsidR="006C779E" w:rsidRPr="003A208C" w:rsidRDefault="006C779E" w:rsidP="00192F55">
      <w:pPr>
        <w:pStyle w:val="Columnas"/>
      </w:pPr>
      <w:r w:rsidRPr="003A208C">
        <w:t>Radiodiagnóstico</w:t>
      </w:r>
    </w:p>
    <w:p w:rsidR="006C779E" w:rsidRPr="003A208C" w:rsidRDefault="006C779E" w:rsidP="00192F55">
      <w:pPr>
        <w:pStyle w:val="Columnas"/>
      </w:pPr>
      <w:r w:rsidRPr="003A208C">
        <w:t>Rehabilitación</w:t>
      </w:r>
    </w:p>
    <w:p w:rsidR="003D7C3D" w:rsidRDefault="003D7C3D" w:rsidP="00192F55">
      <w:pPr>
        <w:pStyle w:val="Columnas"/>
        <w:rPr>
          <w:sz w:val="16"/>
        </w:rPr>
        <w:sectPr w:rsidR="003D7C3D" w:rsidSect="00BE5500">
          <w:type w:val="continuous"/>
          <w:pgSz w:w="11906" w:h="16838"/>
          <w:pgMar w:top="1418" w:right="2268" w:bottom="1276" w:left="1701" w:header="720" w:footer="260" w:gutter="0"/>
          <w:cols w:num="3" w:space="500"/>
          <w:titlePg/>
        </w:sectPr>
      </w:pPr>
    </w:p>
    <w:p w:rsidR="003D7C3D" w:rsidRDefault="003D7C3D" w:rsidP="00192F55">
      <w:pPr>
        <w:pStyle w:val="Columnas"/>
        <w:rPr>
          <w:sz w:val="16"/>
        </w:rPr>
      </w:pPr>
    </w:p>
    <w:p w:rsidR="003D7C3D" w:rsidRPr="003D7C3D" w:rsidRDefault="003D7C3D" w:rsidP="0075359F">
      <w:pPr>
        <w:pStyle w:val="Piedetabla"/>
      </w:pPr>
      <w:r w:rsidRPr="003D7C3D">
        <w:t>*</w:t>
      </w:r>
      <w:r w:rsidR="0027180F">
        <w:t>En las especialidades de las que carece el Hospital, los pacientes son derivados a su Hospital de Origen</w:t>
      </w:r>
    </w:p>
    <w:p w:rsidR="003D7C3D" w:rsidRDefault="003D7C3D" w:rsidP="00192F55">
      <w:pPr>
        <w:pStyle w:val="Columnas"/>
        <w:sectPr w:rsidR="003D7C3D" w:rsidSect="003D7C3D">
          <w:type w:val="continuous"/>
          <w:pgSz w:w="11906" w:h="16838"/>
          <w:pgMar w:top="1418" w:right="2268" w:bottom="1276" w:left="1701" w:header="720" w:footer="260" w:gutter="0"/>
          <w:cols w:space="500"/>
          <w:titlePg/>
        </w:sectPr>
      </w:pPr>
    </w:p>
    <w:p w:rsidR="006C779E" w:rsidRPr="003A208C" w:rsidRDefault="006C779E" w:rsidP="00192F55">
      <w:pPr>
        <w:pStyle w:val="Columnas"/>
      </w:pPr>
    </w:p>
    <w:p w:rsidR="006C779E" w:rsidRPr="003A208C" w:rsidRDefault="006C779E" w:rsidP="00192F55">
      <w:pPr>
        <w:pStyle w:val="Columnas"/>
        <w:sectPr w:rsidR="006C779E" w:rsidRPr="003A208C" w:rsidSect="00BE5500">
          <w:type w:val="continuous"/>
          <w:pgSz w:w="11906" w:h="16838"/>
          <w:pgMar w:top="1418" w:right="2268" w:bottom="1276" w:left="1701" w:header="720" w:footer="260" w:gutter="0"/>
          <w:cols w:num="3" w:space="500"/>
          <w:titlePg/>
        </w:sectPr>
      </w:pPr>
    </w:p>
    <w:p w:rsidR="006C779E" w:rsidRPr="00201122" w:rsidRDefault="006C779E" w:rsidP="00192F55">
      <w:pPr>
        <w:pStyle w:val="Columnas"/>
        <w:sectPr w:rsidR="006C779E" w:rsidRPr="00201122" w:rsidSect="00BE5500">
          <w:type w:val="continuous"/>
          <w:pgSz w:w="11906" w:h="16838"/>
          <w:pgMar w:top="1418" w:right="2268" w:bottom="1276" w:left="1701" w:header="720" w:footer="260" w:gutter="0"/>
          <w:cols w:num="3" w:space="720"/>
          <w:titlePg/>
        </w:sectPr>
      </w:pPr>
    </w:p>
    <w:p w:rsidR="006C779E" w:rsidRPr="00E44602" w:rsidRDefault="006C779E" w:rsidP="00E44602">
      <w:pPr>
        <w:pStyle w:val="Nivel03confilete"/>
      </w:pPr>
      <w:r w:rsidRPr="00E44602">
        <w:lastRenderedPageBreak/>
        <w:t>Áreas de Enfermería</w:t>
      </w:r>
    </w:p>
    <w:p w:rsidR="0097725F" w:rsidRPr="004607DC" w:rsidRDefault="0097725F" w:rsidP="0075359F">
      <w:pPr>
        <w:pStyle w:val="Normallistas"/>
      </w:pPr>
      <w:r w:rsidRPr="004607DC">
        <w:t xml:space="preserve">Cuidados en áreas de hospitalización médica, quirúrgica y hospitales de día. </w:t>
      </w:r>
    </w:p>
    <w:p w:rsidR="0097725F" w:rsidRPr="004607DC" w:rsidRDefault="0097725F" w:rsidP="0075359F">
      <w:pPr>
        <w:pStyle w:val="Normallistas"/>
      </w:pPr>
      <w:r w:rsidRPr="004607DC">
        <w:t>Cuidados a pacientes críticos.</w:t>
      </w:r>
    </w:p>
    <w:p w:rsidR="0097725F" w:rsidRPr="004607DC" w:rsidRDefault="0097725F" w:rsidP="0075359F">
      <w:pPr>
        <w:pStyle w:val="Normallistas"/>
      </w:pPr>
      <w:r w:rsidRPr="004607DC">
        <w:t>Cuidados en el proceso quirúrgico.</w:t>
      </w:r>
    </w:p>
    <w:p w:rsidR="0097725F" w:rsidRPr="004607DC" w:rsidRDefault="0097725F" w:rsidP="0075359F">
      <w:pPr>
        <w:pStyle w:val="Normallistas"/>
      </w:pPr>
      <w:r w:rsidRPr="004607DC">
        <w:t>Cuidados en la atención a urgencias.</w:t>
      </w:r>
    </w:p>
    <w:p w:rsidR="0097725F" w:rsidRPr="004607DC" w:rsidRDefault="0097725F" w:rsidP="0075359F">
      <w:pPr>
        <w:pStyle w:val="Normallistas"/>
      </w:pPr>
      <w:r w:rsidRPr="004607DC">
        <w:t>Cuidados en la atención a pacientes ambulantes (consultas externas).</w:t>
      </w:r>
    </w:p>
    <w:p w:rsidR="0097725F" w:rsidRPr="004607DC" w:rsidRDefault="0097725F" w:rsidP="0075359F">
      <w:pPr>
        <w:pStyle w:val="Normallistas"/>
      </w:pPr>
      <w:r w:rsidRPr="004607DC">
        <w:t>Atención en radiología y medicina nuclear.</w:t>
      </w:r>
    </w:p>
    <w:p w:rsidR="0097725F" w:rsidRPr="004607DC" w:rsidRDefault="0097725F" w:rsidP="0075359F">
      <w:pPr>
        <w:pStyle w:val="Normallistas"/>
      </w:pPr>
      <w:r w:rsidRPr="004607DC">
        <w:t xml:space="preserve">Atención en rehabilitación. </w:t>
      </w:r>
    </w:p>
    <w:p w:rsidR="0097725F" w:rsidRDefault="0097725F" w:rsidP="0075359F">
      <w:pPr>
        <w:pStyle w:val="Normallistas"/>
      </w:pPr>
      <w:r w:rsidRPr="004607DC">
        <w:t>Atención paliativa.</w:t>
      </w:r>
    </w:p>
    <w:p w:rsidR="0097725F" w:rsidRDefault="0097725F" w:rsidP="0075359F">
      <w:pPr>
        <w:pStyle w:val="Normallistas"/>
      </w:pPr>
      <w:r>
        <w:t>Atención a domicilio.</w:t>
      </w:r>
    </w:p>
    <w:p w:rsidR="0097725F" w:rsidRPr="004607DC" w:rsidRDefault="0097725F" w:rsidP="0075359F">
      <w:pPr>
        <w:pStyle w:val="Normallistas"/>
      </w:pPr>
      <w:r>
        <w:t xml:space="preserve">Atención a través de teleconsultas. </w:t>
      </w:r>
    </w:p>
    <w:p w:rsidR="0097725F" w:rsidRPr="004607DC" w:rsidRDefault="0097725F" w:rsidP="0075359F">
      <w:pPr>
        <w:pStyle w:val="Normallistas"/>
      </w:pPr>
      <w:r w:rsidRPr="004607DC">
        <w:t xml:space="preserve">Atención en actividades de prevención y salud laboral. </w:t>
      </w:r>
    </w:p>
    <w:p w:rsidR="0097725F" w:rsidRPr="004607DC" w:rsidRDefault="0097725F" w:rsidP="0075359F">
      <w:pPr>
        <w:pStyle w:val="Normallistas"/>
      </w:pPr>
      <w:r w:rsidRPr="004607DC">
        <w:t>Atención en la continuidad asistencial.</w:t>
      </w:r>
    </w:p>
    <w:p w:rsidR="0097725F" w:rsidRPr="004607DC" w:rsidRDefault="0097725F" w:rsidP="0075359F">
      <w:pPr>
        <w:pStyle w:val="Normallistas"/>
      </w:pPr>
      <w:r w:rsidRPr="004607DC">
        <w:t xml:space="preserve">Gestión de camas. </w:t>
      </w:r>
    </w:p>
    <w:p w:rsidR="0075359F" w:rsidRDefault="0075359F" w:rsidP="00E44602">
      <w:pPr>
        <w:pStyle w:val="Nivel03confilete"/>
      </w:pPr>
    </w:p>
    <w:p w:rsidR="0075359F" w:rsidRDefault="0075359F" w:rsidP="00E44602">
      <w:pPr>
        <w:pStyle w:val="Nivel03confilete"/>
      </w:pPr>
    </w:p>
    <w:p w:rsidR="006C779E" w:rsidRDefault="006C779E" w:rsidP="00E44602">
      <w:pPr>
        <w:pStyle w:val="Nivel03confilete"/>
      </w:pPr>
      <w:r>
        <w:t>Otras Áreas de Alta Especialización</w:t>
      </w:r>
    </w:p>
    <w:p w:rsidR="005D02FD" w:rsidRDefault="005D02FD" w:rsidP="0075359F">
      <w:pPr>
        <w:pStyle w:val="Normallistas"/>
      </w:pPr>
      <w:r>
        <w:t>Cuidados Paliativos</w:t>
      </w:r>
    </w:p>
    <w:p w:rsidR="005D02FD" w:rsidRDefault="005D02FD" w:rsidP="0075359F">
      <w:pPr>
        <w:pStyle w:val="Normallistas"/>
      </w:pPr>
      <w:r>
        <w:t xml:space="preserve">Unidad Hospitalaria de Media Estancia </w:t>
      </w:r>
    </w:p>
    <w:p w:rsidR="005D02FD" w:rsidRDefault="005D02FD" w:rsidP="0075359F">
      <w:pPr>
        <w:pStyle w:val="Normallistas"/>
      </w:pPr>
      <w:r>
        <w:t>Unidad Ambulatoria de Daño Cerebral</w:t>
      </w:r>
    </w:p>
    <w:p w:rsidR="005D02FD" w:rsidRDefault="005D02FD" w:rsidP="0075359F">
      <w:pPr>
        <w:pStyle w:val="Normallistas"/>
      </w:pPr>
      <w:r>
        <w:t>Atención Geriátrica Domiciliaria</w:t>
      </w:r>
    </w:p>
    <w:p w:rsidR="007D17E2" w:rsidRDefault="005D02FD" w:rsidP="0075359F">
      <w:pPr>
        <w:pStyle w:val="Normallistas"/>
      </w:pPr>
      <w:r>
        <w:t>Atención Geriátrica en Residencias de Mayores</w:t>
      </w:r>
    </w:p>
    <w:p w:rsidR="00ED48B7" w:rsidRDefault="00692E5F" w:rsidP="00E44602">
      <w:pPr>
        <w:pStyle w:val="TITULO-Nivel2"/>
        <w:pageBreakBefore/>
      </w:pPr>
      <w:bookmarkStart w:id="27" w:name="_Toc75343940"/>
      <w:bookmarkStart w:id="28" w:name="_Toc84848485"/>
      <w:r w:rsidRPr="009E7227">
        <w:lastRenderedPageBreak/>
        <w:t>Recursos Humanos</w:t>
      </w:r>
      <w:bookmarkEnd w:id="27"/>
      <w:bookmarkEnd w:id="28"/>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5E078F" w:rsidRPr="005E078F" w:rsidTr="00736C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rsidR="00621118" w:rsidRPr="001F13ED" w:rsidRDefault="00621118" w:rsidP="00736C14">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w:t>
            </w:r>
            <w:r w:rsidR="00EF255C" w:rsidRPr="001F13ED">
              <w:rPr>
                <w:rFonts w:ascii="Montserrat SemiBold" w:hAnsi="Montserrat SemiBold"/>
                <w:b w:val="0"/>
                <w:color w:val="000000" w:themeColor="text1"/>
                <w:lang w:val="es-ES_tradnl"/>
              </w:rPr>
              <w:t>Í</w:t>
            </w:r>
            <w:r w:rsidRPr="001F13ED">
              <w:rPr>
                <w:rFonts w:ascii="Montserrat SemiBold" w:hAnsi="Montserrat SemiBold"/>
                <w:b w:val="0"/>
                <w:color w:val="000000" w:themeColor="text1"/>
                <w:lang w:val="es-ES_tradnl"/>
              </w:rPr>
              <w:t>A PROFESIONAL</w:t>
            </w:r>
          </w:p>
        </w:tc>
        <w:tc>
          <w:tcPr>
            <w:tcW w:w="1204" w:type="dxa"/>
          </w:tcPr>
          <w:p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05" w:type="dxa"/>
          </w:tcPr>
          <w:p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Gerente</w:t>
            </w:r>
          </w:p>
        </w:tc>
        <w:tc>
          <w:tcPr>
            <w:tcW w:w="1204" w:type="dxa"/>
          </w:tcPr>
          <w:p w:rsidR="00644583" w:rsidRPr="00DF3267" w:rsidRDefault="0073332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14977" w:rsidP="00E14977">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Médico</w:t>
            </w:r>
          </w:p>
        </w:tc>
        <w:tc>
          <w:tcPr>
            <w:tcW w:w="1204" w:type="dxa"/>
          </w:tcPr>
          <w:p w:rsidR="00644583" w:rsidRPr="00DF3267" w:rsidRDefault="0073332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14977" w:rsidP="00E14977">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Subdirector Médico</w:t>
            </w:r>
          </w:p>
        </w:tc>
        <w:tc>
          <w:tcPr>
            <w:tcW w:w="1204" w:type="dxa"/>
          </w:tcPr>
          <w:p w:rsidR="00644583" w:rsidRPr="00DF3267" w:rsidRDefault="0073332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14977" w:rsidP="00E14977">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de Gestión</w:t>
            </w:r>
          </w:p>
        </w:tc>
        <w:tc>
          <w:tcPr>
            <w:tcW w:w="1204" w:type="dxa"/>
          </w:tcPr>
          <w:p w:rsidR="00644583" w:rsidRPr="00DF3267" w:rsidRDefault="0073332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14977" w:rsidP="00E14977">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Subdirector de Gestión</w:t>
            </w:r>
          </w:p>
        </w:tc>
        <w:tc>
          <w:tcPr>
            <w:tcW w:w="1204" w:type="dxa"/>
          </w:tcPr>
          <w:p w:rsidR="00644583" w:rsidRPr="00DF3267" w:rsidRDefault="0073332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14977" w:rsidP="00E14977">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Director de Enfermería</w:t>
            </w:r>
          </w:p>
        </w:tc>
        <w:tc>
          <w:tcPr>
            <w:tcW w:w="1204" w:type="dxa"/>
          </w:tcPr>
          <w:p w:rsidR="00644583" w:rsidRPr="00DF3267" w:rsidRDefault="0073332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14977" w:rsidP="00E14977">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DF3267" w:rsidRDefault="00644583" w:rsidP="00736C14">
            <w:pPr>
              <w:ind w:left="114"/>
            </w:pPr>
            <w:r w:rsidRPr="00DF3267">
              <w:rPr>
                <w:lang w:val="es-ES_tradnl"/>
              </w:rPr>
              <w:t>Subdirector de Enfermería</w:t>
            </w:r>
          </w:p>
        </w:tc>
        <w:tc>
          <w:tcPr>
            <w:tcW w:w="1204" w:type="dxa"/>
          </w:tcPr>
          <w:p w:rsidR="00644583" w:rsidRPr="00DF3267" w:rsidRDefault="00733329" w:rsidP="008C2A21">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rsidR="00644583" w:rsidRPr="00DF3267" w:rsidRDefault="00E14977" w:rsidP="00E14977">
            <w:pPr>
              <w:ind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5E078F" w:rsidRPr="005E078F"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736C14">
            <w:pPr>
              <w:spacing w:before="0"/>
              <w:ind w:left="114" w:right="183"/>
              <w:jc w:val="left"/>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Facultativos</w:t>
            </w:r>
          </w:p>
        </w:tc>
        <w:tc>
          <w:tcPr>
            <w:tcW w:w="1204" w:type="dxa"/>
          </w:tcPr>
          <w:p w:rsidR="00644583" w:rsidRPr="009E7227" w:rsidRDefault="00733329" w:rsidP="00736C14">
            <w:pPr>
              <w:ind w:left="114" w:right="246"/>
              <w:jc w:val="right"/>
              <w:cnfStyle w:val="000000000000" w:firstRow="0" w:lastRow="0" w:firstColumn="0" w:lastColumn="0" w:oddVBand="0" w:evenVBand="0" w:oddHBand="0" w:evenHBand="0" w:firstRowFirstColumn="0" w:firstRowLastColumn="0" w:lastRowFirstColumn="0" w:lastRowLastColumn="0"/>
            </w:pPr>
            <w:r>
              <w:t>129</w:t>
            </w:r>
          </w:p>
        </w:tc>
        <w:tc>
          <w:tcPr>
            <w:tcW w:w="1205" w:type="dxa"/>
          </w:tcPr>
          <w:p w:rsidR="00644583" w:rsidRPr="009E7227" w:rsidRDefault="00E14977" w:rsidP="00E14977">
            <w:pPr>
              <w:ind w:left="114" w:right="183"/>
              <w:jc w:val="center"/>
              <w:cnfStyle w:val="000000000000" w:firstRow="0" w:lastRow="0" w:firstColumn="0" w:lastColumn="0" w:oddVBand="0" w:evenVBand="0" w:oddHBand="0" w:evenHBand="0" w:firstRowFirstColumn="0" w:firstRowLastColumn="0" w:lastRowFirstColumn="0" w:lastRowLastColumn="0"/>
            </w:pPr>
            <w:r>
              <w:t>129</w:t>
            </w:r>
          </w:p>
        </w:tc>
      </w:tr>
      <w:tr w:rsidR="00644583" w:rsidRPr="009E722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rsidR="00644583" w:rsidRPr="005E078F" w:rsidRDefault="00644583" w:rsidP="00736C14">
            <w:pPr>
              <w:spacing w:before="0"/>
              <w:ind w:left="114" w:right="183"/>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Enfermeras/os</w:t>
            </w:r>
          </w:p>
        </w:tc>
        <w:tc>
          <w:tcPr>
            <w:tcW w:w="1204" w:type="dxa"/>
          </w:tcPr>
          <w:p w:rsidR="00644583" w:rsidRPr="009E7227" w:rsidRDefault="00733329" w:rsidP="00243959">
            <w:pPr>
              <w:ind w:left="114" w:right="246"/>
              <w:jc w:val="right"/>
              <w:cnfStyle w:val="000000000000" w:firstRow="0" w:lastRow="0" w:firstColumn="0" w:lastColumn="0" w:oddVBand="0" w:evenVBand="0" w:oddHBand="0" w:evenHBand="0" w:firstRowFirstColumn="0" w:firstRowLastColumn="0" w:lastRowFirstColumn="0" w:lastRowLastColumn="0"/>
            </w:pPr>
            <w:r>
              <w:t>178</w:t>
            </w:r>
          </w:p>
        </w:tc>
        <w:tc>
          <w:tcPr>
            <w:tcW w:w="1205" w:type="dxa"/>
          </w:tcPr>
          <w:p w:rsidR="00644583" w:rsidRPr="009E7227" w:rsidRDefault="006A5D6D" w:rsidP="00E14977">
            <w:pPr>
              <w:ind w:left="114" w:right="183"/>
              <w:jc w:val="center"/>
              <w:cnfStyle w:val="000000000000" w:firstRow="0" w:lastRow="0" w:firstColumn="0" w:lastColumn="0" w:oddVBand="0" w:evenVBand="0" w:oddHBand="0" w:evenHBand="0" w:firstRowFirstColumn="0" w:firstRowLastColumn="0" w:lastRowFirstColumn="0" w:lastRowLastColumn="0"/>
            </w:pPr>
            <w:r>
              <w:t>176</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Fisioterapeutas/logopedas</w:t>
            </w:r>
          </w:p>
        </w:tc>
        <w:tc>
          <w:tcPr>
            <w:tcW w:w="1204" w:type="dxa"/>
          </w:tcPr>
          <w:p w:rsidR="00644583" w:rsidRPr="009E7227" w:rsidRDefault="00733329" w:rsidP="00736C14">
            <w:pPr>
              <w:ind w:left="114" w:right="246"/>
              <w:jc w:val="right"/>
              <w:cnfStyle w:val="000000000000" w:firstRow="0" w:lastRow="0" w:firstColumn="0" w:lastColumn="0" w:oddVBand="0" w:evenVBand="0" w:oddHBand="0" w:evenHBand="0" w:firstRowFirstColumn="0" w:firstRowLastColumn="0" w:lastRowFirstColumn="0" w:lastRowLastColumn="0"/>
            </w:pPr>
            <w:r>
              <w:t>23</w:t>
            </w:r>
          </w:p>
        </w:tc>
        <w:tc>
          <w:tcPr>
            <w:tcW w:w="1205" w:type="dxa"/>
          </w:tcPr>
          <w:p w:rsidR="00644583" w:rsidRPr="009E7227" w:rsidRDefault="006A5D6D" w:rsidP="00E14977">
            <w:pPr>
              <w:ind w:left="114" w:right="183"/>
              <w:jc w:val="center"/>
              <w:cnfStyle w:val="000000000000" w:firstRow="0" w:lastRow="0" w:firstColumn="0" w:lastColumn="0" w:oddVBand="0" w:evenVBand="0" w:oddHBand="0" w:evenHBand="0" w:firstRowFirstColumn="0" w:firstRowLastColumn="0" w:lastRowFirstColumn="0" w:lastRowLastColumn="0"/>
            </w:pPr>
            <w:r>
              <w:t>23</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Terapeutas ocupacionales</w:t>
            </w:r>
          </w:p>
        </w:tc>
        <w:tc>
          <w:tcPr>
            <w:tcW w:w="1204" w:type="dxa"/>
          </w:tcPr>
          <w:p w:rsidR="00644583" w:rsidRPr="009E7227" w:rsidRDefault="00733329" w:rsidP="00736C14">
            <w:pPr>
              <w:ind w:left="114" w:right="246"/>
              <w:jc w:val="right"/>
              <w:cnfStyle w:val="000000000000" w:firstRow="0" w:lastRow="0" w:firstColumn="0" w:lastColumn="0" w:oddVBand="0" w:evenVBand="0" w:oddHBand="0" w:evenHBand="0" w:firstRowFirstColumn="0" w:firstRowLastColumn="0" w:lastRowFirstColumn="0" w:lastRowLastColumn="0"/>
            </w:pPr>
            <w:r>
              <w:t>6</w:t>
            </w:r>
          </w:p>
        </w:tc>
        <w:tc>
          <w:tcPr>
            <w:tcW w:w="1205" w:type="dxa"/>
          </w:tcPr>
          <w:p w:rsidR="00644583" w:rsidRPr="009E7227" w:rsidRDefault="006A5D6D" w:rsidP="00E14977">
            <w:pPr>
              <w:ind w:left="114" w:right="183"/>
              <w:jc w:val="center"/>
              <w:cnfStyle w:val="000000000000" w:firstRow="0" w:lastRow="0" w:firstColumn="0" w:lastColumn="0" w:oddVBand="0" w:evenVBand="0" w:oddHBand="0" w:evenHBand="0" w:firstRowFirstColumn="0" w:firstRowLastColumn="0" w:lastRowFirstColumn="0" w:lastRowLastColumn="0"/>
            </w:pPr>
            <w:r>
              <w:t>6</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Técnicos superiores especialistas</w:t>
            </w:r>
          </w:p>
        </w:tc>
        <w:tc>
          <w:tcPr>
            <w:tcW w:w="1204" w:type="dxa"/>
          </w:tcPr>
          <w:p w:rsidR="00644583" w:rsidRPr="009E7227" w:rsidRDefault="008D0DF2" w:rsidP="00736C14">
            <w:pPr>
              <w:ind w:left="114" w:right="246"/>
              <w:jc w:val="right"/>
              <w:cnfStyle w:val="000000000000" w:firstRow="0" w:lastRow="0" w:firstColumn="0" w:lastColumn="0" w:oddVBand="0" w:evenVBand="0" w:oddHBand="0" w:evenHBand="0" w:firstRowFirstColumn="0" w:firstRowLastColumn="0" w:lastRowFirstColumn="0" w:lastRowLastColumn="0"/>
            </w:pPr>
            <w:r>
              <w:t>18</w:t>
            </w:r>
          </w:p>
        </w:tc>
        <w:tc>
          <w:tcPr>
            <w:tcW w:w="1205" w:type="dxa"/>
          </w:tcPr>
          <w:p w:rsidR="00644583" w:rsidRPr="009E7227" w:rsidRDefault="008D0DF2" w:rsidP="00E14977">
            <w:pPr>
              <w:ind w:left="114" w:right="183"/>
              <w:jc w:val="center"/>
              <w:cnfStyle w:val="000000000000" w:firstRow="0" w:lastRow="0" w:firstColumn="0" w:lastColumn="0" w:oddVBand="0" w:evenVBand="0" w:oddHBand="0" w:evenHBand="0" w:firstRowFirstColumn="0" w:firstRowLastColumn="0" w:lastRowFirstColumn="0" w:lastRowLastColumn="0"/>
            </w:pPr>
            <w:r>
              <w:t>19</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644583" w:rsidRPr="009E7227" w:rsidRDefault="00036FC2" w:rsidP="00736C14">
            <w:pPr>
              <w:ind w:left="114"/>
              <w:rPr>
                <w:lang w:val="es-ES_tradnl"/>
              </w:rPr>
            </w:pPr>
            <w:r w:rsidRPr="00276700">
              <w:rPr>
                <w:lang w:val="es-ES_tradnl"/>
              </w:rPr>
              <w:t>Técnicos en Farmacia</w:t>
            </w:r>
            <w:r>
              <w:rPr>
                <w:lang w:val="es-ES_tradnl"/>
              </w:rPr>
              <w:t xml:space="preserve"> </w:t>
            </w:r>
          </w:p>
        </w:tc>
        <w:tc>
          <w:tcPr>
            <w:tcW w:w="1204" w:type="dxa"/>
          </w:tcPr>
          <w:p w:rsidR="00644583" w:rsidRPr="009E7227" w:rsidRDefault="00644583" w:rsidP="00736C14">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p>
        </w:tc>
        <w:tc>
          <w:tcPr>
            <w:tcW w:w="1205" w:type="dxa"/>
          </w:tcPr>
          <w:p w:rsidR="00644583" w:rsidRPr="009E7227" w:rsidRDefault="008D0DF2" w:rsidP="00E14977">
            <w:pPr>
              <w:ind w:left="114" w:right="183"/>
              <w:jc w:val="center"/>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w:t>
            </w:r>
          </w:p>
        </w:tc>
      </w:tr>
      <w:tr w:rsidR="0064458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644583" w:rsidRPr="009E7227" w:rsidRDefault="00644583" w:rsidP="00736C14">
            <w:pPr>
              <w:ind w:left="114"/>
            </w:pPr>
            <w:r w:rsidRPr="009E7227">
              <w:rPr>
                <w:lang w:val="es-ES_tradnl"/>
              </w:rPr>
              <w:t>Técnico en Cuidados Auxiliares Enfermería</w:t>
            </w:r>
          </w:p>
        </w:tc>
        <w:tc>
          <w:tcPr>
            <w:tcW w:w="1204" w:type="dxa"/>
          </w:tcPr>
          <w:p w:rsidR="00644583" w:rsidRPr="009E7227" w:rsidRDefault="00733329" w:rsidP="00736C14">
            <w:pPr>
              <w:ind w:left="114" w:right="246"/>
              <w:jc w:val="right"/>
              <w:cnfStyle w:val="000000000000" w:firstRow="0" w:lastRow="0" w:firstColumn="0" w:lastColumn="0" w:oddVBand="0" w:evenVBand="0" w:oddHBand="0" w:evenHBand="0" w:firstRowFirstColumn="0" w:firstRowLastColumn="0" w:lastRowFirstColumn="0" w:lastRowLastColumn="0"/>
            </w:pPr>
            <w:r>
              <w:t>142</w:t>
            </w:r>
          </w:p>
        </w:tc>
        <w:tc>
          <w:tcPr>
            <w:tcW w:w="1205" w:type="dxa"/>
          </w:tcPr>
          <w:p w:rsidR="00644583" w:rsidRPr="009E7227" w:rsidRDefault="006A5D6D" w:rsidP="00E14977">
            <w:pPr>
              <w:ind w:left="114" w:right="183"/>
              <w:jc w:val="center"/>
              <w:cnfStyle w:val="000000000000" w:firstRow="0" w:lastRow="0" w:firstColumn="0" w:lastColumn="0" w:oddVBand="0" w:evenVBand="0" w:oddHBand="0" w:evenHBand="0" w:firstRowFirstColumn="0" w:firstRowLastColumn="0" w:lastRowFirstColumn="0" w:lastRowLastColumn="0"/>
            </w:pPr>
            <w:r>
              <w:t>141</w:t>
            </w:r>
          </w:p>
        </w:tc>
      </w:tr>
      <w:tr w:rsidR="00644583" w:rsidRPr="009E722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5E078F" w:rsidRDefault="00644583" w:rsidP="00736C14">
            <w:pPr>
              <w:spacing w:before="0"/>
              <w:ind w:left="114" w:right="181"/>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276700" w:rsidP="00736C14">
            <w:pPr>
              <w:ind w:left="114"/>
            </w:pPr>
            <w:r w:rsidRPr="00DE4F5C">
              <w:t>Grupo Técnico Función Administrativa</w:t>
            </w:r>
          </w:p>
        </w:tc>
        <w:tc>
          <w:tcPr>
            <w:tcW w:w="1204" w:type="dxa"/>
          </w:tcPr>
          <w:p w:rsidR="00276700" w:rsidRPr="009E7227" w:rsidRDefault="00733329" w:rsidP="00736C14">
            <w:pPr>
              <w:ind w:right="246"/>
              <w:jc w:val="right"/>
              <w:cnfStyle w:val="000000000000" w:firstRow="0" w:lastRow="0" w:firstColumn="0" w:lastColumn="0" w:oddVBand="0" w:evenVBand="0" w:oddHBand="0" w:evenHBand="0" w:firstRowFirstColumn="0" w:firstRowLastColumn="0" w:lastRowFirstColumn="0" w:lastRowLastColumn="0"/>
            </w:pPr>
            <w:r>
              <w:t>4</w:t>
            </w:r>
          </w:p>
        </w:tc>
        <w:tc>
          <w:tcPr>
            <w:tcW w:w="1205" w:type="dxa"/>
          </w:tcPr>
          <w:p w:rsidR="00276700" w:rsidRPr="009E7227" w:rsidRDefault="006A5D6D" w:rsidP="00E14977">
            <w:pPr>
              <w:ind w:right="183"/>
              <w:jc w:val="center"/>
              <w:cnfStyle w:val="000000000000" w:firstRow="0" w:lastRow="0" w:firstColumn="0" w:lastColumn="0" w:oddVBand="0" w:evenVBand="0" w:oddHBand="0" w:evenHBand="0" w:firstRowFirstColumn="0" w:firstRowLastColumn="0" w:lastRowFirstColumn="0" w:lastRowLastColumn="0"/>
            </w:pPr>
            <w:r>
              <w:t>4</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276700" w:rsidP="00736C14">
            <w:pPr>
              <w:ind w:left="114"/>
            </w:pPr>
            <w:r w:rsidRPr="00DE4F5C">
              <w:t>Grupo Gestión Función Administrativa</w:t>
            </w:r>
          </w:p>
        </w:tc>
        <w:tc>
          <w:tcPr>
            <w:tcW w:w="1204" w:type="dxa"/>
          </w:tcPr>
          <w:p w:rsidR="00276700" w:rsidRPr="009E7227" w:rsidRDefault="00733329" w:rsidP="00736C14">
            <w:pPr>
              <w:ind w:right="246"/>
              <w:jc w:val="right"/>
              <w:cnfStyle w:val="000000000000" w:firstRow="0" w:lastRow="0" w:firstColumn="0" w:lastColumn="0" w:oddVBand="0" w:evenVBand="0" w:oddHBand="0" w:evenHBand="0" w:firstRowFirstColumn="0" w:firstRowLastColumn="0" w:lastRowFirstColumn="0" w:lastRowLastColumn="0"/>
            </w:pPr>
            <w:r>
              <w:t>8</w:t>
            </w:r>
          </w:p>
        </w:tc>
        <w:tc>
          <w:tcPr>
            <w:tcW w:w="1205" w:type="dxa"/>
          </w:tcPr>
          <w:p w:rsidR="00276700" w:rsidRPr="009E7227" w:rsidRDefault="006A5D6D" w:rsidP="00E14977">
            <w:pPr>
              <w:ind w:right="183"/>
              <w:jc w:val="center"/>
              <w:cnfStyle w:val="000000000000" w:firstRow="0" w:lastRow="0" w:firstColumn="0" w:lastColumn="0" w:oddVBand="0" w:evenVBand="0" w:oddHBand="0" w:evenHBand="0" w:firstRowFirstColumn="0" w:firstRowLastColumn="0" w:lastRowFirstColumn="0" w:lastRowLastColumn="0"/>
            </w:pPr>
            <w:r>
              <w:t>6</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276700" w:rsidP="00736C14">
            <w:pPr>
              <w:ind w:left="114"/>
            </w:pPr>
            <w:r w:rsidRPr="00DE4F5C">
              <w:t>Grupo Administrativo y resto</w:t>
            </w:r>
            <w:r>
              <w:t xml:space="preserve"> de la categoría</w:t>
            </w:r>
            <w:r w:rsidRPr="00DE4F5C">
              <w:t xml:space="preserve"> C</w:t>
            </w:r>
          </w:p>
        </w:tc>
        <w:tc>
          <w:tcPr>
            <w:tcW w:w="1204" w:type="dxa"/>
          </w:tcPr>
          <w:p w:rsidR="00276700" w:rsidRPr="009E7227" w:rsidRDefault="00733329" w:rsidP="00736C14">
            <w:pPr>
              <w:ind w:right="246"/>
              <w:jc w:val="right"/>
              <w:cnfStyle w:val="000000000000" w:firstRow="0" w:lastRow="0" w:firstColumn="0" w:lastColumn="0" w:oddVBand="0" w:evenVBand="0" w:oddHBand="0" w:evenHBand="0" w:firstRowFirstColumn="0" w:firstRowLastColumn="0" w:lastRowFirstColumn="0" w:lastRowLastColumn="0"/>
            </w:pPr>
            <w:r>
              <w:t>13</w:t>
            </w:r>
          </w:p>
        </w:tc>
        <w:tc>
          <w:tcPr>
            <w:tcW w:w="1205" w:type="dxa"/>
          </w:tcPr>
          <w:p w:rsidR="00276700" w:rsidRPr="009E7227" w:rsidRDefault="006A5D6D" w:rsidP="00E14977">
            <w:pPr>
              <w:ind w:right="183"/>
              <w:jc w:val="center"/>
              <w:cnfStyle w:val="000000000000" w:firstRow="0" w:lastRow="0" w:firstColumn="0" w:lastColumn="0" w:oddVBand="0" w:evenVBand="0" w:oddHBand="0" w:evenHBand="0" w:firstRowFirstColumn="0" w:firstRowLastColumn="0" w:lastRowFirstColumn="0" w:lastRowLastColumn="0"/>
            </w:pPr>
            <w:r>
              <w:t>13</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276700" w:rsidP="00736C14">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4" w:type="dxa"/>
          </w:tcPr>
          <w:p w:rsidR="00276700" w:rsidRPr="009E7227" w:rsidRDefault="00733329" w:rsidP="00736C14">
            <w:pPr>
              <w:ind w:right="246"/>
              <w:jc w:val="right"/>
              <w:cnfStyle w:val="000000000000" w:firstRow="0" w:lastRow="0" w:firstColumn="0" w:lastColumn="0" w:oddVBand="0" w:evenVBand="0" w:oddHBand="0" w:evenHBand="0" w:firstRowFirstColumn="0" w:firstRowLastColumn="0" w:lastRowFirstColumn="0" w:lastRowLastColumn="0"/>
            </w:pPr>
            <w:r>
              <w:t>106</w:t>
            </w:r>
          </w:p>
        </w:tc>
        <w:tc>
          <w:tcPr>
            <w:tcW w:w="1205" w:type="dxa"/>
          </w:tcPr>
          <w:p w:rsidR="00276700" w:rsidRPr="009E7227" w:rsidRDefault="006A5D6D" w:rsidP="00E14977">
            <w:pPr>
              <w:ind w:right="183"/>
              <w:jc w:val="center"/>
              <w:cnfStyle w:val="000000000000" w:firstRow="0" w:lastRow="0" w:firstColumn="0" w:lastColumn="0" w:oddVBand="0" w:evenVBand="0" w:oddHBand="0" w:evenHBand="0" w:firstRowFirstColumn="0" w:firstRowLastColumn="0" w:lastRowFirstColumn="0" w:lastRowLastColumn="0"/>
            </w:pPr>
            <w:r>
              <w:t>106</w:t>
            </w:r>
          </w:p>
        </w:tc>
      </w:tr>
      <w:tr w:rsidR="00276700"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rsidR="00276700" w:rsidRPr="00DE4F5C" w:rsidRDefault="00A054CC" w:rsidP="00736C14">
            <w:pPr>
              <w:ind w:left="114"/>
            </w:pPr>
            <w:r>
              <w:t>C</w:t>
            </w:r>
            <w:r w:rsidR="00276700" w:rsidRPr="00DE4F5C">
              <w:t xml:space="preserve">eladores y resto </w:t>
            </w:r>
          </w:p>
        </w:tc>
        <w:tc>
          <w:tcPr>
            <w:tcW w:w="1204" w:type="dxa"/>
          </w:tcPr>
          <w:p w:rsidR="00276700" w:rsidRPr="009E7227" w:rsidRDefault="00733329" w:rsidP="00736C14">
            <w:pPr>
              <w:ind w:right="246"/>
              <w:jc w:val="right"/>
              <w:cnfStyle w:val="000000000000" w:firstRow="0" w:lastRow="0" w:firstColumn="0" w:lastColumn="0" w:oddVBand="0" w:evenVBand="0" w:oddHBand="0" w:evenHBand="0" w:firstRowFirstColumn="0" w:firstRowLastColumn="0" w:lastRowFirstColumn="0" w:lastRowLastColumn="0"/>
            </w:pPr>
            <w:r>
              <w:t>116</w:t>
            </w:r>
          </w:p>
        </w:tc>
        <w:tc>
          <w:tcPr>
            <w:tcW w:w="1205" w:type="dxa"/>
          </w:tcPr>
          <w:p w:rsidR="00276700" w:rsidRPr="009E7227" w:rsidRDefault="006A5D6D" w:rsidP="00E14977">
            <w:pPr>
              <w:ind w:right="183"/>
              <w:jc w:val="center"/>
              <w:cnfStyle w:val="000000000000" w:firstRow="0" w:lastRow="0" w:firstColumn="0" w:lastColumn="0" w:oddVBand="0" w:evenVBand="0" w:oddHBand="0" w:evenHBand="0" w:firstRowFirstColumn="0" w:firstRowLastColumn="0" w:lastRowFirstColumn="0" w:lastRowLastColumn="0"/>
            </w:pPr>
            <w:r>
              <w:t>115</w:t>
            </w:r>
          </w:p>
        </w:tc>
      </w:tr>
      <w:tr w:rsidR="00004A08" w:rsidRPr="00004A08"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rsidR="00644583" w:rsidRPr="00004A08" w:rsidRDefault="00644583" w:rsidP="00736C14">
            <w:pPr>
              <w:spacing w:before="0"/>
              <w:ind w:left="114" w:right="181"/>
              <w:rPr>
                <w:rFonts w:ascii="Montserrat SemiBold" w:hAnsi="Montserrat SemiBold"/>
                <w:color w:val="FFFFFF" w:themeColor="background1"/>
              </w:rPr>
            </w:pPr>
            <w:r w:rsidRPr="005E078F">
              <w:rPr>
                <w:rFonts w:ascii="Montserrat SemiBold" w:hAnsi="Montserrat SemiBold"/>
                <w:color w:val="000000" w:themeColor="text1"/>
                <w:lang w:val="es-ES_tradnl"/>
              </w:rPr>
              <w:t>DO</w:t>
            </w:r>
            <w:r w:rsidRPr="005E078F">
              <w:rPr>
                <w:rFonts w:ascii="Montserrat SemiBold" w:hAnsi="Montserrat SemiBold"/>
                <w:color w:val="000000" w:themeColor="text1"/>
                <w:shd w:val="clear" w:color="auto" w:fill="DAEEF3" w:themeFill="accent5" w:themeFillTint="33"/>
                <w:lang w:val="es-ES_tradnl"/>
              </w:rPr>
              <w:t>CENCIA</w:t>
            </w: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sidRPr="00DE4F5C">
              <w:rPr>
                <w:lang w:val="es-ES_tradnl"/>
              </w:rPr>
              <w:t>Residentes Medicina (MIR)</w:t>
            </w:r>
          </w:p>
        </w:tc>
        <w:tc>
          <w:tcPr>
            <w:tcW w:w="1204" w:type="dxa"/>
          </w:tcPr>
          <w:p w:rsidR="00FB7C93" w:rsidRPr="009E7227" w:rsidRDefault="00733329" w:rsidP="00736C14">
            <w:pPr>
              <w:ind w:right="204"/>
              <w:jc w:val="right"/>
              <w:cnfStyle w:val="000000000000" w:firstRow="0" w:lastRow="0" w:firstColumn="0" w:lastColumn="0" w:oddVBand="0" w:evenVBand="0" w:oddHBand="0" w:evenHBand="0" w:firstRowFirstColumn="0" w:firstRowLastColumn="0" w:lastRowFirstColumn="0" w:lastRowLastColumn="0"/>
            </w:pPr>
            <w:r>
              <w:t>24</w:t>
            </w:r>
          </w:p>
        </w:tc>
        <w:tc>
          <w:tcPr>
            <w:tcW w:w="1205" w:type="dxa"/>
          </w:tcPr>
          <w:p w:rsidR="00FB7C93" w:rsidRPr="009E7227" w:rsidRDefault="00E14977" w:rsidP="00E14977">
            <w:pPr>
              <w:ind w:right="183"/>
              <w:jc w:val="center"/>
              <w:cnfStyle w:val="000000000000" w:firstRow="0" w:lastRow="0" w:firstColumn="0" w:lastColumn="0" w:oddVBand="0" w:evenVBand="0" w:oddHBand="0" w:evenHBand="0" w:firstRowFirstColumn="0" w:firstRowLastColumn="0" w:lastRowFirstColumn="0" w:lastRowLastColumn="0"/>
            </w:pPr>
            <w:r>
              <w:t>26</w:t>
            </w: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Pr>
                <w:lang w:val="es-ES_tradnl"/>
              </w:rPr>
              <w:t xml:space="preserve">Residentes </w:t>
            </w:r>
            <w:r w:rsidRPr="00DE4F5C">
              <w:rPr>
                <w:lang w:val="es-ES_tradnl"/>
              </w:rPr>
              <w:t>Otras Titulaciones (FIR, BIR, QIR, PIR, …)</w:t>
            </w:r>
          </w:p>
        </w:tc>
        <w:tc>
          <w:tcPr>
            <w:tcW w:w="1204" w:type="dxa"/>
          </w:tcPr>
          <w:p w:rsidR="00FB7C93" w:rsidRPr="009E7227" w:rsidRDefault="00FB7C93" w:rsidP="00736C14">
            <w:pPr>
              <w:ind w:right="204"/>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FB7C93" w:rsidRPr="009E7227" w:rsidRDefault="00FB7C93" w:rsidP="00E14977">
            <w:pPr>
              <w:ind w:right="183"/>
              <w:jc w:val="center"/>
              <w:cnfStyle w:val="000000000000" w:firstRow="0" w:lastRow="0" w:firstColumn="0" w:lastColumn="0" w:oddVBand="0" w:evenVBand="0" w:oddHBand="0" w:evenHBand="0" w:firstRowFirstColumn="0" w:firstRowLastColumn="0" w:lastRowFirstColumn="0" w:lastRowLastColumn="0"/>
            </w:pPr>
          </w:p>
        </w:tc>
      </w:tr>
      <w:tr w:rsidR="00FB7C93" w:rsidRPr="009E722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rsidR="00FB7C93" w:rsidRPr="00DE4F5C" w:rsidRDefault="00FB7C93" w:rsidP="00736C14">
            <w:pPr>
              <w:ind w:left="114"/>
              <w:rPr>
                <w:lang w:val="es-ES_tradnl"/>
              </w:rPr>
            </w:pPr>
            <w:r w:rsidRPr="00DE4F5C">
              <w:rPr>
                <w:lang w:val="es-ES_tradnl"/>
              </w:rPr>
              <w:t xml:space="preserve">Residentes </w:t>
            </w:r>
            <w:r>
              <w:rPr>
                <w:lang w:val="es-ES_tradnl"/>
              </w:rPr>
              <w:t>Enfermería (EIR)</w:t>
            </w:r>
          </w:p>
        </w:tc>
        <w:tc>
          <w:tcPr>
            <w:tcW w:w="1204" w:type="dxa"/>
          </w:tcPr>
          <w:p w:rsidR="00FB7C93" w:rsidRPr="009E7227" w:rsidRDefault="00FB7C93" w:rsidP="00736C14">
            <w:pPr>
              <w:ind w:right="204"/>
              <w:jc w:val="right"/>
              <w:cnfStyle w:val="000000000000" w:firstRow="0" w:lastRow="0" w:firstColumn="0" w:lastColumn="0" w:oddVBand="0" w:evenVBand="0" w:oddHBand="0" w:evenHBand="0" w:firstRowFirstColumn="0" w:firstRowLastColumn="0" w:lastRowFirstColumn="0" w:lastRowLastColumn="0"/>
            </w:pPr>
          </w:p>
        </w:tc>
        <w:tc>
          <w:tcPr>
            <w:tcW w:w="1205" w:type="dxa"/>
          </w:tcPr>
          <w:p w:rsidR="00FB7C93" w:rsidRPr="009E7227" w:rsidRDefault="006A5D6D" w:rsidP="00E14977">
            <w:pPr>
              <w:ind w:right="183"/>
              <w:jc w:val="center"/>
              <w:cnfStyle w:val="000000000000" w:firstRow="0" w:lastRow="0" w:firstColumn="0" w:lastColumn="0" w:oddVBand="0" w:evenVBand="0" w:oddHBand="0" w:evenHBand="0" w:firstRowFirstColumn="0" w:firstRowLastColumn="0" w:lastRowFirstColumn="0" w:lastRowLastColumn="0"/>
            </w:pPr>
            <w:r>
              <w:t>2</w:t>
            </w:r>
          </w:p>
        </w:tc>
      </w:tr>
      <w:tr w:rsidR="00FB7C93" w:rsidRPr="009E7227" w:rsidTr="00644A28">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rsidR="00FB7C93" w:rsidRPr="00493983" w:rsidRDefault="00FB7C93" w:rsidP="00736C14">
            <w:pPr>
              <w:ind w:left="114"/>
              <w:rPr>
                <w:rFonts w:ascii="Montserrat SemiBold" w:hAnsi="Montserrat SemiBold"/>
              </w:rPr>
            </w:pPr>
            <w:r w:rsidRPr="00493983">
              <w:rPr>
                <w:rFonts w:ascii="Montserrat SemiBold" w:hAnsi="Montserrat SemiBold"/>
                <w:lang w:val="es-ES_tradnl"/>
              </w:rPr>
              <w:t>TOTAL</w:t>
            </w:r>
          </w:p>
        </w:tc>
        <w:tc>
          <w:tcPr>
            <w:tcW w:w="1204" w:type="dxa"/>
          </w:tcPr>
          <w:p w:rsidR="00FB7C93" w:rsidRPr="00493983" w:rsidRDefault="00733329" w:rsidP="00736C14">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77</w:t>
            </w:r>
            <w:r w:rsidR="00F8193E">
              <w:rPr>
                <w:rFonts w:ascii="Montserrat SemiBold" w:hAnsi="Montserrat SemiBold"/>
              </w:rPr>
              <w:t>4</w:t>
            </w:r>
          </w:p>
        </w:tc>
        <w:tc>
          <w:tcPr>
            <w:tcW w:w="1205" w:type="dxa"/>
          </w:tcPr>
          <w:p w:rsidR="00FB7C93" w:rsidRPr="00493983" w:rsidRDefault="006A5D6D" w:rsidP="006A5D6D">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Pr>
                <w:rFonts w:ascii="Montserrat SemiBold" w:hAnsi="Montserrat SemiBold"/>
              </w:rPr>
              <w:t>775</w:t>
            </w:r>
          </w:p>
        </w:tc>
      </w:tr>
    </w:tbl>
    <w:p w:rsidR="0075359F" w:rsidRDefault="0075359F" w:rsidP="00DF3267">
      <w:pPr>
        <w:pStyle w:val="Piedetabla"/>
      </w:pPr>
    </w:p>
    <w:p w:rsidR="00286308" w:rsidRPr="009E7227" w:rsidRDefault="00583217" w:rsidP="00DF3267">
      <w:pPr>
        <w:pStyle w:val="Piedetabla"/>
      </w:pPr>
      <w:r>
        <w:t xml:space="preserve">A </w:t>
      </w:r>
      <w:r w:rsidRPr="00FB7C93">
        <w:t>31</w:t>
      </w:r>
      <w:r w:rsidR="00FB7C93" w:rsidRPr="00FB7C93">
        <w:t xml:space="preserve"> de diciembre de 2020</w:t>
      </w:r>
      <w:r w:rsidR="00286308" w:rsidRPr="009E7227">
        <w:br w:type="page"/>
      </w:r>
    </w:p>
    <w:p w:rsidR="007B400F" w:rsidRDefault="00EA59AD" w:rsidP="00E44602">
      <w:pPr>
        <w:pStyle w:val="TITULO-Nivel2"/>
      </w:pPr>
      <w:bookmarkStart w:id="29" w:name="_Toc75343941"/>
      <w:bookmarkStart w:id="30" w:name="_Toc84848486"/>
      <w:r w:rsidRPr="009E7227">
        <w:lastRenderedPageBreak/>
        <w:t>Recursos Materiales</w:t>
      </w:r>
      <w:bookmarkEnd w:id="25"/>
      <w:bookmarkEnd w:id="29"/>
      <w:bookmarkEnd w:id="30"/>
    </w:p>
    <w:p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8B2106" w:rsidRPr="00FF53C5" w:rsidTr="00BF20F1">
        <w:trPr>
          <w:trHeight w:val="340"/>
        </w:trPr>
        <w:tc>
          <w:tcPr>
            <w:tcW w:w="3388" w:type="pct"/>
          </w:tcPr>
          <w:p w:rsidR="008B2106" w:rsidRPr="00FF53C5" w:rsidRDefault="008B2106" w:rsidP="008B2106">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733329" w:rsidP="008B2106">
            <w:pPr>
              <w:jc w:val="right"/>
            </w:pPr>
            <w:r>
              <w:t>160</w:t>
            </w:r>
          </w:p>
        </w:tc>
        <w:tc>
          <w:tcPr>
            <w:tcW w:w="806" w:type="pct"/>
            <w:vAlign w:val="bottom"/>
          </w:tcPr>
          <w:p w:rsidR="008B2106" w:rsidRDefault="003D7C3D" w:rsidP="008B2106">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156</w:t>
            </w:r>
          </w:p>
        </w:tc>
      </w:tr>
      <w:tr w:rsidR="008B2106" w:rsidRPr="00FF53C5" w:rsidTr="00BF20F1">
        <w:trPr>
          <w:trHeight w:val="340"/>
        </w:trPr>
        <w:tc>
          <w:tcPr>
            <w:tcW w:w="3388" w:type="pct"/>
          </w:tcPr>
          <w:p w:rsidR="008B2106" w:rsidRPr="00FF53C5" w:rsidRDefault="008B2106" w:rsidP="008B2106">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733329" w:rsidP="008B2106">
            <w:pPr>
              <w:jc w:val="right"/>
            </w:pPr>
            <w:r>
              <w:t>135</w:t>
            </w:r>
          </w:p>
        </w:tc>
        <w:tc>
          <w:tcPr>
            <w:tcW w:w="806" w:type="pct"/>
            <w:vAlign w:val="bottom"/>
          </w:tcPr>
          <w:p w:rsidR="008B2106" w:rsidRDefault="003D7C3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132</w:t>
            </w:r>
          </w:p>
        </w:tc>
      </w:tr>
      <w:tr w:rsidR="00D12CB5" w:rsidRPr="00D77135" w:rsidTr="008B2106">
        <w:trPr>
          <w:trHeight w:val="340"/>
        </w:trPr>
        <w:tc>
          <w:tcPr>
            <w:tcW w:w="3388" w:type="pct"/>
            <w:shd w:val="clear" w:color="auto" w:fill="DAEEF3" w:themeFill="accent5" w:themeFillTint="33"/>
          </w:tcPr>
          <w:p w:rsidR="00CA0B81" w:rsidRPr="008E728D" w:rsidRDefault="00CA0B81" w:rsidP="006929AA">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8E728D" w:rsidRDefault="00CA0B81" w:rsidP="00A20D7A">
            <w:pPr>
              <w:jc w:val="right"/>
              <w:rPr>
                <w:rFonts w:ascii="Montserrat SemiBold" w:hAnsi="Montserrat SemiBold"/>
                <w:b/>
              </w:rPr>
            </w:pPr>
          </w:p>
        </w:tc>
        <w:tc>
          <w:tcPr>
            <w:tcW w:w="806" w:type="pct"/>
            <w:shd w:val="clear" w:color="auto" w:fill="DAEEF3" w:themeFill="accent5" w:themeFillTint="33"/>
          </w:tcPr>
          <w:p w:rsidR="00CA0B81" w:rsidRPr="008E728D" w:rsidRDefault="00CA0B81" w:rsidP="00A20D7A">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FF53C5" w:rsidRPr="00FF53C5" w:rsidTr="00BF20F1">
        <w:trPr>
          <w:trHeight w:val="340"/>
        </w:trPr>
        <w:tc>
          <w:tcPr>
            <w:tcW w:w="3388" w:type="pct"/>
          </w:tcPr>
          <w:p w:rsidR="00CA0B81" w:rsidRPr="00FF53C5" w:rsidRDefault="00CA0B81" w:rsidP="0068118A">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CA0B81" w:rsidRPr="00FF53C5" w:rsidRDefault="00733329" w:rsidP="00A20D7A">
            <w:pPr>
              <w:jc w:val="right"/>
            </w:pPr>
            <w:r>
              <w:t>9</w:t>
            </w:r>
          </w:p>
        </w:tc>
        <w:tc>
          <w:tcPr>
            <w:tcW w:w="806" w:type="pct"/>
          </w:tcPr>
          <w:p w:rsidR="00CA0B81" w:rsidRPr="00FF53C5" w:rsidRDefault="003D7C3D" w:rsidP="00A20D7A">
            <w:pPr>
              <w:jc w:val="right"/>
              <w:cnfStyle w:val="000000000000" w:firstRow="0" w:lastRow="0" w:firstColumn="0" w:lastColumn="0" w:oddVBand="0" w:evenVBand="0" w:oddHBand="0" w:evenHBand="0" w:firstRowFirstColumn="0" w:firstRowLastColumn="0" w:lastRowFirstColumn="0" w:lastRowLastColumn="0"/>
            </w:pPr>
            <w:r>
              <w:t>9</w:t>
            </w:r>
          </w:p>
        </w:tc>
      </w:tr>
      <w:tr w:rsidR="00D12CB5" w:rsidRPr="00D77135" w:rsidTr="00D77135">
        <w:trPr>
          <w:trHeight w:val="340"/>
        </w:trPr>
        <w:tc>
          <w:tcPr>
            <w:tcW w:w="3388" w:type="pct"/>
            <w:shd w:val="clear" w:color="auto" w:fill="DAEEF3" w:themeFill="accent5" w:themeFillTint="33"/>
          </w:tcPr>
          <w:p w:rsidR="00CA0B81" w:rsidRPr="00061C45" w:rsidRDefault="00CA0B81" w:rsidP="004F499A">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A20D7A">
            <w:pPr>
              <w:jc w:val="right"/>
              <w:rPr>
                <w:rFonts w:ascii="Montserrat SemiBold" w:hAnsi="Montserrat SemiBold"/>
                <w:b/>
              </w:rPr>
            </w:pPr>
          </w:p>
        </w:tc>
        <w:tc>
          <w:tcPr>
            <w:tcW w:w="806" w:type="pct"/>
            <w:shd w:val="clear" w:color="auto" w:fill="DAEEF3" w:themeFill="accent5" w:themeFillTint="33"/>
          </w:tcPr>
          <w:p w:rsidR="00CA0B81" w:rsidRPr="00061C45" w:rsidRDefault="00CA0B81" w:rsidP="00A20D7A">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FF53C5" w:rsidTr="00BF20F1">
        <w:trPr>
          <w:trHeight w:val="340"/>
        </w:trPr>
        <w:tc>
          <w:tcPr>
            <w:tcW w:w="3388" w:type="pct"/>
          </w:tcPr>
          <w:p w:rsidR="008B2106" w:rsidRPr="00FF53C5" w:rsidRDefault="008B2106" w:rsidP="008B2106">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733329" w:rsidP="008B2106">
            <w:pPr>
              <w:jc w:val="right"/>
            </w:pPr>
            <w:r>
              <w:t>42</w:t>
            </w:r>
          </w:p>
        </w:tc>
        <w:tc>
          <w:tcPr>
            <w:tcW w:w="806" w:type="pct"/>
            <w:vAlign w:val="bottom"/>
          </w:tcPr>
          <w:p w:rsidR="008B2106" w:rsidRDefault="003D7C3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42</w:t>
            </w:r>
          </w:p>
        </w:tc>
      </w:tr>
      <w:tr w:rsidR="008B2106" w:rsidRPr="00FF53C5" w:rsidTr="00BF20F1">
        <w:trPr>
          <w:trHeight w:val="340"/>
        </w:trPr>
        <w:tc>
          <w:tcPr>
            <w:tcW w:w="3388" w:type="pct"/>
          </w:tcPr>
          <w:p w:rsidR="008B2106" w:rsidRPr="00FF53C5" w:rsidRDefault="008B2106" w:rsidP="008B2106">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rsidR="008B2106" w:rsidRPr="00FF53C5" w:rsidRDefault="00733329" w:rsidP="008B2106">
            <w:pPr>
              <w:jc w:val="right"/>
            </w:pPr>
            <w:r>
              <w:t>10</w:t>
            </w:r>
          </w:p>
        </w:tc>
        <w:tc>
          <w:tcPr>
            <w:tcW w:w="806" w:type="pct"/>
            <w:vAlign w:val="bottom"/>
          </w:tcPr>
          <w:p w:rsidR="008B2106" w:rsidRDefault="003D7C3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10</w:t>
            </w:r>
          </w:p>
        </w:tc>
      </w:tr>
      <w:tr w:rsidR="00D12CB5" w:rsidRPr="00D77135" w:rsidTr="00D77135">
        <w:trPr>
          <w:trHeight w:val="340"/>
        </w:trPr>
        <w:tc>
          <w:tcPr>
            <w:tcW w:w="3388" w:type="pct"/>
            <w:shd w:val="clear" w:color="auto" w:fill="DAEEF3" w:themeFill="accent5" w:themeFillTint="33"/>
          </w:tcPr>
          <w:p w:rsidR="00CA0B81" w:rsidRPr="00061C45" w:rsidRDefault="00CA0B81" w:rsidP="004F499A">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A20D7A">
            <w:pPr>
              <w:jc w:val="right"/>
              <w:rPr>
                <w:rFonts w:ascii="Montserrat SemiBold" w:hAnsi="Montserrat SemiBold"/>
                <w:b/>
              </w:rPr>
            </w:pPr>
          </w:p>
        </w:tc>
        <w:tc>
          <w:tcPr>
            <w:tcW w:w="806" w:type="pct"/>
            <w:shd w:val="clear" w:color="auto" w:fill="DAEEF3" w:themeFill="accent5" w:themeFillTint="33"/>
          </w:tcPr>
          <w:p w:rsidR="00CA0B81" w:rsidRPr="00061C45" w:rsidRDefault="00CA0B81" w:rsidP="00A20D7A">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FF53C5" w:rsidTr="00BF20F1">
        <w:trPr>
          <w:trHeight w:val="340"/>
        </w:trPr>
        <w:tc>
          <w:tcPr>
            <w:tcW w:w="3388" w:type="pct"/>
          </w:tcPr>
          <w:p w:rsidR="008B2106" w:rsidRPr="00FF53C5" w:rsidRDefault="008B2106" w:rsidP="008B2106">
            <w:r w:rsidRPr="00FF53C5">
              <w:t>Geriátrico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8B2106" w:rsidRPr="008E728D" w:rsidRDefault="00733329" w:rsidP="008B2106">
            <w:pPr>
              <w:jc w:val="right"/>
            </w:pPr>
            <w:r>
              <w:t>18</w:t>
            </w:r>
          </w:p>
        </w:tc>
        <w:tc>
          <w:tcPr>
            <w:tcW w:w="806" w:type="pct"/>
            <w:vAlign w:val="bottom"/>
          </w:tcPr>
          <w:p w:rsidR="008B2106" w:rsidRDefault="003D7C3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18</w:t>
            </w:r>
          </w:p>
        </w:tc>
      </w:tr>
      <w:tr w:rsidR="008B2106" w:rsidRPr="00FF53C5" w:rsidTr="00BF20F1">
        <w:trPr>
          <w:trHeight w:val="340"/>
        </w:trPr>
        <w:tc>
          <w:tcPr>
            <w:tcW w:w="3388" w:type="pct"/>
          </w:tcPr>
          <w:p w:rsidR="008B2106" w:rsidRPr="00FF53C5" w:rsidRDefault="008B2106" w:rsidP="008B2106">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8B2106" w:rsidRPr="008E728D" w:rsidRDefault="00733329" w:rsidP="008B2106">
            <w:pPr>
              <w:jc w:val="right"/>
            </w:pPr>
            <w:r>
              <w:t>15</w:t>
            </w:r>
          </w:p>
        </w:tc>
        <w:tc>
          <w:tcPr>
            <w:tcW w:w="806" w:type="pct"/>
            <w:vAlign w:val="bottom"/>
          </w:tcPr>
          <w:p w:rsidR="008B2106" w:rsidRDefault="003D7C3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15</w:t>
            </w:r>
          </w:p>
        </w:tc>
      </w:tr>
      <w:tr w:rsidR="008B2106" w:rsidRPr="00FF53C5" w:rsidTr="00BF20F1">
        <w:trPr>
          <w:trHeight w:val="340"/>
        </w:trPr>
        <w:tc>
          <w:tcPr>
            <w:tcW w:w="3388" w:type="pct"/>
          </w:tcPr>
          <w:p w:rsidR="008B2106" w:rsidRPr="00FF53C5" w:rsidRDefault="008B2106" w:rsidP="008B2106">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bottom"/>
          </w:tcPr>
          <w:p w:rsidR="008B2106" w:rsidRPr="008E728D" w:rsidRDefault="00733329" w:rsidP="008B2106">
            <w:pPr>
              <w:jc w:val="right"/>
            </w:pPr>
            <w:r>
              <w:t>8</w:t>
            </w:r>
          </w:p>
        </w:tc>
        <w:tc>
          <w:tcPr>
            <w:tcW w:w="806" w:type="pct"/>
            <w:vAlign w:val="bottom"/>
          </w:tcPr>
          <w:p w:rsidR="008B2106" w:rsidRDefault="003D7C3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8</w:t>
            </w:r>
          </w:p>
        </w:tc>
      </w:tr>
      <w:tr w:rsidR="00D12CB5" w:rsidRPr="00D77135" w:rsidTr="00D77135">
        <w:trPr>
          <w:trHeight w:val="340"/>
        </w:trPr>
        <w:tc>
          <w:tcPr>
            <w:tcW w:w="3388" w:type="pct"/>
            <w:shd w:val="clear" w:color="auto" w:fill="DAEEF3" w:themeFill="accent5" w:themeFillTint="33"/>
          </w:tcPr>
          <w:p w:rsidR="00CA0B81" w:rsidRPr="00061C45" w:rsidRDefault="00CA0B81" w:rsidP="00D12CB5">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rsidR="00CA0B81" w:rsidRPr="00061C45" w:rsidRDefault="00CA0B81" w:rsidP="00A20D7A">
            <w:pPr>
              <w:spacing w:before="240"/>
              <w:jc w:val="right"/>
              <w:rPr>
                <w:rFonts w:ascii="Montserrat SemiBold" w:hAnsi="Montserrat SemiBold"/>
                <w:b/>
              </w:rPr>
            </w:pPr>
          </w:p>
        </w:tc>
        <w:tc>
          <w:tcPr>
            <w:tcW w:w="806" w:type="pct"/>
            <w:shd w:val="clear" w:color="auto" w:fill="DAEEF3" w:themeFill="accent5" w:themeFillTint="33"/>
          </w:tcPr>
          <w:p w:rsidR="00CA0B81" w:rsidRPr="00061C45" w:rsidRDefault="00CA0B81" w:rsidP="00A20D7A">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3D7C3D" w:rsidRPr="00FF53C5" w:rsidTr="00DA2508">
        <w:trPr>
          <w:trHeight w:val="340"/>
        </w:trPr>
        <w:tc>
          <w:tcPr>
            <w:tcW w:w="3388" w:type="pct"/>
          </w:tcPr>
          <w:p w:rsidR="003D7C3D" w:rsidRPr="00FF53C5" w:rsidRDefault="003D7C3D" w:rsidP="003D7C3D">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7C3D" w:rsidRPr="00B77DF5" w:rsidRDefault="003D7C3D" w:rsidP="003D7C3D">
            <w:pPr>
              <w:jc w:val="right"/>
            </w:pPr>
            <w:r w:rsidRPr="00B77DF5">
              <w:t>1</w:t>
            </w:r>
          </w:p>
        </w:tc>
        <w:tc>
          <w:tcPr>
            <w:tcW w:w="806" w:type="pct"/>
            <w:vAlign w:val="top"/>
          </w:tcPr>
          <w:p w:rsidR="003D7C3D" w:rsidRPr="00BA7636"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BA7636">
              <w:t>1</w:t>
            </w:r>
          </w:p>
        </w:tc>
      </w:tr>
      <w:tr w:rsidR="003D7C3D" w:rsidRPr="00FF53C5" w:rsidTr="00DA2508">
        <w:trPr>
          <w:trHeight w:val="340"/>
        </w:trPr>
        <w:tc>
          <w:tcPr>
            <w:tcW w:w="3388" w:type="pct"/>
          </w:tcPr>
          <w:p w:rsidR="003D7C3D" w:rsidRPr="00FF53C5" w:rsidRDefault="003D7C3D" w:rsidP="003D7C3D">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7C3D" w:rsidRPr="00B77DF5" w:rsidRDefault="003D7C3D" w:rsidP="003D7C3D">
            <w:pPr>
              <w:jc w:val="right"/>
            </w:pPr>
            <w:r w:rsidRPr="00B77DF5">
              <w:t>1</w:t>
            </w:r>
          </w:p>
        </w:tc>
        <w:tc>
          <w:tcPr>
            <w:tcW w:w="806" w:type="pct"/>
            <w:vAlign w:val="top"/>
          </w:tcPr>
          <w:p w:rsidR="003D7C3D" w:rsidRPr="00BA7636"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BA7636">
              <w:t>1</w:t>
            </w:r>
          </w:p>
        </w:tc>
      </w:tr>
      <w:tr w:rsidR="003D7C3D" w:rsidRPr="00FF53C5" w:rsidTr="00DA2508">
        <w:trPr>
          <w:trHeight w:val="340"/>
        </w:trPr>
        <w:tc>
          <w:tcPr>
            <w:tcW w:w="3388" w:type="pct"/>
          </w:tcPr>
          <w:p w:rsidR="003D7C3D" w:rsidRPr="00FF53C5" w:rsidRDefault="003D7C3D" w:rsidP="003D7C3D">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7C3D" w:rsidRPr="00B77DF5" w:rsidRDefault="003D7C3D" w:rsidP="003D7C3D">
            <w:pPr>
              <w:jc w:val="right"/>
            </w:pPr>
            <w:r w:rsidRPr="00B77DF5">
              <w:t>2</w:t>
            </w:r>
          </w:p>
        </w:tc>
        <w:tc>
          <w:tcPr>
            <w:tcW w:w="806" w:type="pct"/>
            <w:vAlign w:val="top"/>
          </w:tcPr>
          <w:p w:rsidR="003D7C3D" w:rsidRPr="00BA7636"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BA7636">
              <w:t>2</w:t>
            </w:r>
          </w:p>
        </w:tc>
      </w:tr>
      <w:tr w:rsidR="003D7C3D" w:rsidRPr="00FF53C5" w:rsidTr="00DA2508">
        <w:trPr>
          <w:trHeight w:val="340"/>
        </w:trPr>
        <w:tc>
          <w:tcPr>
            <w:tcW w:w="3388" w:type="pct"/>
          </w:tcPr>
          <w:p w:rsidR="003D7C3D" w:rsidRPr="00FF53C5" w:rsidRDefault="003D7C3D" w:rsidP="003D7C3D">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7C3D" w:rsidRPr="00B77DF5" w:rsidRDefault="003D7C3D" w:rsidP="003D7C3D">
            <w:pPr>
              <w:jc w:val="right"/>
            </w:pPr>
            <w:r>
              <w:t>14</w:t>
            </w:r>
          </w:p>
        </w:tc>
        <w:tc>
          <w:tcPr>
            <w:tcW w:w="806" w:type="pct"/>
            <w:vAlign w:val="top"/>
          </w:tcPr>
          <w:p w:rsidR="003D7C3D" w:rsidRPr="00BA7636"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BA7636">
              <w:t>16</w:t>
            </w:r>
          </w:p>
        </w:tc>
      </w:tr>
      <w:tr w:rsidR="003D7C3D" w:rsidRPr="00FF53C5" w:rsidTr="00DA2508">
        <w:trPr>
          <w:trHeight w:val="340"/>
        </w:trPr>
        <w:tc>
          <w:tcPr>
            <w:tcW w:w="3388" w:type="pct"/>
          </w:tcPr>
          <w:p w:rsidR="003D7C3D" w:rsidRPr="00FF53C5" w:rsidRDefault="003D7C3D" w:rsidP="003D7C3D">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7C3D" w:rsidRPr="00B77DF5" w:rsidRDefault="003D7C3D" w:rsidP="003D7C3D">
            <w:pPr>
              <w:jc w:val="right"/>
            </w:pPr>
            <w:r w:rsidRPr="00B77DF5">
              <w:t>2</w:t>
            </w:r>
          </w:p>
        </w:tc>
        <w:tc>
          <w:tcPr>
            <w:tcW w:w="806" w:type="pct"/>
            <w:vAlign w:val="top"/>
          </w:tcPr>
          <w:p w:rsidR="003D7C3D" w:rsidRPr="00BA7636"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BA7636">
              <w:t>2</w:t>
            </w:r>
          </w:p>
        </w:tc>
      </w:tr>
      <w:tr w:rsidR="003D7C3D" w:rsidRPr="00FF53C5" w:rsidTr="00DA2508">
        <w:trPr>
          <w:trHeight w:val="340"/>
        </w:trPr>
        <w:tc>
          <w:tcPr>
            <w:tcW w:w="3388" w:type="pct"/>
          </w:tcPr>
          <w:p w:rsidR="003D7C3D" w:rsidRPr="00FF53C5" w:rsidRDefault="003D7C3D" w:rsidP="003D7C3D">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rsidR="003D7C3D" w:rsidRDefault="003D7C3D" w:rsidP="003D7C3D">
            <w:pPr>
              <w:jc w:val="right"/>
            </w:pPr>
            <w:r w:rsidRPr="00B77DF5">
              <w:t>1</w:t>
            </w:r>
          </w:p>
        </w:tc>
        <w:tc>
          <w:tcPr>
            <w:tcW w:w="806" w:type="pct"/>
            <w:vAlign w:val="top"/>
          </w:tcPr>
          <w:p w:rsidR="003D7C3D"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BA7636">
              <w:t>1</w:t>
            </w:r>
          </w:p>
        </w:tc>
      </w:tr>
    </w:tbl>
    <w:p w:rsidR="004F499A" w:rsidRPr="00736C14" w:rsidRDefault="004F499A" w:rsidP="0068118A">
      <w:pPr>
        <w:rPr>
          <w:sz w:val="4"/>
          <w:szCs w:val="18"/>
          <w:vertAlign w:val="superscript"/>
          <w:lang w:val="es-ES_tradnl"/>
        </w:rPr>
      </w:pPr>
    </w:p>
    <w:p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rsidR="00FB7C93" w:rsidRPr="00152381" w:rsidRDefault="00FB7C93" w:rsidP="00BF20F1">
      <w:pPr>
        <w:pStyle w:val="Piedetabla"/>
      </w:pPr>
      <w:r w:rsidRPr="00152381">
        <w:t>Camas convertidas en áreas de apoyo u otros servicios (salas de exploración, consultas, etc.).</w:t>
      </w:r>
    </w:p>
    <w:p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rsidR="00826A5F" w:rsidRDefault="00826A5F" w:rsidP="0068118A">
      <w:pPr>
        <w:rPr>
          <w:noProof/>
        </w:rPr>
      </w:pPr>
    </w:p>
    <w:p w:rsidR="005543F0" w:rsidRDefault="005543F0">
      <w:pPr>
        <w:spacing w:before="0" w:line="240" w:lineRule="auto"/>
        <w:jc w:val="left"/>
        <w:rPr>
          <w:noProof/>
        </w:rPr>
      </w:pPr>
      <w:r>
        <w:rPr>
          <w:noProof/>
        </w:rPr>
        <w:br w:type="page"/>
      </w:r>
    </w:p>
    <w:tbl>
      <w:tblPr>
        <w:tblStyle w:val="TablaGeneral"/>
        <w:tblW w:w="7964" w:type="dxa"/>
        <w:tblLayout w:type="fixed"/>
        <w:tblLook w:val="0020" w:firstRow="1" w:lastRow="0" w:firstColumn="0" w:lastColumn="0" w:noHBand="0" w:noVBand="0"/>
      </w:tblPr>
      <w:tblGrid>
        <w:gridCol w:w="5199"/>
        <w:gridCol w:w="1382"/>
        <w:gridCol w:w="1383"/>
      </w:tblGrid>
      <w:tr w:rsidR="006929AA" w:rsidRPr="00736C14"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lastRenderedPageBreak/>
              <w:t>ALTA TECNOLOGÍA</w:t>
            </w:r>
          </w:p>
        </w:tc>
        <w:tc>
          <w:tcPr>
            <w:cnfStyle w:val="000001000000" w:firstRow="0" w:lastRow="0" w:firstColumn="0" w:lastColumn="0" w:oddVBand="0" w:evenVBand="1" w:oddHBand="0" w:evenHBand="0" w:firstRowFirstColumn="0" w:firstRowLastColumn="0" w:lastRowFirstColumn="0" w:lastRowLastColumn="0"/>
            <w:tcW w:w="1382" w:type="dxa"/>
          </w:tcPr>
          <w:p w:rsidR="00CA0B81" w:rsidRPr="00736C14" w:rsidRDefault="00CA0B81" w:rsidP="00A20D7A">
            <w:pPr>
              <w:jc w:val="right"/>
              <w:rPr>
                <w:rFonts w:ascii="Montserrat SemiBold" w:hAnsi="Montserrat SemiBold"/>
                <w:b w:val="0"/>
              </w:rPr>
            </w:pPr>
            <w:r w:rsidRPr="00736C14">
              <w:rPr>
                <w:rFonts w:ascii="Montserrat SemiBold" w:hAnsi="Montserrat SemiBold"/>
                <w:b w:val="0"/>
              </w:rPr>
              <w:t>2019</w:t>
            </w:r>
          </w:p>
        </w:tc>
        <w:tc>
          <w:tcPr>
            <w:tcW w:w="1383" w:type="dxa"/>
          </w:tcPr>
          <w:p w:rsidR="00CA0B81" w:rsidRPr="00736C14"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8B2106" w:rsidRPr="007A265B" w:rsidTr="00BF20F1">
        <w:trPr>
          <w:trHeight w:val="381"/>
        </w:trPr>
        <w:tc>
          <w:tcPr>
            <w:tcW w:w="5199" w:type="dxa"/>
          </w:tcPr>
          <w:p w:rsidR="008B2106" w:rsidRPr="007A265B" w:rsidRDefault="008B2106" w:rsidP="008B2106">
            <w:r w:rsidRPr="007A265B">
              <w:t>Gammacámara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tcPr>
          <w:p w:rsidR="008B2106" w:rsidRPr="008E728D" w:rsidRDefault="00733329" w:rsidP="008B2106">
            <w:pPr>
              <w:jc w:val="right"/>
            </w:pPr>
            <w:r>
              <w:t>1</w:t>
            </w:r>
          </w:p>
        </w:tc>
        <w:tc>
          <w:tcPr>
            <w:tcW w:w="1383" w:type="dxa"/>
            <w:vAlign w:val="bottom"/>
          </w:tcPr>
          <w:p w:rsidR="008B2106" w:rsidRDefault="003D7C3D" w:rsidP="008B210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w:t>
            </w:r>
          </w:p>
        </w:tc>
      </w:tr>
    </w:tbl>
    <w:p w:rsidR="0075359F" w:rsidRDefault="0075359F" w:rsidP="00E62CBA">
      <w:pPr>
        <w:pStyle w:val="Piedetabla"/>
      </w:pPr>
    </w:p>
    <w:p w:rsidR="00FB7C93" w:rsidRPr="00B203A6" w:rsidRDefault="00FB7C93" w:rsidP="00E62CBA">
      <w:pPr>
        <w:pStyle w:val="Piedetabla"/>
      </w:pPr>
      <w:r w:rsidRPr="00B203A6">
        <w:t>Fuente: SIAE</w:t>
      </w:r>
    </w:p>
    <w:p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3D7C3D" w:rsidRPr="009E7227" w:rsidTr="00DA2508">
        <w:trPr>
          <w:trHeight w:val="374"/>
        </w:trPr>
        <w:tc>
          <w:tcPr>
            <w:tcW w:w="3303" w:type="pct"/>
          </w:tcPr>
          <w:p w:rsidR="003D7C3D" w:rsidRPr="007A265B" w:rsidRDefault="003D7C3D" w:rsidP="003D7C3D">
            <w:r>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1</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1</w:t>
            </w:r>
          </w:p>
        </w:tc>
      </w:tr>
      <w:tr w:rsidR="003D7C3D" w:rsidRPr="009E7227" w:rsidTr="00DA2508">
        <w:trPr>
          <w:trHeight w:val="422"/>
        </w:trPr>
        <w:tc>
          <w:tcPr>
            <w:tcW w:w="3303" w:type="pct"/>
          </w:tcPr>
          <w:p w:rsidR="003D7C3D" w:rsidRPr="007A265B" w:rsidRDefault="003D7C3D" w:rsidP="003D7C3D">
            <w:r w:rsidRPr="007A265B">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2</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2</w:t>
            </w:r>
          </w:p>
        </w:tc>
      </w:tr>
      <w:tr w:rsidR="003D7C3D" w:rsidRPr="009E7227" w:rsidTr="00DA2508">
        <w:trPr>
          <w:trHeight w:val="420"/>
        </w:trPr>
        <w:tc>
          <w:tcPr>
            <w:tcW w:w="3303" w:type="pct"/>
          </w:tcPr>
          <w:p w:rsidR="003D7C3D" w:rsidRPr="007A265B" w:rsidRDefault="003D7C3D" w:rsidP="003D7C3D">
            <w:r w:rsidRPr="007A265B">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6</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6</w:t>
            </w:r>
          </w:p>
        </w:tc>
      </w:tr>
      <w:tr w:rsidR="003D7C3D" w:rsidRPr="009E7227" w:rsidTr="00DA2508">
        <w:trPr>
          <w:trHeight w:val="425"/>
        </w:trPr>
        <w:tc>
          <w:tcPr>
            <w:tcW w:w="3303" w:type="pct"/>
          </w:tcPr>
          <w:p w:rsidR="003D7C3D" w:rsidRPr="007A265B" w:rsidRDefault="003D7C3D" w:rsidP="003D7C3D">
            <w:r w:rsidRPr="007A265B">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2</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2</w:t>
            </w:r>
          </w:p>
        </w:tc>
      </w:tr>
      <w:tr w:rsidR="003D7C3D" w:rsidRPr="009E7227" w:rsidTr="00DA2508">
        <w:trPr>
          <w:trHeight w:val="404"/>
        </w:trPr>
        <w:tc>
          <w:tcPr>
            <w:tcW w:w="3303" w:type="pct"/>
          </w:tcPr>
          <w:p w:rsidR="003D7C3D" w:rsidRPr="007A265B" w:rsidRDefault="003D7C3D" w:rsidP="003D7C3D">
            <w:r w:rsidRPr="007A265B">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2</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2</w:t>
            </w:r>
          </w:p>
        </w:tc>
      </w:tr>
      <w:tr w:rsidR="003D7C3D" w:rsidRPr="009E7227" w:rsidTr="00DA2508">
        <w:trPr>
          <w:trHeight w:val="424"/>
        </w:trPr>
        <w:tc>
          <w:tcPr>
            <w:tcW w:w="3303" w:type="pct"/>
          </w:tcPr>
          <w:p w:rsidR="003D7C3D" w:rsidRPr="007A265B" w:rsidRDefault="003D7C3D" w:rsidP="003D7C3D">
            <w:r w:rsidRPr="007A265B">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2</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2</w:t>
            </w:r>
          </w:p>
        </w:tc>
      </w:tr>
      <w:tr w:rsidR="003D7C3D" w:rsidRPr="009E7227" w:rsidTr="00DA2508">
        <w:trPr>
          <w:trHeight w:val="404"/>
        </w:trPr>
        <w:tc>
          <w:tcPr>
            <w:tcW w:w="3303" w:type="pct"/>
          </w:tcPr>
          <w:p w:rsidR="003D7C3D" w:rsidRPr="007A265B" w:rsidRDefault="003D7C3D" w:rsidP="003D7C3D">
            <w:r w:rsidRPr="007A265B">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3</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3</w:t>
            </w:r>
          </w:p>
        </w:tc>
      </w:tr>
      <w:tr w:rsidR="003D7C3D" w:rsidRPr="009E7227" w:rsidTr="00DA2508">
        <w:trPr>
          <w:trHeight w:val="398"/>
        </w:trPr>
        <w:tc>
          <w:tcPr>
            <w:tcW w:w="3303" w:type="pct"/>
          </w:tcPr>
          <w:p w:rsidR="003D7C3D" w:rsidRPr="007A265B" w:rsidRDefault="003D7C3D" w:rsidP="003D7C3D">
            <w:r w:rsidRPr="007A265B">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1</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1</w:t>
            </w:r>
          </w:p>
        </w:tc>
      </w:tr>
      <w:tr w:rsidR="003D7C3D" w:rsidRPr="009E7227" w:rsidTr="00DA2508">
        <w:trPr>
          <w:trHeight w:val="364"/>
        </w:trPr>
        <w:tc>
          <w:tcPr>
            <w:tcW w:w="3303" w:type="pct"/>
          </w:tcPr>
          <w:p w:rsidR="003D7C3D" w:rsidRPr="007A265B" w:rsidRDefault="003D7C3D" w:rsidP="003D7C3D">
            <w:r w:rsidRPr="007A265B">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1</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1</w:t>
            </w:r>
          </w:p>
        </w:tc>
      </w:tr>
      <w:tr w:rsidR="003D7C3D" w:rsidRPr="009E7227" w:rsidTr="00DA2508">
        <w:trPr>
          <w:trHeight w:val="482"/>
        </w:trPr>
        <w:tc>
          <w:tcPr>
            <w:tcW w:w="3303" w:type="pct"/>
          </w:tcPr>
          <w:p w:rsidR="003D7C3D" w:rsidRPr="007A265B" w:rsidRDefault="003D7C3D" w:rsidP="003D7C3D">
            <w:r w:rsidRPr="007A265B">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Pr="00B60C6C" w:rsidRDefault="003D7C3D" w:rsidP="003D7C3D">
            <w:pPr>
              <w:jc w:val="right"/>
            </w:pPr>
            <w:r w:rsidRPr="00B60C6C">
              <w:t>1</w:t>
            </w:r>
          </w:p>
        </w:tc>
        <w:tc>
          <w:tcPr>
            <w:tcW w:w="848" w:type="pct"/>
            <w:vAlign w:val="top"/>
          </w:tcPr>
          <w:p w:rsidR="003D7C3D" w:rsidRPr="0054243F"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1</w:t>
            </w:r>
          </w:p>
        </w:tc>
      </w:tr>
      <w:tr w:rsidR="003D7C3D" w:rsidRPr="009E7227" w:rsidTr="00DA2508">
        <w:trPr>
          <w:trHeight w:val="448"/>
        </w:trPr>
        <w:tc>
          <w:tcPr>
            <w:tcW w:w="3303" w:type="pct"/>
          </w:tcPr>
          <w:p w:rsidR="003D7C3D" w:rsidRPr="007A265B" w:rsidRDefault="003D7C3D" w:rsidP="003D7C3D">
            <w:r w:rsidRPr="007A265B">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rsidR="003D7C3D" w:rsidRDefault="003D7C3D" w:rsidP="003D7C3D">
            <w:pPr>
              <w:jc w:val="right"/>
            </w:pPr>
            <w:r w:rsidRPr="00B60C6C">
              <w:t>1</w:t>
            </w:r>
          </w:p>
        </w:tc>
        <w:tc>
          <w:tcPr>
            <w:tcW w:w="848" w:type="pct"/>
            <w:vAlign w:val="top"/>
          </w:tcPr>
          <w:p w:rsidR="003D7C3D" w:rsidRDefault="003D7C3D" w:rsidP="003D7C3D">
            <w:pPr>
              <w:jc w:val="right"/>
              <w:cnfStyle w:val="000000000000" w:firstRow="0" w:lastRow="0" w:firstColumn="0" w:lastColumn="0" w:oddVBand="0" w:evenVBand="0" w:oddHBand="0" w:evenHBand="0" w:firstRowFirstColumn="0" w:firstRowLastColumn="0" w:lastRowFirstColumn="0" w:lastRowLastColumn="0"/>
            </w:pPr>
            <w:r w:rsidRPr="0054243F">
              <w:t>1</w:t>
            </w:r>
          </w:p>
        </w:tc>
      </w:tr>
    </w:tbl>
    <w:p w:rsidR="0075359F" w:rsidRDefault="0075359F" w:rsidP="00FB417A">
      <w:pPr>
        <w:pStyle w:val="Piedetabla"/>
      </w:pPr>
    </w:p>
    <w:p w:rsidR="002252B1" w:rsidRPr="009E7227" w:rsidRDefault="00FB7C93" w:rsidP="00FB417A">
      <w:pPr>
        <w:pStyle w:val="Piedetabla"/>
        <w:rPr>
          <w:rFonts w:asciiTheme="minorHAnsi" w:hAnsiTheme="minorHAnsi"/>
          <w:szCs w:val="32"/>
        </w:rPr>
      </w:pPr>
      <w:r w:rsidRPr="00B203A6">
        <w:t>Fuente: SIAE</w:t>
      </w:r>
      <w:bookmarkStart w:id="31" w:name="_Toc318202529"/>
      <w:r w:rsidR="002252B1" w:rsidRPr="009E7227">
        <w:rPr>
          <w:rFonts w:asciiTheme="minorHAnsi" w:hAnsiTheme="minorHAnsi"/>
          <w:szCs w:val="32"/>
        </w:rPr>
        <w:br w:type="page"/>
      </w:r>
    </w:p>
    <w:p w:rsidR="00E62CBA" w:rsidRDefault="003831C7" w:rsidP="00773D2F">
      <w:pPr>
        <w:pStyle w:val="Indice"/>
      </w:pPr>
      <w:bookmarkStart w:id="32" w:name="_Toc74228251"/>
      <w:bookmarkStart w:id="33" w:name="_Toc75343942"/>
      <w:bookmarkStart w:id="34" w:name="_Toc318202531"/>
      <w:bookmarkEnd w:id="31"/>
      <w:r>
        <w:rPr>
          <w:noProof/>
        </w:rPr>
        <w:lastRenderedPageBreak/>
        <mc:AlternateContent>
          <mc:Choice Requires="wps">
            <w:drawing>
              <wp:anchor distT="0" distB="0" distL="114300" distR="114300" simplePos="0" relativeHeight="251707392" behindDoc="0" locked="0" layoutInCell="1" allowOverlap="1">
                <wp:simplePos x="0" y="0"/>
                <wp:positionH relativeFrom="column">
                  <wp:posOffset>1130448</wp:posOffset>
                </wp:positionH>
                <wp:positionV relativeFrom="paragraph">
                  <wp:posOffset>5066591</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Default="00B3522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B35227" w:rsidRDefault="00B3522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B35227" w:rsidRDefault="00B3522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Características de los pacientes ingresados por la COVID-19</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B35227" w:rsidRPr="004B6EF5" w:rsidRDefault="00B35227" w:rsidP="00AE61C9">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89pt;margin-top:398.95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" filled="f" stroked="f" strokeweight="2pt">
                <o:lock v:ext="edit" aspectratio="t"/>
                <v:textbox>
                  <w:txbxContent>
                    <w:p w:rsidR="00B35227" w:rsidRDefault="00B3522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rsidR="00B35227" w:rsidRDefault="00B3522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 desde</w:t>
                      </w:r>
                    </w:p>
                    <w:p w:rsidR="00B35227" w:rsidRDefault="00B35227"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Características de los pacientes ingresados por la COVID-19</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rsidR="00B35227" w:rsidRDefault="00B35227" w:rsidP="00AE61C9">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rsidR="00B35227" w:rsidRPr="004B6EF5" w:rsidRDefault="00B35227" w:rsidP="00AE61C9">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4937436</wp:posOffset>
                </wp:positionH>
                <wp:positionV relativeFrom="paragraph">
                  <wp:posOffset>5595679</wp:posOffset>
                </wp:positionV>
                <wp:extent cx="1212215" cy="2062716"/>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06271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Pr="004B6EF5" w:rsidRDefault="00B35227"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3" type="#_x0000_t202" style="position:absolute;left:0;text-align:left;margin-left:388.75pt;margin-top:440.6pt;width:95.45pt;height:162.4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" filled="f" stroked="f" strokeweight="2pt">
                <o:lock v:ext="edit" aspectratio="t"/>
                <v:textbox>
                  <w:txbxContent>
                    <w:p w:rsidR="00B35227" w:rsidRPr="004B6EF5" w:rsidRDefault="00B35227" w:rsidP="00D31938">
                      <w:pPr>
                        <w:pStyle w:val="Capitulo"/>
                      </w:pPr>
                      <w:r>
                        <w:t>2</w:t>
                      </w:r>
                    </w:p>
                  </w:txbxContent>
                </v:textbox>
              </v:shape>
            </w:pict>
          </mc:Fallback>
        </mc:AlternateContent>
      </w:r>
      <w:r>
        <w:rPr>
          <w:noProof/>
        </w:rPr>
        <w:drawing>
          <wp:anchor distT="0" distB="0" distL="114300" distR="114300" simplePos="0" relativeHeight="251704320" behindDoc="1" locked="0" layoutInCell="1" allowOverlap="1">
            <wp:simplePos x="0" y="0"/>
            <wp:positionH relativeFrom="column">
              <wp:posOffset>-1137920</wp:posOffset>
            </wp:positionH>
            <wp:positionV relativeFrom="paragraph">
              <wp:posOffset>-1015365</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rsidR="00FB7C93" w:rsidRPr="001A79AE" w:rsidRDefault="00FB7C93" w:rsidP="001A79AE">
      <w:pPr>
        <w:pStyle w:val="TITULO-Nivel1"/>
      </w:pPr>
      <w:bookmarkStart w:id="35" w:name="_Toc84848487"/>
      <w:r w:rsidRPr="001A79AE">
        <w:lastRenderedPageBreak/>
        <w:t>La Gestión de la Pandemia de COVID-19 desde el hospital</w:t>
      </w:r>
      <w:bookmarkEnd w:id="32"/>
      <w:bookmarkEnd w:id="33"/>
      <w:bookmarkEnd w:id="35"/>
    </w:p>
    <w:p w:rsidR="00FB7C93" w:rsidRDefault="00FB7C93" w:rsidP="00C2033B">
      <w:pPr>
        <w:pStyle w:val="TITULO-Nivel2"/>
      </w:pPr>
      <w:bookmarkStart w:id="36" w:name="_Toc75343943"/>
      <w:bookmarkStart w:id="37" w:name="_Toc84848488"/>
      <w:r w:rsidRPr="008C577D">
        <w:t>La transformación del centro</w:t>
      </w:r>
      <w:bookmarkEnd w:id="36"/>
      <w:bookmarkEnd w:id="37"/>
    </w:p>
    <w:p w:rsidR="00F93567" w:rsidRPr="00166369" w:rsidRDefault="00F93567" w:rsidP="00F93567">
      <w:r w:rsidRPr="00166369">
        <w:t>El hospital dispone de 156 camas instaladas, de las cuales 110 son del área médica y 46 del área quirúrgica.</w:t>
      </w:r>
    </w:p>
    <w:p w:rsidR="00F93567" w:rsidRPr="00166369" w:rsidRDefault="00F93567" w:rsidP="00F93567">
      <w:r w:rsidRPr="00166369">
        <w:t xml:space="preserve">En condiciones habituales la distribución de las camas en el hospital es la siguiente: </w:t>
      </w:r>
    </w:p>
    <w:p w:rsidR="00F93567" w:rsidRPr="0075359F" w:rsidRDefault="00F93567" w:rsidP="0075359F">
      <w:pPr>
        <w:pStyle w:val="Normallistas"/>
      </w:pPr>
      <w:r w:rsidRPr="0075359F">
        <w:t>Pabellón 15: Geriatría, 31 camas</w:t>
      </w:r>
    </w:p>
    <w:p w:rsidR="00F93567" w:rsidRPr="0075359F" w:rsidRDefault="00F93567" w:rsidP="0075359F">
      <w:pPr>
        <w:pStyle w:val="Normallistas"/>
      </w:pPr>
      <w:r w:rsidRPr="0075359F">
        <w:t>Pabellón 14: Medicina Interna, 27 camas (de ellas 6 camas de pacientes de recuperación funcional)</w:t>
      </w:r>
    </w:p>
    <w:p w:rsidR="00F93567" w:rsidRPr="0075359F" w:rsidRDefault="00F93567" w:rsidP="0075359F">
      <w:pPr>
        <w:pStyle w:val="Normallistas"/>
      </w:pPr>
      <w:r w:rsidRPr="0075359F">
        <w:t>Pabellón 11: Geriatría, 20 camas</w:t>
      </w:r>
    </w:p>
    <w:p w:rsidR="00F93567" w:rsidRPr="0075359F" w:rsidRDefault="00F93567" w:rsidP="0075359F">
      <w:pPr>
        <w:pStyle w:val="Normallistas"/>
      </w:pPr>
      <w:r w:rsidRPr="0075359F">
        <w:t xml:space="preserve">P12: UCOA Geriatría + UME Geriatría, 26 camas </w:t>
      </w:r>
    </w:p>
    <w:p w:rsidR="00F93567" w:rsidRPr="0075359F" w:rsidRDefault="00F93567" w:rsidP="0075359F">
      <w:pPr>
        <w:pStyle w:val="Normallistas"/>
      </w:pPr>
      <w:r w:rsidRPr="0075359F">
        <w:t>Pabellón 16: Unidad de Cuidados Paliativos, 7 camas</w:t>
      </w:r>
    </w:p>
    <w:p w:rsidR="00F93567" w:rsidRPr="0075359F" w:rsidRDefault="00F93567" w:rsidP="0075359F">
      <w:pPr>
        <w:pStyle w:val="Normallistas"/>
      </w:pPr>
      <w:r w:rsidRPr="0075359F">
        <w:t xml:space="preserve">Pabellón 6: área quirúrgica,27 camas </w:t>
      </w:r>
    </w:p>
    <w:p w:rsidR="00F93567" w:rsidRPr="0075359F" w:rsidRDefault="00F93567" w:rsidP="0075359F">
      <w:pPr>
        <w:pStyle w:val="Normallistas"/>
      </w:pPr>
      <w:r w:rsidRPr="0075359F">
        <w:t xml:space="preserve">Pabellón 7: área quirúrgica, 15 camas </w:t>
      </w:r>
    </w:p>
    <w:p w:rsidR="00F93567" w:rsidRPr="0075359F" w:rsidRDefault="00F93567" w:rsidP="0075359F">
      <w:pPr>
        <w:pStyle w:val="Normallistas"/>
      </w:pPr>
      <w:r w:rsidRPr="0075359F">
        <w:t>UCE (Unidad de Cuidados Especiales), 4 camas.</w:t>
      </w:r>
    </w:p>
    <w:p w:rsidR="00F93567" w:rsidRPr="00166369" w:rsidRDefault="00F93567" w:rsidP="00F93567">
      <w:r w:rsidRPr="00166369">
        <w:t>A finales de marzo 2020 el total de camas instaladas en el hospital era de 189, todas ellas dedicadas a pacientes “médicos”, por la ampliación de 37 camas “médicas” en espacios inicialmente no asistenciales y la reconversión de todas las camas del área quirúrgicas de los pabellones 6 y 7. Por tanto, el crecimiento total en el área médica fue de 79 camas.</w:t>
      </w:r>
    </w:p>
    <w:p w:rsidR="00F93567" w:rsidRPr="00166369" w:rsidRDefault="00F93567" w:rsidP="00F93567">
      <w:r w:rsidRPr="00166369">
        <w:t>Las camas de la Unidad de Cuidados Especiales posquirúrgicos (UCE) se reconvirtieron en Unidad de Cuidados Intensivos (4 camas)</w:t>
      </w:r>
    </w:p>
    <w:p w:rsidR="00F93567" w:rsidRPr="00166369" w:rsidRDefault="00F93567" w:rsidP="00F93567">
      <w:r w:rsidRPr="00166369">
        <w:t>Se habilitó una Urgencia Externa, de la que habitualmente no dispone el hospital, ubicada en el gimnasio de rehabilitación</w:t>
      </w:r>
      <w:r w:rsidR="00A93F8B">
        <w:t>,</w:t>
      </w:r>
      <w:r w:rsidRPr="00166369">
        <w:t xml:space="preserve"> para atender a casos COVID, con 6 puestos de atención y 4 de observación.</w:t>
      </w:r>
    </w:p>
    <w:p w:rsidR="00F93567" w:rsidRPr="00166369" w:rsidRDefault="00F93567" w:rsidP="00F93567">
      <w:r w:rsidRPr="00166369">
        <w:t xml:space="preserve">Se mantuvieron los programas de Atención Geriátrica Domiciliaria (AGD) y el de Atención Geriátrica </w:t>
      </w:r>
      <w:r w:rsidR="00A93F8B">
        <w:t>Residencial (AGR), añadiendo a e</w:t>
      </w:r>
      <w:r w:rsidRPr="00166369">
        <w:t xml:space="preserve">sta última prestación la figura del Geriatra de Enlace localizado telefónicamente todos los días de 8 a 22:00 horas con cobertura a las residencias habituales del área Norte, que se amplió en el transcurso de la Pandemia a Residencias del área Noroeste, en coordinación con el resto de geriatras </w:t>
      </w:r>
      <w:r w:rsidR="00A93F8B">
        <w:t>de enlace</w:t>
      </w:r>
      <w:r w:rsidRPr="00166369">
        <w:t>.</w:t>
      </w:r>
    </w:p>
    <w:p w:rsidR="00E834BF" w:rsidRDefault="00E834BF">
      <w:pPr>
        <w:spacing w:before="0" w:line="240" w:lineRule="auto"/>
        <w:jc w:val="left"/>
        <w:rPr>
          <w:b/>
          <w:color w:val="7F7F7F" w:themeColor="text1" w:themeTint="80"/>
        </w:rPr>
      </w:pPr>
      <w:r>
        <w:br w:type="page"/>
      </w:r>
    </w:p>
    <w:p w:rsidR="00F93567" w:rsidRPr="00166369" w:rsidRDefault="00F93567" w:rsidP="00AE61C9">
      <w:pPr>
        <w:pStyle w:val="TITULO-Nivel3"/>
      </w:pPr>
      <w:r w:rsidRPr="00166369">
        <w:lastRenderedPageBreak/>
        <w:t xml:space="preserve">PROCESO DE HABILITACIÓN DE CAMAS MÉDICAS DURANTE LA PANDEMIA DE MARZO A MAYO DE 2020 </w:t>
      </w:r>
    </w:p>
    <w:p w:rsidR="00F93567" w:rsidRPr="00166369" w:rsidRDefault="00F93567" w:rsidP="00F93567">
      <w:pPr>
        <w:pStyle w:val="Prrafodelista"/>
        <w:spacing w:after="0"/>
        <w:ind w:left="0"/>
        <w:rPr>
          <w:szCs w:val="20"/>
        </w:rPr>
      </w:pPr>
      <w:r w:rsidRPr="00166369">
        <w:rPr>
          <w:szCs w:val="20"/>
        </w:rPr>
        <w:t>Las 37 “nuevas” camas médicas que se habilitaron, hasta el total de 189 fueron:</w:t>
      </w:r>
    </w:p>
    <w:p w:rsidR="00F93567" w:rsidRPr="00166369" w:rsidRDefault="00F93567" w:rsidP="0075359F">
      <w:pPr>
        <w:pStyle w:val="Normallistas"/>
      </w:pPr>
      <w:r w:rsidRPr="00166369">
        <w:t>Pabellón 14: Medicina Interna, 4 camas de nueva instalación (2 en el “hospital de día” más 2 de la “sala de familiares”)</w:t>
      </w:r>
    </w:p>
    <w:p w:rsidR="00F93567" w:rsidRPr="00166369" w:rsidRDefault="00F93567" w:rsidP="0075359F">
      <w:pPr>
        <w:pStyle w:val="Normallistas"/>
      </w:pPr>
      <w:r w:rsidRPr="00166369">
        <w:t xml:space="preserve">Pabellón 11: 8 camas (resultado de “doblar” </w:t>
      </w:r>
      <w:r w:rsidR="00A93F8B">
        <w:t>las camas en 8</w:t>
      </w:r>
      <w:r w:rsidRPr="00166369">
        <w:t xml:space="preserve"> habitaciones que eran individuales)</w:t>
      </w:r>
    </w:p>
    <w:p w:rsidR="00F93567" w:rsidRPr="00166369" w:rsidRDefault="00F93567" w:rsidP="0075359F">
      <w:pPr>
        <w:pStyle w:val="Normallistas"/>
      </w:pPr>
      <w:r w:rsidRPr="00166369">
        <w:t>P12: 6 camas instaladas en la rotonda del pabellón</w:t>
      </w:r>
    </w:p>
    <w:p w:rsidR="00F93567" w:rsidRPr="00166369" w:rsidRDefault="00F93567" w:rsidP="0075359F">
      <w:pPr>
        <w:pStyle w:val="Normallistas"/>
      </w:pPr>
      <w:r w:rsidRPr="00166369">
        <w:t xml:space="preserve">Pabellón 16: Unidad de Cuidados Paliativos, se mantuvieron las 7 camas de Cuidados Paliativos y se ocuparon 10 camas de “nueva creación” </w:t>
      </w:r>
      <w:r w:rsidR="00A93F8B">
        <w:t>para</w:t>
      </w:r>
      <w:r w:rsidRPr="00166369">
        <w:t xml:space="preserve"> pacientes NO Covid.</w:t>
      </w:r>
    </w:p>
    <w:p w:rsidR="00F93567" w:rsidRPr="00166369" w:rsidRDefault="00F93567" w:rsidP="0075359F">
      <w:pPr>
        <w:pStyle w:val="Normallistas"/>
        <w:rPr>
          <w:b/>
        </w:rPr>
      </w:pPr>
      <w:r w:rsidRPr="00166369">
        <w:t xml:space="preserve">Pabellón 7: 9 camas de “nueva creación” en la “Sala de Adaptación al Medio (SAM) </w:t>
      </w:r>
    </w:p>
    <w:p w:rsidR="00F93567" w:rsidRPr="00166369" w:rsidRDefault="00F93567" w:rsidP="0075359F">
      <w:pPr>
        <w:pStyle w:val="Normallistas"/>
      </w:pPr>
      <w:r w:rsidRPr="00166369">
        <w:t xml:space="preserve">Además, como se ha dicho, se habilitaron como “camas medicas”, 42 camas quirúrgicas y se transformaron a UCI las 4 camas de </w:t>
      </w:r>
      <w:r w:rsidR="00A93F8B">
        <w:t>Recuperación Postquirúrgica</w:t>
      </w:r>
      <w:r w:rsidRPr="00166369">
        <w:t xml:space="preserve"> de la Unidad de Cuidados Especiales (UCE)</w:t>
      </w:r>
    </w:p>
    <w:p w:rsidR="00E834BF" w:rsidRDefault="00E834BF" w:rsidP="00E834BF">
      <w:pPr>
        <w:pStyle w:val="TITULO-Nivel4"/>
      </w:pPr>
    </w:p>
    <w:p w:rsidR="00F93567" w:rsidRPr="00166369" w:rsidRDefault="00F93567" w:rsidP="00E834BF">
      <w:pPr>
        <w:pStyle w:val="TITULO-Nivel4"/>
      </w:pPr>
      <w:r w:rsidRPr="00166369">
        <w:t>CRONOLOGÍA DE LA ESCALADA EN LA PANDEMIA DE MARZO A MAYO DE 2020</w:t>
      </w:r>
    </w:p>
    <w:p w:rsidR="00F93567" w:rsidRPr="00166369" w:rsidRDefault="00F93567" w:rsidP="0075359F">
      <w:pPr>
        <w:pStyle w:val="Normallistas"/>
      </w:pPr>
      <w:r w:rsidRPr="00166369">
        <w:t>Semana del 16 de marzo:</w:t>
      </w:r>
    </w:p>
    <w:p w:rsidR="00F93567" w:rsidRPr="00166369" w:rsidRDefault="00F93567" w:rsidP="00541AEF">
      <w:pPr>
        <w:pStyle w:val="Prrafodelista"/>
        <w:numPr>
          <w:ilvl w:val="1"/>
          <w:numId w:val="23"/>
        </w:numPr>
        <w:spacing w:after="0"/>
        <w:rPr>
          <w:szCs w:val="20"/>
        </w:rPr>
      </w:pPr>
      <w:r w:rsidRPr="00166369">
        <w:rPr>
          <w:szCs w:val="20"/>
        </w:rPr>
        <w:t>Día 16 de marzo se suspenden las cirugías y las consultas externas en el hospital</w:t>
      </w:r>
    </w:p>
    <w:p w:rsidR="00F93567" w:rsidRPr="00166369" w:rsidRDefault="00F93567" w:rsidP="00541AEF">
      <w:pPr>
        <w:pStyle w:val="Prrafodelista"/>
        <w:numPr>
          <w:ilvl w:val="1"/>
          <w:numId w:val="23"/>
        </w:numPr>
        <w:spacing w:after="0"/>
        <w:rPr>
          <w:szCs w:val="20"/>
        </w:rPr>
      </w:pPr>
      <w:r w:rsidRPr="00166369">
        <w:rPr>
          <w:szCs w:val="20"/>
        </w:rPr>
        <w:t>Se habilitan como camas médicas el total de las 15 camas quirúrgicas del P7</w:t>
      </w:r>
    </w:p>
    <w:p w:rsidR="00F93567" w:rsidRPr="00166369" w:rsidRDefault="00F93567" w:rsidP="00541AEF">
      <w:pPr>
        <w:pStyle w:val="Prrafodelista"/>
        <w:numPr>
          <w:ilvl w:val="1"/>
          <w:numId w:val="23"/>
        </w:numPr>
        <w:spacing w:after="0"/>
        <w:rPr>
          <w:szCs w:val="20"/>
        </w:rPr>
      </w:pPr>
      <w:r w:rsidRPr="00166369">
        <w:rPr>
          <w:szCs w:val="20"/>
        </w:rPr>
        <w:t xml:space="preserve">Se habilitan como médicas, 4 camas más en el pabellón 14 (2 de hospital de día y dos en la sala de familiares) </w:t>
      </w:r>
    </w:p>
    <w:p w:rsidR="00F93567" w:rsidRPr="00166369" w:rsidRDefault="00F93567" w:rsidP="00541AEF">
      <w:pPr>
        <w:pStyle w:val="Prrafodelista"/>
        <w:numPr>
          <w:ilvl w:val="1"/>
          <w:numId w:val="23"/>
        </w:numPr>
        <w:spacing w:after="0"/>
        <w:rPr>
          <w:szCs w:val="20"/>
        </w:rPr>
      </w:pPr>
      <w:r w:rsidRPr="00166369">
        <w:rPr>
          <w:szCs w:val="20"/>
        </w:rPr>
        <w:t>Se convierten las 27 camas quirúrgicas del P6 en camas médicas</w:t>
      </w:r>
    </w:p>
    <w:p w:rsidR="00F93567" w:rsidRPr="00166369" w:rsidRDefault="00F93567" w:rsidP="00541AEF">
      <w:pPr>
        <w:pStyle w:val="Prrafodelista"/>
        <w:numPr>
          <w:ilvl w:val="1"/>
          <w:numId w:val="23"/>
        </w:numPr>
        <w:spacing w:after="0"/>
        <w:rPr>
          <w:szCs w:val="20"/>
        </w:rPr>
      </w:pPr>
      <w:r w:rsidRPr="00166369">
        <w:rPr>
          <w:szCs w:val="20"/>
        </w:rPr>
        <w:t>Se suspende la actividad en el hospital de día de Geriatría a partir del lunes 15 de marzo y se desplazan los profesionales a hospitalización, ante el gran número de bajas de los facultativos en las plantas.</w:t>
      </w:r>
    </w:p>
    <w:p w:rsidR="00F93567" w:rsidRPr="00166369" w:rsidRDefault="00F93567" w:rsidP="00541AEF">
      <w:pPr>
        <w:pStyle w:val="Prrafodelista"/>
        <w:numPr>
          <w:ilvl w:val="1"/>
          <w:numId w:val="23"/>
        </w:numPr>
        <w:spacing w:after="0"/>
        <w:rPr>
          <w:szCs w:val="20"/>
        </w:rPr>
      </w:pPr>
      <w:r w:rsidRPr="00166369">
        <w:rPr>
          <w:szCs w:val="20"/>
        </w:rPr>
        <w:t>La actividad de AGD se reduce a un facultativo a partir del lunes 25 de marzo para poder cubrir el aumento de camas médicas hospitalarias y las bajas de facultativos por infección Covid-19.</w:t>
      </w:r>
    </w:p>
    <w:p w:rsidR="00F93567" w:rsidRPr="00166369" w:rsidRDefault="00F93567" w:rsidP="0075359F">
      <w:pPr>
        <w:pStyle w:val="Normallistas"/>
      </w:pPr>
      <w:r w:rsidRPr="00166369">
        <w:t xml:space="preserve">Semana del 23 de marzo se habilita una “Urgencia Externa” en el gimnasio del servicio de Rehabilitación atendida por los facultativos del Servicio de Cirugía General más el resto de facultativos de los servicios quirúrgicos con apoyo de facultativos de plantas médicas, de personal de enfermería de consultas externas y </w:t>
      </w:r>
      <w:r w:rsidR="00A93F8B">
        <w:t xml:space="preserve">de </w:t>
      </w:r>
      <w:r w:rsidRPr="00166369">
        <w:t xml:space="preserve">fisioterapeutas. </w:t>
      </w:r>
    </w:p>
    <w:p w:rsidR="00F93567" w:rsidRPr="00166369" w:rsidRDefault="00F93567" w:rsidP="0075359F">
      <w:pPr>
        <w:pStyle w:val="Normallistas"/>
      </w:pPr>
      <w:r w:rsidRPr="00166369">
        <w:lastRenderedPageBreak/>
        <w:t xml:space="preserve">Semana del 30 de marzo: </w:t>
      </w:r>
    </w:p>
    <w:p w:rsidR="00F93567" w:rsidRPr="00166369" w:rsidRDefault="00F93567" w:rsidP="00541AEF">
      <w:pPr>
        <w:pStyle w:val="Prrafodelista"/>
        <w:numPr>
          <w:ilvl w:val="1"/>
          <w:numId w:val="23"/>
        </w:numPr>
        <w:spacing w:after="0"/>
        <w:rPr>
          <w:szCs w:val="20"/>
        </w:rPr>
      </w:pPr>
      <w:r w:rsidRPr="00166369">
        <w:rPr>
          <w:szCs w:val="20"/>
        </w:rPr>
        <w:t>El pabellón 12 pasa a ser pabellón Covid y los pacientes NO Covid que no pueden ser dados de alta se trasladan al pabellón 16.</w:t>
      </w:r>
    </w:p>
    <w:p w:rsidR="00F93567" w:rsidRPr="00166369" w:rsidRDefault="00F93567" w:rsidP="00541AEF">
      <w:pPr>
        <w:pStyle w:val="Prrafodelista"/>
        <w:numPr>
          <w:ilvl w:val="1"/>
          <w:numId w:val="23"/>
        </w:numPr>
        <w:spacing w:after="0"/>
        <w:rPr>
          <w:szCs w:val="20"/>
        </w:rPr>
      </w:pPr>
      <w:r w:rsidRPr="00166369">
        <w:rPr>
          <w:szCs w:val="20"/>
        </w:rPr>
        <w:t>Se instalan 9 camas nuevas en la SAM</w:t>
      </w:r>
      <w:r w:rsidR="00E834BF">
        <w:rPr>
          <w:szCs w:val="20"/>
        </w:rPr>
        <w:t>.</w:t>
      </w:r>
    </w:p>
    <w:p w:rsidR="00F93567" w:rsidRPr="00166369" w:rsidRDefault="00F93567" w:rsidP="00541AEF">
      <w:pPr>
        <w:pStyle w:val="Prrafodelista"/>
        <w:numPr>
          <w:ilvl w:val="1"/>
          <w:numId w:val="23"/>
        </w:numPr>
        <w:spacing w:after="0"/>
        <w:rPr>
          <w:szCs w:val="20"/>
        </w:rPr>
      </w:pPr>
      <w:r w:rsidRPr="00166369">
        <w:rPr>
          <w:szCs w:val="20"/>
        </w:rPr>
        <w:t>Se instalan 6 camas en la rotonda del pabellón 12 (el 1 de abril)</w:t>
      </w:r>
    </w:p>
    <w:p w:rsidR="00F93567" w:rsidRPr="00166369" w:rsidRDefault="00F93567" w:rsidP="00541AEF">
      <w:pPr>
        <w:pStyle w:val="Prrafodelista"/>
        <w:numPr>
          <w:ilvl w:val="1"/>
          <w:numId w:val="23"/>
        </w:numPr>
        <w:spacing w:after="0"/>
        <w:rPr>
          <w:szCs w:val="20"/>
        </w:rPr>
      </w:pPr>
      <w:r w:rsidRPr="00166369">
        <w:rPr>
          <w:szCs w:val="20"/>
        </w:rPr>
        <w:t>Se reinicia la atención en consultas externas con la modalidad de “consulta telefónica”</w:t>
      </w:r>
    </w:p>
    <w:p w:rsidR="00F93567" w:rsidRPr="00166369" w:rsidRDefault="00F93567" w:rsidP="0075359F">
      <w:pPr>
        <w:pStyle w:val="Normallistas"/>
      </w:pPr>
      <w:r w:rsidRPr="00166369">
        <w:t xml:space="preserve">En la semana del 20 de abril: </w:t>
      </w:r>
    </w:p>
    <w:p w:rsidR="00F93567" w:rsidRPr="00166369" w:rsidRDefault="00F93567" w:rsidP="00541AEF">
      <w:pPr>
        <w:pStyle w:val="Prrafodelista"/>
        <w:numPr>
          <w:ilvl w:val="1"/>
          <w:numId w:val="23"/>
        </w:numPr>
        <w:spacing w:after="0"/>
        <w:rPr>
          <w:szCs w:val="20"/>
        </w:rPr>
      </w:pPr>
      <w:r w:rsidRPr="00166369">
        <w:rPr>
          <w:szCs w:val="20"/>
        </w:rPr>
        <w:t>A partir del 20 de abril se reanuda la actividad presencial en las residencias del equipo de Asistencia Geriátrica Residencial y se constituye un nuevo equipo para la atención a Residencias de Mayores con referencia del Hospital Puerta de Hierro (</w:t>
      </w:r>
      <w:r w:rsidR="00E834BF">
        <w:rPr>
          <w:szCs w:val="20"/>
        </w:rPr>
        <w:t>Á</w:t>
      </w:r>
      <w:r w:rsidRPr="00166369">
        <w:rPr>
          <w:szCs w:val="20"/>
        </w:rPr>
        <w:t>rea Noroeste)</w:t>
      </w:r>
    </w:p>
    <w:p w:rsidR="00F93567" w:rsidRPr="00166369" w:rsidRDefault="00F93567" w:rsidP="00541AEF">
      <w:pPr>
        <w:pStyle w:val="Prrafodelista"/>
        <w:numPr>
          <w:ilvl w:val="1"/>
          <w:numId w:val="23"/>
        </w:numPr>
        <w:spacing w:after="0"/>
        <w:rPr>
          <w:szCs w:val="20"/>
        </w:rPr>
      </w:pPr>
      <w:r w:rsidRPr="00166369">
        <w:rPr>
          <w:szCs w:val="20"/>
        </w:rPr>
        <w:t>A partir del 27 de abril se reanuda la actividad con los dos facultativos en AGR</w:t>
      </w:r>
      <w:r w:rsidR="00E834BF">
        <w:rPr>
          <w:szCs w:val="20"/>
        </w:rPr>
        <w:t>.</w:t>
      </w:r>
    </w:p>
    <w:p w:rsidR="00E834BF" w:rsidRDefault="00E834BF">
      <w:pPr>
        <w:spacing w:before="0" w:line="240" w:lineRule="auto"/>
        <w:jc w:val="left"/>
      </w:pPr>
    </w:p>
    <w:p w:rsidR="00F93567" w:rsidRPr="00166369" w:rsidRDefault="00F93567" w:rsidP="00E834BF">
      <w:pPr>
        <w:pStyle w:val="TITULO-Nivel4"/>
      </w:pPr>
      <w:r w:rsidRPr="00166369">
        <w:t>CRONOLOGÍA DE LA DESESCALADA EN LA PANDEMIA DE MARZO A MAYO DE 2020</w:t>
      </w:r>
    </w:p>
    <w:p w:rsidR="00F93567" w:rsidRPr="00166369" w:rsidRDefault="00F93567" w:rsidP="0075359F">
      <w:pPr>
        <w:pStyle w:val="Normallistas"/>
      </w:pPr>
      <w:r w:rsidRPr="00166369">
        <w:t>En la semana del 14 de abril se van retirando de forma progresiva las 9 camas de la SAM y las 6 camas de la rotonda del pabellón 12</w:t>
      </w:r>
    </w:p>
    <w:p w:rsidR="00F93567" w:rsidRPr="00166369" w:rsidRDefault="00F93567" w:rsidP="0075359F">
      <w:pPr>
        <w:pStyle w:val="Normallistas"/>
      </w:pPr>
      <w:r w:rsidRPr="00166369">
        <w:t>El día 1 de mayo pasa a ser NO Covid el pabellón 7 y se mantiene para pacientes de área médica no Covid hasta el 6 de julio que se empieza a ingresar pacientes quirúrgicos</w:t>
      </w:r>
      <w:r w:rsidRPr="00166369">
        <w:rPr>
          <w:b/>
          <w:i/>
        </w:rPr>
        <w:t xml:space="preserve"> </w:t>
      </w:r>
    </w:p>
    <w:p w:rsidR="00F93567" w:rsidRPr="00166369" w:rsidRDefault="00F93567" w:rsidP="0075359F">
      <w:pPr>
        <w:pStyle w:val="Normallistas"/>
      </w:pPr>
      <w:r w:rsidRPr="00166369">
        <w:t xml:space="preserve">El día 11 de mayo el pabellón 6 pasa a ser NO COVID, y se mantiene para pacientes no Covid hasta el 26 de junio. </w:t>
      </w:r>
    </w:p>
    <w:p w:rsidR="00F93567" w:rsidRPr="00166369" w:rsidRDefault="00F93567" w:rsidP="0075359F">
      <w:pPr>
        <w:pStyle w:val="Normallistas"/>
      </w:pPr>
      <w:r w:rsidRPr="00166369">
        <w:t>El día 13 de mayo 10 de las camas del pabellón 12 se ofrecen a través de la Dirección General del Proceso Integrado de Salud para ingreso para rehabilitación funcional de los “pacientes COVID resueltos” de otros hospitales públicos.</w:t>
      </w:r>
    </w:p>
    <w:p w:rsidR="00F93567" w:rsidRPr="00166369" w:rsidRDefault="00F93567" w:rsidP="0075359F">
      <w:pPr>
        <w:pStyle w:val="Normallistas"/>
      </w:pPr>
      <w:r w:rsidRPr="00166369">
        <w:t>El día 15 de mayo el pabellón 12 pasa a ser todo de rehabilitación funcional de “pacientes Covid resueltos”</w:t>
      </w:r>
    </w:p>
    <w:p w:rsidR="00F93567" w:rsidRPr="00166369" w:rsidRDefault="00F93567" w:rsidP="0075359F">
      <w:pPr>
        <w:pStyle w:val="Normallistas"/>
      </w:pPr>
      <w:r w:rsidRPr="00166369">
        <w:t>El día 23 de mayo pasa el pabellón 14 a ser No Covid</w:t>
      </w:r>
    </w:p>
    <w:p w:rsidR="00F93567" w:rsidRPr="00166369" w:rsidRDefault="00F93567" w:rsidP="0075359F">
      <w:pPr>
        <w:pStyle w:val="Normallistas"/>
      </w:pPr>
      <w:r w:rsidRPr="00166369">
        <w:t xml:space="preserve">El día 25 de mayo pasa el pabellón 16 a ser </w:t>
      </w:r>
      <w:r w:rsidR="00A93F8B" w:rsidRPr="00166369">
        <w:t>solo</w:t>
      </w:r>
      <w:r w:rsidR="00A93F8B">
        <w:t xml:space="preserve"> para pacientes de C</w:t>
      </w:r>
      <w:r w:rsidRPr="00166369">
        <w:t xml:space="preserve">uidados </w:t>
      </w:r>
      <w:r w:rsidR="00A93F8B">
        <w:t>P</w:t>
      </w:r>
      <w:r w:rsidRPr="00166369">
        <w:t>aliativos</w:t>
      </w:r>
    </w:p>
    <w:p w:rsidR="00F93567" w:rsidRPr="00166369" w:rsidRDefault="00F93567" w:rsidP="0075359F">
      <w:pPr>
        <w:pStyle w:val="Normallistas"/>
      </w:pPr>
      <w:r w:rsidRPr="00166369">
        <w:t>El día 4 de junio el pabellón 15 pasa a ser No Covid.</w:t>
      </w:r>
    </w:p>
    <w:p w:rsidR="00F93567" w:rsidRPr="00166369" w:rsidRDefault="00F93567" w:rsidP="0075359F">
      <w:pPr>
        <w:pStyle w:val="Normallistas"/>
      </w:pPr>
      <w:r w:rsidRPr="00166369">
        <w:t>El día 20 de mayo se cierra la “Urgencia” que se había instalado en el Servicio de Rehabilitación. A partir de esta fecha se retoma el procedimiento habitual de atención a pacientes que requieren una atención urgente</w:t>
      </w:r>
    </w:p>
    <w:p w:rsidR="00F93567" w:rsidRPr="00166369" w:rsidRDefault="00F93567" w:rsidP="0075359F">
      <w:pPr>
        <w:pStyle w:val="Normallistas"/>
      </w:pPr>
      <w:r w:rsidRPr="00166369">
        <w:lastRenderedPageBreak/>
        <w:t>El día 16 de junio finaliza la atención a pacientes COVID en la UVI que retorna a su función UCE</w:t>
      </w:r>
    </w:p>
    <w:p w:rsidR="00F93567" w:rsidRPr="00166369" w:rsidRDefault="00F93567" w:rsidP="0075359F">
      <w:pPr>
        <w:pStyle w:val="Normallistas"/>
      </w:pPr>
      <w:r w:rsidRPr="00166369">
        <w:t>El pabellón 11 se mantuvo para pacientes Covid y con sospecha de Covid.</w:t>
      </w:r>
    </w:p>
    <w:p w:rsidR="00E834BF" w:rsidRDefault="00E834BF">
      <w:pPr>
        <w:spacing w:before="0" w:line="240" w:lineRule="auto"/>
        <w:jc w:val="left"/>
        <w:rPr>
          <w:b/>
        </w:rPr>
      </w:pPr>
      <w:r>
        <w:rPr>
          <w:b/>
        </w:rPr>
        <w:br w:type="page"/>
      </w:r>
    </w:p>
    <w:p w:rsidR="00AE61C9" w:rsidRDefault="00AE61C9" w:rsidP="00AE61C9">
      <w:pPr>
        <w:pStyle w:val="TITULO-Nivel2"/>
      </w:pPr>
      <w:bookmarkStart w:id="38" w:name="_Toc84848489"/>
      <w:r>
        <w:lastRenderedPageBreak/>
        <w:t>Características de los pacientes ingresados por la COVID-19</w:t>
      </w:r>
      <w:bookmarkEnd w:id="38"/>
    </w:p>
    <w:p w:rsidR="00F93567" w:rsidRPr="00166369" w:rsidRDefault="00F93567" w:rsidP="00E834BF">
      <w:pPr>
        <w:pStyle w:val="TITULO-Nivel4"/>
      </w:pPr>
      <w:r w:rsidRPr="00166369">
        <w:t xml:space="preserve">CARACTERÍSTICAS SOCIODEMOGRÁFICAS Y CLÍNICAS DE LOS PACIENTES INGRESADOS POR INFECCIÓN POR </w:t>
      </w:r>
      <w:r w:rsidR="00C31540">
        <w:t>SARS-CoV-2</w:t>
      </w:r>
    </w:p>
    <w:p w:rsidR="00F93567" w:rsidRDefault="00F93567" w:rsidP="00F93567">
      <w:r w:rsidRPr="00166369">
        <w:t>En el año 2020 ingresaron en nuestro hospital un total de 667 pacientes por SARS-CoV-2, sumando casos probables (167, 25%) más casos confirmados (500, 75%). Del total de pacientes, 403 fueron mujeres y 264 hombres (ver tabla 1). La edad media fue 87,4 años. 288 (43,2%) procedieron de su domicilio y 379 (56,8%) de residencias de ancianos. De estos 667 pacientes, 231 (34,6%) fallecieron durante el ingreso. La estancia media hospitalaria fue 15 días.</w:t>
      </w:r>
    </w:p>
    <w:p w:rsidR="00CB1A22" w:rsidRDefault="007849D7" w:rsidP="00381740">
      <w:pPr>
        <w:rPr>
          <w:b/>
        </w:rPr>
      </w:pPr>
      <w:r w:rsidRPr="00166369">
        <w:rPr>
          <w:noProof/>
        </w:rPr>
        <w:drawing>
          <wp:anchor distT="0" distB="0" distL="114300" distR="114300" simplePos="0" relativeHeight="251780096" behindDoc="0" locked="0" layoutInCell="1" allowOverlap="1" wp14:anchorId="7522DB36" wp14:editId="55408FBE">
            <wp:simplePos x="0" y="0"/>
            <wp:positionH relativeFrom="margin">
              <wp:align>left</wp:align>
            </wp:positionH>
            <wp:positionV relativeFrom="paragraph">
              <wp:posOffset>594360</wp:posOffset>
            </wp:positionV>
            <wp:extent cx="2312035" cy="1274445"/>
            <wp:effectExtent l="0" t="0" r="0" b="1905"/>
            <wp:wrapTopAndBottom/>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12035" cy="1274445"/>
                    </a:xfrm>
                    <a:prstGeom prst="rect">
                      <a:avLst/>
                    </a:prstGeom>
                    <a:noFill/>
                  </pic:spPr>
                </pic:pic>
              </a:graphicData>
            </a:graphic>
            <wp14:sizeRelH relativeFrom="page">
              <wp14:pctWidth>0</wp14:pctWidth>
            </wp14:sizeRelH>
            <wp14:sizeRelV relativeFrom="page">
              <wp14:pctHeight>0</wp14:pctHeight>
            </wp14:sizeRelV>
          </wp:anchor>
        </w:drawing>
      </w:r>
      <w:r w:rsidRPr="00166369">
        <w:rPr>
          <w:noProof/>
        </w:rPr>
        <w:drawing>
          <wp:anchor distT="0" distB="0" distL="114300" distR="114300" simplePos="0" relativeHeight="251782144" behindDoc="0" locked="0" layoutInCell="1" allowOverlap="1" wp14:anchorId="5849FDFF" wp14:editId="29A2102E">
            <wp:simplePos x="0" y="0"/>
            <wp:positionH relativeFrom="column">
              <wp:posOffset>2324100</wp:posOffset>
            </wp:positionH>
            <wp:positionV relativeFrom="paragraph">
              <wp:posOffset>371475</wp:posOffset>
            </wp:positionV>
            <wp:extent cx="2767330" cy="1776095"/>
            <wp:effectExtent l="0" t="0" r="0" b="0"/>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7330" cy="1776095"/>
                    </a:xfrm>
                    <a:prstGeom prst="rect">
                      <a:avLst/>
                    </a:prstGeom>
                    <a:noFill/>
                  </pic:spPr>
                </pic:pic>
              </a:graphicData>
            </a:graphic>
            <wp14:sizeRelH relativeFrom="page">
              <wp14:pctWidth>0</wp14:pctWidth>
            </wp14:sizeRelH>
            <wp14:sizeRelV relativeFrom="page">
              <wp14:pctHeight>0</wp14:pctHeight>
            </wp14:sizeRelV>
          </wp:anchor>
        </w:drawing>
      </w:r>
    </w:p>
    <w:p w:rsidR="00CB1A22" w:rsidRDefault="00CB1A22" w:rsidP="00381740">
      <w:pPr>
        <w:rPr>
          <w:b/>
        </w:rPr>
      </w:pPr>
    </w:p>
    <w:p w:rsidR="00381740" w:rsidRPr="00166369" w:rsidRDefault="00381740" w:rsidP="00AE61C9">
      <w:pPr>
        <w:pStyle w:val="TITULO-Nivel4"/>
      </w:pPr>
    </w:p>
    <w:tbl>
      <w:tblPr>
        <w:tblStyle w:val="TablaGeneral"/>
        <w:tblpPr w:leftFromText="141" w:rightFromText="141" w:vertAnchor="text" w:horzAnchor="margin" w:tblpY="307"/>
        <w:tblW w:w="8080" w:type="dxa"/>
        <w:tblLayout w:type="fixed"/>
        <w:tblLook w:val="06E0" w:firstRow="1" w:lastRow="1" w:firstColumn="1" w:lastColumn="0" w:noHBand="1" w:noVBand="1"/>
      </w:tblPr>
      <w:tblGrid>
        <w:gridCol w:w="3686"/>
        <w:gridCol w:w="2268"/>
        <w:gridCol w:w="2126"/>
      </w:tblGrid>
      <w:tr w:rsidR="00CB1A22" w:rsidRPr="005E078F" w:rsidTr="00CB1A22">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686" w:type="dxa"/>
            <w:shd w:val="clear" w:color="auto" w:fill="DAEEF3"/>
          </w:tcPr>
          <w:p w:rsidR="00CB1A22" w:rsidRPr="001F13ED" w:rsidRDefault="00CB1A22" w:rsidP="00CB1A22">
            <w:pPr>
              <w:ind w:left="114"/>
              <w:rPr>
                <w:rFonts w:ascii="Montserrat SemiBold" w:hAnsi="Montserrat SemiBold"/>
                <w:b w:val="0"/>
                <w:color w:val="000000" w:themeColor="text1"/>
                <w:lang w:val="es-ES_tradnl"/>
              </w:rPr>
            </w:pPr>
            <w:r>
              <w:rPr>
                <w:rFonts w:ascii="Montserrat SemiBold" w:hAnsi="Montserrat SemiBold"/>
                <w:b w:val="0"/>
                <w:caps w:val="0"/>
                <w:color w:val="000000" w:themeColor="text1"/>
                <w:lang w:val="es-ES_tradnl"/>
              </w:rPr>
              <w:t>Características (N,%)</w:t>
            </w:r>
          </w:p>
        </w:tc>
        <w:tc>
          <w:tcPr>
            <w:tcW w:w="2268" w:type="dxa"/>
            <w:shd w:val="clear" w:color="auto" w:fill="DAEEF3"/>
          </w:tcPr>
          <w:p w:rsidR="00CB1A22" w:rsidRPr="001F13ED" w:rsidRDefault="00CB1A22" w:rsidP="00CB1A22">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p>
        </w:tc>
        <w:tc>
          <w:tcPr>
            <w:tcW w:w="2126" w:type="dxa"/>
            <w:shd w:val="clear" w:color="auto" w:fill="DAEEF3"/>
          </w:tcPr>
          <w:p w:rsidR="00CB1A22" w:rsidRPr="001F13ED" w:rsidRDefault="00CB1A22" w:rsidP="00CB1A22">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Pr>
                <w:rFonts w:ascii="Montserrat SemiBold" w:hAnsi="Montserrat SemiBold"/>
                <w:b w:val="0"/>
                <w:color w:val="000000" w:themeColor="text1"/>
                <w:lang w:val="es-ES_tradnl"/>
              </w:rPr>
              <w:t>(n=667)</w:t>
            </w:r>
          </w:p>
        </w:tc>
      </w:tr>
      <w:tr w:rsidR="00CB1A22" w:rsidRPr="009E7227" w:rsidTr="00CB1A22">
        <w:trPr>
          <w:trHeight w:val="279"/>
        </w:trPr>
        <w:tc>
          <w:tcPr>
            <w:cnfStyle w:val="001000000000" w:firstRow="0" w:lastRow="0" w:firstColumn="1" w:lastColumn="0" w:oddVBand="0" w:evenVBand="0" w:oddHBand="0" w:evenHBand="0" w:firstRowFirstColumn="0" w:firstRowLastColumn="0" w:lastRowFirstColumn="0" w:lastRowLastColumn="0"/>
            <w:tcW w:w="3686" w:type="dxa"/>
            <w:hideMark/>
          </w:tcPr>
          <w:p w:rsidR="00CB1A22" w:rsidRPr="00166369" w:rsidRDefault="00CB1A22" w:rsidP="00CB1A22">
            <w:pPr>
              <w:ind w:left="114"/>
              <w:rPr>
                <w:color w:val="31849B"/>
              </w:rPr>
            </w:pPr>
            <w:r w:rsidRPr="00166369">
              <w:rPr>
                <w:color w:val="31849B"/>
                <w:lang w:val="es-ES_tradnl"/>
              </w:rPr>
              <w:t>Sexo</w:t>
            </w:r>
          </w:p>
        </w:tc>
        <w:tc>
          <w:tcPr>
            <w:tcW w:w="2268"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Mujer</w:t>
            </w:r>
          </w:p>
        </w:tc>
        <w:tc>
          <w:tcPr>
            <w:tcW w:w="2126"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166369">
              <w:rPr>
                <w:sz w:val="20"/>
                <w:lang w:val="es-ES_tradnl"/>
              </w:rPr>
              <w:t>403 (60,4)</w:t>
            </w:r>
          </w:p>
        </w:tc>
      </w:tr>
      <w:tr w:rsidR="00CB1A22" w:rsidRPr="009E7227" w:rsidTr="00CB1A22">
        <w:trPr>
          <w:trHeight w:val="279"/>
        </w:trPr>
        <w:tc>
          <w:tcPr>
            <w:cnfStyle w:val="001000000000" w:firstRow="0" w:lastRow="0" w:firstColumn="1" w:lastColumn="0" w:oddVBand="0" w:evenVBand="0" w:oddHBand="0" w:evenHBand="0" w:firstRowFirstColumn="0" w:firstRowLastColumn="0" w:lastRowFirstColumn="0" w:lastRowLastColumn="0"/>
            <w:tcW w:w="3686" w:type="dxa"/>
            <w:hideMark/>
          </w:tcPr>
          <w:p w:rsidR="00CB1A22" w:rsidRPr="00166369" w:rsidRDefault="00CB1A22" w:rsidP="00CB1A22">
            <w:pPr>
              <w:ind w:left="114"/>
              <w:rPr>
                <w:color w:val="31849B"/>
              </w:rPr>
            </w:pPr>
          </w:p>
        </w:tc>
        <w:tc>
          <w:tcPr>
            <w:tcW w:w="2268"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Hombre</w:t>
            </w:r>
          </w:p>
        </w:tc>
        <w:tc>
          <w:tcPr>
            <w:tcW w:w="2126"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166369">
              <w:rPr>
                <w:sz w:val="20"/>
                <w:lang w:val="es-ES_tradnl"/>
              </w:rPr>
              <w:t>264 (39,6)</w:t>
            </w:r>
          </w:p>
        </w:tc>
      </w:tr>
      <w:tr w:rsidR="00CB1A22" w:rsidRPr="009E7227" w:rsidTr="00CB1A22">
        <w:trPr>
          <w:trHeight w:val="279"/>
        </w:trPr>
        <w:tc>
          <w:tcPr>
            <w:cnfStyle w:val="001000000000" w:firstRow="0" w:lastRow="0" w:firstColumn="1" w:lastColumn="0" w:oddVBand="0" w:evenVBand="0" w:oddHBand="0" w:evenHBand="0" w:firstRowFirstColumn="0" w:firstRowLastColumn="0" w:lastRowFirstColumn="0" w:lastRowLastColumn="0"/>
            <w:tcW w:w="3686" w:type="dxa"/>
          </w:tcPr>
          <w:p w:rsidR="00CB1A22" w:rsidRPr="00166369" w:rsidRDefault="00CB1A22" w:rsidP="00CB1A22">
            <w:pPr>
              <w:ind w:left="114"/>
              <w:rPr>
                <w:color w:val="31849B"/>
                <w:lang w:val="es-ES_tradnl"/>
              </w:rPr>
            </w:pPr>
            <w:r w:rsidRPr="00166369">
              <w:rPr>
                <w:color w:val="31849B"/>
                <w:lang w:val="es-ES_tradnl"/>
              </w:rPr>
              <w:t>Edad. Media</w:t>
            </w:r>
          </w:p>
        </w:tc>
        <w:tc>
          <w:tcPr>
            <w:tcW w:w="2268"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p>
        </w:tc>
        <w:tc>
          <w:tcPr>
            <w:tcW w:w="2126"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87,4</w:t>
            </w:r>
          </w:p>
        </w:tc>
      </w:tr>
      <w:tr w:rsidR="00CB1A22" w:rsidRPr="009E7227" w:rsidTr="00CB1A22">
        <w:trPr>
          <w:trHeight w:val="294"/>
        </w:trPr>
        <w:tc>
          <w:tcPr>
            <w:cnfStyle w:val="001000000000" w:firstRow="0" w:lastRow="0" w:firstColumn="1" w:lastColumn="0" w:oddVBand="0" w:evenVBand="0" w:oddHBand="0" w:evenHBand="0" w:firstRowFirstColumn="0" w:firstRowLastColumn="0" w:lastRowFirstColumn="0" w:lastRowLastColumn="0"/>
            <w:tcW w:w="3686" w:type="dxa"/>
          </w:tcPr>
          <w:p w:rsidR="00CB1A22" w:rsidRPr="00166369" w:rsidRDefault="00CB1A22" w:rsidP="00CB1A22">
            <w:pPr>
              <w:ind w:left="114"/>
              <w:rPr>
                <w:color w:val="31849B"/>
              </w:rPr>
            </w:pPr>
            <w:r w:rsidRPr="00166369">
              <w:rPr>
                <w:color w:val="31849B"/>
              </w:rPr>
              <w:t>Procedencia</w:t>
            </w:r>
          </w:p>
        </w:tc>
        <w:tc>
          <w:tcPr>
            <w:tcW w:w="2268"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Domicilio</w:t>
            </w:r>
          </w:p>
        </w:tc>
        <w:tc>
          <w:tcPr>
            <w:tcW w:w="2126"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166369">
              <w:rPr>
                <w:sz w:val="20"/>
                <w:lang w:val="es-ES_tradnl"/>
              </w:rPr>
              <w:t>288 (43,2</w:t>
            </w:r>
            <w:r w:rsidRPr="00166369">
              <w:rPr>
                <w:lang w:val="es-ES_tradnl"/>
              </w:rPr>
              <w:t>)</w:t>
            </w:r>
          </w:p>
        </w:tc>
      </w:tr>
      <w:tr w:rsidR="00CB1A22" w:rsidRPr="009E7227" w:rsidTr="00CB1A22">
        <w:trPr>
          <w:trHeight w:val="279"/>
        </w:trPr>
        <w:tc>
          <w:tcPr>
            <w:cnfStyle w:val="001000000000" w:firstRow="0" w:lastRow="0" w:firstColumn="1" w:lastColumn="0" w:oddVBand="0" w:evenVBand="0" w:oddHBand="0" w:evenHBand="0" w:firstRowFirstColumn="0" w:firstRowLastColumn="0" w:lastRowFirstColumn="0" w:lastRowLastColumn="0"/>
            <w:tcW w:w="3686" w:type="dxa"/>
          </w:tcPr>
          <w:p w:rsidR="00CB1A22" w:rsidRPr="00166369" w:rsidRDefault="00CB1A22" w:rsidP="00CB1A22">
            <w:pPr>
              <w:ind w:left="114"/>
              <w:rPr>
                <w:color w:val="31849B"/>
              </w:rPr>
            </w:pPr>
          </w:p>
        </w:tc>
        <w:tc>
          <w:tcPr>
            <w:tcW w:w="2268"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Residencia</w:t>
            </w:r>
          </w:p>
        </w:tc>
        <w:tc>
          <w:tcPr>
            <w:tcW w:w="2126"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166369">
              <w:rPr>
                <w:sz w:val="20"/>
                <w:lang w:val="es-ES_tradnl"/>
              </w:rPr>
              <w:t>379 (56,8)</w:t>
            </w:r>
          </w:p>
        </w:tc>
      </w:tr>
      <w:tr w:rsidR="00CB1A22" w:rsidRPr="009E7227" w:rsidTr="00CB1A22">
        <w:trPr>
          <w:trHeight w:val="279"/>
        </w:trPr>
        <w:tc>
          <w:tcPr>
            <w:cnfStyle w:val="001000000000" w:firstRow="0" w:lastRow="0" w:firstColumn="1" w:lastColumn="0" w:oddVBand="0" w:evenVBand="0" w:oddHBand="0" w:evenHBand="0" w:firstRowFirstColumn="0" w:firstRowLastColumn="0" w:lastRowFirstColumn="0" w:lastRowLastColumn="0"/>
            <w:tcW w:w="3686" w:type="dxa"/>
          </w:tcPr>
          <w:p w:rsidR="00CB1A22" w:rsidRPr="00166369" w:rsidRDefault="00CB1A22" w:rsidP="00CB1A22">
            <w:pPr>
              <w:ind w:left="114"/>
              <w:rPr>
                <w:color w:val="31849B"/>
              </w:rPr>
            </w:pPr>
            <w:r w:rsidRPr="00166369">
              <w:rPr>
                <w:color w:val="31849B"/>
              </w:rPr>
              <w:t>Diagnóstico COVID</w:t>
            </w:r>
          </w:p>
        </w:tc>
        <w:tc>
          <w:tcPr>
            <w:tcW w:w="2268"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Confirmado</w:t>
            </w:r>
          </w:p>
        </w:tc>
        <w:tc>
          <w:tcPr>
            <w:tcW w:w="2126"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166369">
              <w:rPr>
                <w:sz w:val="20"/>
                <w:lang w:val="es-ES_tradnl"/>
              </w:rPr>
              <w:t>500 (75)</w:t>
            </w:r>
          </w:p>
        </w:tc>
      </w:tr>
      <w:tr w:rsidR="00CB1A22" w:rsidRPr="009E7227" w:rsidTr="00CB1A22">
        <w:trPr>
          <w:trHeight w:val="279"/>
        </w:trPr>
        <w:tc>
          <w:tcPr>
            <w:cnfStyle w:val="001000000000" w:firstRow="0" w:lastRow="0" w:firstColumn="1" w:lastColumn="0" w:oddVBand="0" w:evenVBand="0" w:oddHBand="0" w:evenHBand="0" w:firstRowFirstColumn="0" w:firstRowLastColumn="0" w:lastRowFirstColumn="0" w:lastRowLastColumn="0"/>
            <w:tcW w:w="3686" w:type="dxa"/>
          </w:tcPr>
          <w:p w:rsidR="00CB1A22" w:rsidRPr="00166369" w:rsidRDefault="00CB1A22" w:rsidP="00CB1A22">
            <w:pPr>
              <w:ind w:left="114"/>
              <w:rPr>
                <w:color w:val="31849B"/>
              </w:rPr>
            </w:pPr>
          </w:p>
        </w:tc>
        <w:tc>
          <w:tcPr>
            <w:tcW w:w="2268"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Probables</w:t>
            </w:r>
          </w:p>
        </w:tc>
        <w:tc>
          <w:tcPr>
            <w:tcW w:w="2126" w:type="dxa"/>
          </w:tcPr>
          <w:p w:rsidR="00CB1A22" w:rsidRPr="00DF3267"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166369">
              <w:rPr>
                <w:sz w:val="20"/>
                <w:lang w:val="es-ES_tradnl"/>
              </w:rPr>
              <w:t>167 (25)</w:t>
            </w:r>
          </w:p>
        </w:tc>
      </w:tr>
      <w:tr w:rsidR="00CB1A22" w:rsidRPr="009E7227" w:rsidTr="00CB1A22">
        <w:trPr>
          <w:trHeight w:val="279"/>
        </w:trPr>
        <w:tc>
          <w:tcPr>
            <w:cnfStyle w:val="001000000000" w:firstRow="0" w:lastRow="0" w:firstColumn="1" w:lastColumn="0" w:oddVBand="0" w:evenVBand="0" w:oddHBand="0" w:evenHBand="0" w:firstRowFirstColumn="0" w:firstRowLastColumn="0" w:lastRowFirstColumn="0" w:lastRowLastColumn="0"/>
            <w:tcW w:w="3686" w:type="dxa"/>
          </w:tcPr>
          <w:p w:rsidR="00CB1A22" w:rsidRPr="00166369" w:rsidRDefault="00CB1A22" w:rsidP="00CB1A22">
            <w:pPr>
              <w:ind w:left="114"/>
              <w:rPr>
                <w:color w:val="31849B"/>
              </w:rPr>
            </w:pPr>
            <w:r w:rsidRPr="00166369">
              <w:rPr>
                <w:color w:val="31849B"/>
              </w:rPr>
              <w:t>Estancia media (días)</w:t>
            </w:r>
          </w:p>
        </w:tc>
        <w:tc>
          <w:tcPr>
            <w:tcW w:w="2268" w:type="dxa"/>
          </w:tcPr>
          <w:p w:rsidR="00CB1A22"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p>
        </w:tc>
        <w:tc>
          <w:tcPr>
            <w:tcW w:w="2126" w:type="dxa"/>
          </w:tcPr>
          <w:p w:rsidR="00CB1A22" w:rsidRPr="00166369" w:rsidRDefault="00CB1A22" w:rsidP="00CB1A22">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sidRPr="00166369">
              <w:rPr>
                <w:lang w:val="es-ES_tradnl"/>
              </w:rPr>
              <w:t>15</w:t>
            </w:r>
          </w:p>
        </w:tc>
      </w:tr>
      <w:tr w:rsidR="00CB1A22" w:rsidRPr="009E7227" w:rsidTr="00CB1A22">
        <w:trPr>
          <w:cnfStyle w:val="010000000000" w:firstRow="0" w:lastRow="1"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686" w:type="dxa"/>
            <w:shd w:val="clear" w:color="auto" w:fill="auto"/>
          </w:tcPr>
          <w:p w:rsidR="00CB1A22" w:rsidRPr="00166369" w:rsidRDefault="00CB1A22" w:rsidP="00CB1A22">
            <w:pPr>
              <w:ind w:left="114"/>
              <w:rPr>
                <w:color w:val="31849B"/>
              </w:rPr>
            </w:pPr>
            <w:r w:rsidRPr="00166369">
              <w:rPr>
                <w:color w:val="31849B"/>
              </w:rPr>
              <w:t>Letalidad</w:t>
            </w:r>
          </w:p>
        </w:tc>
        <w:tc>
          <w:tcPr>
            <w:tcW w:w="2268" w:type="dxa"/>
            <w:shd w:val="clear" w:color="auto" w:fill="auto"/>
          </w:tcPr>
          <w:p w:rsidR="00CB1A22" w:rsidRDefault="00CB1A22" w:rsidP="00CB1A22">
            <w:pPr>
              <w:ind w:right="246"/>
              <w:jc w:val="right"/>
              <w:cnfStyle w:val="010000000000" w:firstRow="0" w:lastRow="1" w:firstColumn="0" w:lastColumn="0" w:oddVBand="0" w:evenVBand="0" w:oddHBand="0" w:evenHBand="0" w:firstRowFirstColumn="0" w:firstRowLastColumn="0" w:lastRowFirstColumn="0" w:lastRowLastColumn="0"/>
              <w:rPr>
                <w:lang w:val="es-ES_tradnl"/>
              </w:rPr>
            </w:pPr>
          </w:p>
        </w:tc>
        <w:tc>
          <w:tcPr>
            <w:tcW w:w="2126" w:type="dxa"/>
            <w:shd w:val="clear" w:color="auto" w:fill="auto"/>
          </w:tcPr>
          <w:p w:rsidR="00CB1A22" w:rsidRPr="00166369" w:rsidRDefault="00CB1A22" w:rsidP="00CB1A22">
            <w:pPr>
              <w:ind w:right="246"/>
              <w:jc w:val="right"/>
              <w:cnfStyle w:val="010000000000" w:firstRow="0" w:lastRow="1" w:firstColumn="0" w:lastColumn="0" w:oddVBand="0" w:evenVBand="0" w:oddHBand="0" w:evenHBand="0" w:firstRowFirstColumn="0" w:firstRowLastColumn="0" w:lastRowFirstColumn="0" w:lastRowLastColumn="0"/>
              <w:rPr>
                <w:lang w:val="es-ES_tradnl"/>
              </w:rPr>
            </w:pPr>
            <w:r w:rsidRPr="00166369">
              <w:rPr>
                <w:lang w:val="es-ES_tradnl"/>
              </w:rPr>
              <w:t>231 (34,6)</w:t>
            </w:r>
          </w:p>
        </w:tc>
      </w:tr>
    </w:tbl>
    <w:p w:rsidR="00F93567" w:rsidRDefault="00F93567" w:rsidP="00F93567"/>
    <w:p w:rsidR="00CB1A22" w:rsidRDefault="00CB1A22" w:rsidP="00F93567"/>
    <w:p w:rsidR="00C31540" w:rsidRDefault="00C31540">
      <w:pPr>
        <w:spacing w:before="0" w:line="240" w:lineRule="auto"/>
        <w:jc w:val="left"/>
        <w:rPr>
          <w:rFonts w:ascii="Montserrat SemiBold" w:hAnsi="Montserrat SemiBold"/>
          <w:caps/>
          <w:noProof/>
          <w:color w:val="48ACC6"/>
          <w:spacing w:val="-6"/>
          <w:sz w:val="24"/>
        </w:rPr>
      </w:pPr>
      <w:bookmarkStart w:id="39" w:name="_Toc75343944"/>
      <w:r>
        <w:br w:type="page"/>
      </w:r>
    </w:p>
    <w:p w:rsidR="00C2033B" w:rsidRDefault="00FB7C93" w:rsidP="00C2033B">
      <w:pPr>
        <w:pStyle w:val="TITULO-Nivel2"/>
      </w:pPr>
      <w:bookmarkStart w:id="40" w:name="_Toc84848490"/>
      <w:r w:rsidRPr="008C577D">
        <w:lastRenderedPageBreak/>
        <w:t>Rediseño de circuitos asistenciales</w:t>
      </w:r>
      <w:bookmarkStart w:id="41" w:name="_Toc75343945"/>
      <w:bookmarkEnd w:id="39"/>
      <w:bookmarkEnd w:id="40"/>
    </w:p>
    <w:p w:rsidR="007849D7" w:rsidRDefault="007849D7" w:rsidP="0075359F">
      <w:pPr>
        <w:pStyle w:val="Normallistas"/>
      </w:pPr>
      <w:r>
        <w:t>Reconversión de camas del área quirúrgica en camas médicas para la atención a pacientes con infección por COVID-19</w:t>
      </w:r>
      <w:r w:rsidR="000E7B27">
        <w:t>.</w:t>
      </w:r>
    </w:p>
    <w:p w:rsidR="007849D7" w:rsidRDefault="007849D7" w:rsidP="0075359F">
      <w:pPr>
        <w:pStyle w:val="Normallistas"/>
      </w:pPr>
      <w:r>
        <w:t>Transformación de la Unidad de Cuidados Posoperatorios (UCE) en UVI, con 4 camas para la atención a pacientes “críticos” por COVID-19</w:t>
      </w:r>
      <w:r w:rsidR="000E7B27">
        <w:t>.</w:t>
      </w:r>
    </w:p>
    <w:p w:rsidR="007849D7" w:rsidRDefault="007849D7" w:rsidP="0075359F">
      <w:pPr>
        <w:pStyle w:val="Normallistas"/>
      </w:pPr>
      <w:r>
        <w:t>Apertura de la Urgencia Externa para la atención a pacientes con sospecha de infección por COVID-19</w:t>
      </w:r>
      <w:r w:rsidR="000E7B27">
        <w:t>.</w:t>
      </w:r>
    </w:p>
    <w:p w:rsidR="007849D7" w:rsidRDefault="007849D7" w:rsidP="0075359F">
      <w:pPr>
        <w:pStyle w:val="Normallistas"/>
      </w:pPr>
      <w:r>
        <w:t>Circuito de atención al paciente institucionalizado que precisa ingreso por COVID-19</w:t>
      </w:r>
      <w:r w:rsidR="000E7B27">
        <w:t>.</w:t>
      </w:r>
    </w:p>
    <w:p w:rsidR="007849D7" w:rsidRDefault="007849D7" w:rsidP="0075359F">
      <w:pPr>
        <w:pStyle w:val="Normallistas"/>
      </w:pPr>
      <w:r>
        <w:t>Circuitos de comunicación de altas a Atención Primaria y Salud Pública</w:t>
      </w:r>
      <w:r w:rsidR="000E7B27">
        <w:t>.</w:t>
      </w:r>
    </w:p>
    <w:p w:rsidR="007849D7" w:rsidRDefault="007849D7" w:rsidP="0075359F">
      <w:pPr>
        <w:pStyle w:val="Normallistas"/>
      </w:pPr>
      <w:r>
        <w:t>Circuito quirúrgico tras la pandemia con área quirúrgica “libre de COVID”</w:t>
      </w:r>
      <w:r w:rsidR="000E7B27">
        <w:t>.</w:t>
      </w:r>
    </w:p>
    <w:p w:rsidR="007849D7" w:rsidRDefault="007849D7" w:rsidP="0075359F">
      <w:pPr>
        <w:pStyle w:val="Normallistas"/>
      </w:pPr>
      <w:r>
        <w:t>Rediseño del circuito de Consultas Externas y Salas de Espera con adaptación de las mismas a espacio físicos seguros y medidas de distanciamiento</w:t>
      </w:r>
      <w:r w:rsidR="000E7B27">
        <w:t>.</w:t>
      </w:r>
    </w:p>
    <w:p w:rsidR="007849D7" w:rsidRDefault="007849D7" w:rsidP="0075359F">
      <w:pPr>
        <w:pStyle w:val="Normallistas"/>
      </w:pPr>
      <w:r>
        <w:t>Procedimientos de actuación ante brotes intrahospitalarios de COVID-19</w:t>
      </w:r>
      <w:r w:rsidR="000E7B27">
        <w:t>.</w:t>
      </w:r>
    </w:p>
    <w:p w:rsidR="007849D7" w:rsidRDefault="007849D7" w:rsidP="0075359F">
      <w:pPr>
        <w:pStyle w:val="Normallistas"/>
      </w:pPr>
      <w:r>
        <w:t>Circuito de dispensación de medicación en domicilio a pacientes externos</w:t>
      </w:r>
      <w:r w:rsidR="000E7B27">
        <w:t>.</w:t>
      </w:r>
    </w:p>
    <w:p w:rsidR="00C2033B" w:rsidRDefault="00FB7C93" w:rsidP="00C2033B">
      <w:pPr>
        <w:pStyle w:val="TITULO-Nivel2"/>
      </w:pPr>
      <w:bookmarkStart w:id="42" w:name="_Toc84848491"/>
      <w:r w:rsidRPr="008C577D">
        <w:t>Nuevas competencias asistenciales</w:t>
      </w:r>
      <w:bookmarkStart w:id="43" w:name="_Toc75343946"/>
      <w:bookmarkEnd w:id="41"/>
      <w:bookmarkEnd w:id="42"/>
    </w:p>
    <w:p w:rsidR="001F4CF3" w:rsidRPr="00BA0EE0" w:rsidRDefault="002174FC" w:rsidP="000E7B27">
      <w:pPr>
        <w:pStyle w:val="TITULO-Nivel3"/>
      </w:pPr>
      <w:r>
        <w:t>DIVISIÓN MÉ</w:t>
      </w:r>
      <w:r w:rsidR="001F4CF3" w:rsidRPr="00BA0EE0">
        <w:t>DICA</w:t>
      </w:r>
    </w:p>
    <w:p w:rsidR="001F4CF3" w:rsidRPr="00BA0EE0" w:rsidRDefault="001F4CF3" w:rsidP="001F4CF3">
      <w:r w:rsidRPr="00BA0EE0">
        <w:t>Durante la pandemia los profesionales realizaron actividades diferentes a las habituales en el ejercicio de su especialidad. El resumen de estas “readaptaciones funcionales de los facultativos” es el siguiente:</w:t>
      </w:r>
    </w:p>
    <w:p w:rsidR="001F4CF3" w:rsidRPr="00BA0EE0" w:rsidRDefault="002174FC" w:rsidP="000E7B27">
      <w:pPr>
        <w:pStyle w:val="TITULO-Nivel4"/>
      </w:pPr>
      <w:r>
        <w:t>Á</w:t>
      </w:r>
      <w:r w:rsidR="001F4CF3">
        <w:t>REA QUIRÚRGICA</w:t>
      </w:r>
    </w:p>
    <w:p w:rsidR="001F4CF3" w:rsidRPr="00BA0EE0" w:rsidRDefault="001F4CF3" w:rsidP="0075359F">
      <w:pPr>
        <w:pStyle w:val="Normallistas"/>
      </w:pPr>
      <w:r w:rsidRPr="00BA0EE0">
        <w:t xml:space="preserve">CIRUGÍA VASCULAR.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en la atención de Planta COVID</w:t>
      </w:r>
      <w:r w:rsidR="00A806A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3 facultativo para la atención en consulta telefónica</w:t>
      </w:r>
      <w:r w:rsidR="00A806A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de apoyo al Servicio de Medicina Preventiva</w:t>
      </w:r>
      <w:r w:rsidR="00A806AC">
        <w:rPr>
          <w:rFonts w:cs="Arial"/>
          <w:szCs w:val="20"/>
        </w:rPr>
        <w:t>.</w:t>
      </w:r>
    </w:p>
    <w:p w:rsidR="001F4CF3" w:rsidRPr="00BA0EE0" w:rsidRDefault="001F4CF3" w:rsidP="0075359F">
      <w:pPr>
        <w:pStyle w:val="Normallistas"/>
      </w:pPr>
      <w:r w:rsidRPr="00BA0EE0">
        <w:t xml:space="preserve">CIRUGÍA GENERAL. </w:t>
      </w:r>
    </w:p>
    <w:p w:rsidR="001F4CF3" w:rsidRPr="00BA0EE0" w:rsidRDefault="001F4CF3" w:rsidP="00541AEF">
      <w:pPr>
        <w:pStyle w:val="Prrafodelista"/>
        <w:numPr>
          <w:ilvl w:val="1"/>
          <w:numId w:val="27"/>
        </w:numPr>
        <w:spacing w:after="0"/>
        <w:rPr>
          <w:rFonts w:cs="Arial"/>
          <w:szCs w:val="20"/>
        </w:rPr>
      </w:pPr>
      <w:r w:rsidRPr="00BA0EE0">
        <w:rPr>
          <w:rFonts w:cs="Arial"/>
          <w:szCs w:val="20"/>
        </w:rPr>
        <w:t>3 facultativos para la atención en consulta telefónica</w:t>
      </w:r>
      <w:r w:rsidR="00A806A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en la atención de la urgencia</w:t>
      </w:r>
      <w:r w:rsidR="00A806A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7 facultativos para la atención en las plantas COVID y en la urgencia del hospital</w:t>
      </w:r>
      <w:r w:rsidR="00A806AC">
        <w:rPr>
          <w:rFonts w:cs="Arial"/>
          <w:szCs w:val="20"/>
        </w:rPr>
        <w:t>.</w:t>
      </w:r>
    </w:p>
    <w:p w:rsidR="001F4CF3" w:rsidRPr="00BA0EE0" w:rsidRDefault="001F4CF3" w:rsidP="0075359F">
      <w:pPr>
        <w:pStyle w:val="Normallistas"/>
      </w:pPr>
      <w:r w:rsidRPr="00BA0EE0">
        <w:t xml:space="preserve">TRAUMATOLOGÍA.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3 facultativos para la atención en consulta telefónica</w:t>
      </w:r>
      <w:r w:rsidR="00A806A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de apoyo al Servicio de Medicina Preventiva</w:t>
      </w:r>
      <w:r w:rsidR="00A806AC">
        <w:rPr>
          <w:rFonts w:cs="Arial"/>
          <w:szCs w:val="20"/>
        </w:rPr>
        <w:t>.</w:t>
      </w:r>
      <w:r w:rsidRPr="00BA0EE0">
        <w:rPr>
          <w:rFonts w:cs="Arial"/>
          <w:szCs w:val="20"/>
        </w:rPr>
        <w:t xml:space="preserve"> </w:t>
      </w:r>
    </w:p>
    <w:p w:rsidR="001F4CF3" w:rsidRDefault="001F4CF3" w:rsidP="00541AEF">
      <w:pPr>
        <w:pStyle w:val="Prrafodelista"/>
        <w:numPr>
          <w:ilvl w:val="1"/>
          <w:numId w:val="27"/>
        </w:numPr>
        <w:spacing w:after="0"/>
        <w:rPr>
          <w:rFonts w:cs="Arial"/>
          <w:szCs w:val="20"/>
        </w:rPr>
      </w:pPr>
      <w:r w:rsidRPr="00BA0EE0">
        <w:rPr>
          <w:rFonts w:cs="Arial"/>
          <w:szCs w:val="20"/>
        </w:rPr>
        <w:lastRenderedPageBreak/>
        <w:t>4 facultativos para la atención en las plantas COVID, y en la urgencia del hospital</w:t>
      </w:r>
      <w:r w:rsidR="00A806AC">
        <w:rPr>
          <w:rFonts w:cs="Arial"/>
          <w:szCs w:val="20"/>
        </w:rPr>
        <w:t>.</w:t>
      </w:r>
    </w:p>
    <w:p w:rsidR="0075359F" w:rsidRPr="0075359F" w:rsidRDefault="0075359F" w:rsidP="0075359F">
      <w:pPr>
        <w:rPr>
          <w:rFonts w:cs="Arial"/>
        </w:rPr>
      </w:pPr>
    </w:p>
    <w:p w:rsidR="001F4CF3" w:rsidRPr="00BA0EE0" w:rsidRDefault="001F4CF3" w:rsidP="0075359F">
      <w:pPr>
        <w:pStyle w:val="Normallistas"/>
      </w:pPr>
      <w:r w:rsidRPr="00BA0EE0">
        <w:t xml:space="preserve">CIRUGÍA PLÁSTICA.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facultativos para la atención en consulta telefónica</w:t>
      </w:r>
      <w:r w:rsidR="00A806AC">
        <w:rPr>
          <w:rFonts w:cs="Arial"/>
          <w:szCs w:val="20"/>
        </w:rPr>
        <w:t>.</w:t>
      </w:r>
      <w:r w:rsidRPr="00BA0EE0">
        <w:rPr>
          <w:rFonts w:cs="Arial"/>
          <w:szCs w:val="20"/>
        </w:rPr>
        <w:t xml:space="preserve"> </w:t>
      </w:r>
    </w:p>
    <w:p w:rsidR="001F4CF3" w:rsidRPr="00BA0EE0" w:rsidRDefault="001F4CF3" w:rsidP="00541AEF">
      <w:pPr>
        <w:pStyle w:val="Prrafodelista"/>
        <w:numPr>
          <w:ilvl w:val="1"/>
          <w:numId w:val="27"/>
        </w:numPr>
        <w:spacing w:after="0"/>
        <w:rPr>
          <w:rFonts w:cs="Arial"/>
          <w:szCs w:val="20"/>
        </w:rPr>
      </w:pPr>
      <w:r w:rsidRPr="00BA0EE0">
        <w:rPr>
          <w:rFonts w:cs="Arial"/>
          <w:szCs w:val="20"/>
        </w:rPr>
        <w:t>El resto de facultativos apoyaron la actividad en la urgencia del hospital</w:t>
      </w:r>
      <w:r w:rsidR="00A806AC">
        <w:rPr>
          <w:rFonts w:cs="Arial"/>
          <w:szCs w:val="20"/>
        </w:rPr>
        <w:t>.</w:t>
      </w:r>
    </w:p>
    <w:p w:rsidR="001F4CF3" w:rsidRPr="0075359F" w:rsidRDefault="001F4CF3" w:rsidP="0075359F">
      <w:pPr>
        <w:pStyle w:val="Normallistas"/>
      </w:pPr>
      <w:r w:rsidRPr="0075359F">
        <w:t xml:space="preserve">DERMATOLOGÍA.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para la atención en consulta telefónica</w:t>
      </w:r>
      <w:r w:rsidR="00A806AC">
        <w:rPr>
          <w:rFonts w:cs="Arial"/>
          <w:szCs w:val="20"/>
        </w:rPr>
        <w:t>.</w:t>
      </w:r>
    </w:p>
    <w:p w:rsidR="001F4CF3" w:rsidRPr="00BA0EE0" w:rsidRDefault="001F4CF3" w:rsidP="0075359F">
      <w:pPr>
        <w:pStyle w:val="Normallistas"/>
      </w:pPr>
      <w:r w:rsidRPr="00BA0EE0">
        <w:t xml:space="preserve">GINECOLOGÍA: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consulta telefónica</w:t>
      </w:r>
      <w:r w:rsidR="00A806A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apoyo a la actividad en la urgencia del hospital</w:t>
      </w:r>
      <w:r w:rsidR="002174FC">
        <w:rPr>
          <w:rFonts w:cs="Arial"/>
          <w:szCs w:val="20"/>
        </w:rPr>
        <w:t>.</w:t>
      </w:r>
    </w:p>
    <w:p w:rsidR="001F4CF3" w:rsidRPr="00BA0EE0" w:rsidRDefault="001F4CF3" w:rsidP="0075359F">
      <w:pPr>
        <w:pStyle w:val="Normallistas"/>
      </w:pPr>
      <w:r w:rsidRPr="00BA0EE0">
        <w:t xml:space="preserve">OFTALMOLOGÍA.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3 facultativos para la atención en consulta telefónica</w:t>
      </w:r>
      <w:r w:rsidR="002174FC">
        <w:rPr>
          <w:rFonts w:cs="Arial"/>
          <w:szCs w:val="20"/>
        </w:rPr>
        <w:t>.</w:t>
      </w:r>
      <w:r w:rsidRPr="00BA0EE0">
        <w:rPr>
          <w:rFonts w:cs="Arial"/>
          <w:szCs w:val="20"/>
        </w:rPr>
        <w:t xml:space="preserve"> </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para el tratamiento y atención en consultas de la Degeneración Macular (DMAE</w:t>
      </w:r>
      <w:r w:rsidR="00CE273B" w:rsidRPr="00BA0EE0">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en la atención de las plantas COVID</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actividad de apoyo a la urgencia del hospital</w:t>
      </w:r>
      <w:r w:rsidR="002174FC">
        <w:rPr>
          <w:rFonts w:cs="Arial"/>
          <w:szCs w:val="20"/>
        </w:rPr>
        <w:t>.</w:t>
      </w:r>
    </w:p>
    <w:p w:rsidR="001F4CF3" w:rsidRPr="00BA0EE0" w:rsidRDefault="001F4CF3" w:rsidP="0075359F">
      <w:pPr>
        <w:pStyle w:val="Normallistas"/>
      </w:pPr>
      <w:r w:rsidRPr="00BA0EE0">
        <w:t xml:space="preserve">OTORRINOLARINGOLOGÍA.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facultativos para la atención en consulta telefónica</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de apoyo a la actividad en la urgencia del hospital y el apoyo en la UVI/traqueotomías</w:t>
      </w:r>
      <w:r w:rsidR="002174FC">
        <w:rPr>
          <w:rFonts w:cs="Arial"/>
          <w:szCs w:val="20"/>
        </w:rPr>
        <w:t>.</w:t>
      </w:r>
    </w:p>
    <w:p w:rsidR="001F4CF3" w:rsidRPr="00BA0EE0" w:rsidRDefault="001F4CF3" w:rsidP="00541AEF">
      <w:pPr>
        <w:pStyle w:val="Prrafodelista"/>
        <w:numPr>
          <w:ilvl w:val="0"/>
          <w:numId w:val="27"/>
        </w:numPr>
        <w:spacing w:after="0"/>
        <w:rPr>
          <w:rFonts w:cs="Arial"/>
          <w:szCs w:val="20"/>
        </w:rPr>
      </w:pPr>
      <w:r w:rsidRPr="0075359F">
        <w:rPr>
          <w:rStyle w:val="NormallistasCar"/>
        </w:rPr>
        <w:t>UROLOGÍA</w:t>
      </w:r>
      <w:r w:rsidRPr="00BA0EE0">
        <w:rPr>
          <w:rFonts w:cs="Arial"/>
          <w:szCs w:val="20"/>
        </w:rPr>
        <w:t xml:space="preserve">.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consulta telefónica</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de apoyo a la actividad en la urgencia del hospital</w:t>
      </w:r>
      <w:r w:rsidR="002174FC">
        <w:rPr>
          <w:rFonts w:cs="Arial"/>
          <w:szCs w:val="20"/>
        </w:rPr>
        <w:t>.</w:t>
      </w:r>
    </w:p>
    <w:p w:rsidR="001F4CF3" w:rsidRPr="00BA0EE0" w:rsidRDefault="001F4CF3" w:rsidP="001F4CF3">
      <w:pPr>
        <w:pStyle w:val="Prrafodelista"/>
        <w:spacing w:after="0"/>
        <w:rPr>
          <w:rFonts w:cs="Arial"/>
          <w:szCs w:val="20"/>
        </w:rPr>
      </w:pPr>
    </w:p>
    <w:p w:rsidR="001F4CF3" w:rsidRPr="00BA0EE0" w:rsidRDefault="002174FC" w:rsidP="000E7B27">
      <w:pPr>
        <w:pStyle w:val="TITULO-Nivel4"/>
      </w:pPr>
      <w:r>
        <w:t>ÁREA MÉDICA</w:t>
      </w:r>
    </w:p>
    <w:p w:rsidR="001F4CF3" w:rsidRPr="00BA0EE0" w:rsidRDefault="001F4CF3" w:rsidP="0075359F">
      <w:pPr>
        <w:pStyle w:val="Normallistas"/>
      </w:pPr>
      <w:r w:rsidRPr="00BA0EE0">
        <w:t xml:space="preserve">GERIATRÍA: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facultativos para la Asistencia Geriátrica Domiciliaria</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Asistencia Geriátrica en Residencias</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la Unidad de Cuidados Paliativos</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consulta telefónica</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9 facultativos para la atención en las plantas COVID</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contratado para la atención en las plantas COVID</w:t>
      </w:r>
      <w:r w:rsidR="002174FC">
        <w:rPr>
          <w:rFonts w:cs="Arial"/>
          <w:szCs w:val="20"/>
        </w:rPr>
        <w:t>.</w:t>
      </w:r>
    </w:p>
    <w:p w:rsidR="001F4CF3" w:rsidRPr="00BA0EE0" w:rsidRDefault="001F4CF3" w:rsidP="0075359F">
      <w:pPr>
        <w:pStyle w:val="Normallistas"/>
      </w:pPr>
      <w:r w:rsidRPr="00BA0EE0">
        <w:t xml:space="preserve">MEDICINA INTERNA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consulta telefónica</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4 facultativos para la atención en las plantas COVID</w:t>
      </w:r>
      <w:r w:rsidR="002174FC">
        <w:rPr>
          <w:rFonts w:cs="Arial"/>
          <w:szCs w:val="20"/>
        </w:rPr>
        <w:t>.</w:t>
      </w:r>
      <w:r w:rsidRPr="00BA0EE0">
        <w:rPr>
          <w:rFonts w:cs="Arial"/>
          <w:szCs w:val="20"/>
        </w:rPr>
        <w:t xml:space="preserve">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contratado para la atención en las plantas COVID</w:t>
      </w:r>
      <w:r w:rsidR="002174FC">
        <w:rPr>
          <w:rFonts w:cs="Arial"/>
          <w:szCs w:val="20"/>
        </w:rPr>
        <w:t>.</w:t>
      </w:r>
    </w:p>
    <w:p w:rsidR="001F4CF3" w:rsidRPr="00BA0EE0" w:rsidRDefault="001F4CF3" w:rsidP="0075359F">
      <w:pPr>
        <w:pStyle w:val="Normallistas"/>
      </w:pPr>
      <w:r w:rsidRPr="00BA0EE0">
        <w:lastRenderedPageBreak/>
        <w:t xml:space="preserve">ALERGIA.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consulta telefónica</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para apoyo de la guardia de presencia física del Área Médica en el turno de tarde</w:t>
      </w:r>
      <w:r w:rsidR="002174FC">
        <w:rPr>
          <w:rFonts w:cs="Arial"/>
          <w:szCs w:val="20"/>
        </w:rPr>
        <w:t>.</w:t>
      </w:r>
    </w:p>
    <w:p w:rsidR="001F4CF3" w:rsidRPr="00BA0EE0" w:rsidRDefault="001F4CF3" w:rsidP="0075359F">
      <w:pPr>
        <w:pStyle w:val="Normallistas"/>
      </w:pPr>
      <w:r w:rsidRPr="00BA0EE0">
        <w:t xml:space="preserve">CARDIOLOGÍA.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consulta telefónica</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para la atención en las plantas COVID</w:t>
      </w:r>
      <w:r w:rsidR="002174FC">
        <w:rPr>
          <w:rFonts w:cs="Arial"/>
          <w:szCs w:val="20"/>
        </w:rPr>
        <w:t>.</w:t>
      </w:r>
      <w:r w:rsidRPr="00BA0EE0">
        <w:rPr>
          <w:rFonts w:cs="Arial"/>
          <w:szCs w:val="20"/>
        </w:rPr>
        <w:t xml:space="preserve"> </w:t>
      </w:r>
    </w:p>
    <w:p w:rsidR="001F4CF3" w:rsidRPr="00BA0EE0" w:rsidRDefault="001F4CF3" w:rsidP="0075359F">
      <w:pPr>
        <w:pStyle w:val="Normallistas"/>
      </w:pPr>
      <w:r w:rsidRPr="00BA0EE0">
        <w:t xml:space="preserve">DIGESTIVO.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consulta telefónica</w:t>
      </w:r>
      <w:r w:rsidR="002174FC">
        <w:rPr>
          <w:rFonts w:cs="Arial"/>
          <w:szCs w:val="20"/>
        </w:rPr>
        <w:t>.</w:t>
      </w:r>
      <w:r w:rsidRPr="00BA0EE0">
        <w:rPr>
          <w:rFonts w:cs="Arial"/>
          <w:szCs w:val="20"/>
        </w:rPr>
        <w:t xml:space="preserve"> </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para la atención en las plantas COVID</w:t>
      </w:r>
      <w:r w:rsidR="002174FC">
        <w:rPr>
          <w:rFonts w:cs="Arial"/>
          <w:szCs w:val="20"/>
        </w:rPr>
        <w:t>.</w:t>
      </w:r>
    </w:p>
    <w:p w:rsidR="001F4CF3" w:rsidRPr="00BA0EE0" w:rsidRDefault="001F4CF3" w:rsidP="0075359F">
      <w:pPr>
        <w:pStyle w:val="Normallistas"/>
      </w:pPr>
      <w:r w:rsidRPr="00BA0EE0">
        <w:t xml:space="preserve">NEUMOLOGÍA.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para la atención en las plantas COVID</w:t>
      </w:r>
      <w:r w:rsidR="002174FC">
        <w:rPr>
          <w:rFonts w:cs="Arial"/>
          <w:szCs w:val="20"/>
        </w:rPr>
        <w:t>.</w:t>
      </w:r>
    </w:p>
    <w:p w:rsidR="001F4CF3" w:rsidRPr="00BA0EE0" w:rsidRDefault="001F4CF3" w:rsidP="0075359F">
      <w:pPr>
        <w:pStyle w:val="Normallistas"/>
      </w:pPr>
      <w:r w:rsidRPr="00BA0EE0">
        <w:t xml:space="preserve">NEUROFISIOLOGÍA.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de apoyo en la atención en plantas COVID</w:t>
      </w:r>
      <w:r w:rsidR="002174FC">
        <w:rPr>
          <w:rFonts w:cs="Arial"/>
          <w:szCs w:val="20"/>
        </w:rPr>
        <w:t>.</w:t>
      </w:r>
    </w:p>
    <w:p w:rsidR="001F4CF3" w:rsidRPr="00BA0EE0" w:rsidRDefault="001F4CF3" w:rsidP="0075359F">
      <w:pPr>
        <w:pStyle w:val="Normallistas"/>
      </w:pPr>
      <w:r w:rsidRPr="00BA0EE0">
        <w:t xml:space="preserve">NEUROLOGÍA.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en consulta telefónica</w:t>
      </w:r>
      <w:r w:rsidR="002174FC">
        <w:rPr>
          <w:rFonts w:cs="Arial"/>
          <w:szCs w:val="20"/>
        </w:rPr>
        <w:t>.</w:t>
      </w:r>
    </w:p>
    <w:p w:rsidR="002174FC" w:rsidRDefault="001F4CF3" w:rsidP="00541AEF">
      <w:pPr>
        <w:pStyle w:val="Prrafodelista"/>
        <w:numPr>
          <w:ilvl w:val="1"/>
          <w:numId w:val="27"/>
        </w:numPr>
        <w:spacing w:after="0"/>
        <w:rPr>
          <w:rFonts w:cs="Arial"/>
          <w:szCs w:val="20"/>
        </w:rPr>
      </w:pPr>
      <w:r w:rsidRPr="00BA0EE0">
        <w:rPr>
          <w:rFonts w:cs="Arial"/>
          <w:szCs w:val="20"/>
        </w:rPr>
        <w:t>2 facultativos para la atención en las plantas COVID</w:t>
      </w:r>
      <w:r w:rsidR="002174FC">
        <w:rPr>
          <w:rFonts w:cs="Arial"/>
          <w:szCs w:val="20"/>
        </w:rPr>
        <w:t>.</w:t>
      </w:r>
    </w:p>
    <w:p w:rsidR="001F4CF3" w:rsidRPr="00BA0EE0" w:rsidRDefault="001F4CF3" w:rsidP="0075359F">
      <w:pPr>
        <w:pStyle w:val="Normallistas"/>
      </w:pPr>
      <w:r w:rsidRPr="00BA0EE0">
        <w:t xml:space="preserve">PSIQUIATRÍA: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para la atención psicológica a profesionales del hospital, pacientes y familiares</w:t>
      </w:r>
      <w:r w:rsidR="002174FC">
        <w:rPr>
          <w:rFonts w:cs="Arial"/>
          <w:szCs w:val="20"/>
        </w:rPr>
        <w:t>.</w:t>
      </w:r>
    </w:p>
    <w:p w:rsidR="001F4CF3" w:rsidRPr="00BA0EE0" w:rsidRDefault="001F4CF3" w:rsidP="0075359F">
      <w:pPr>
        <w:pStyle w:val="Normallistas"/>
      </w:pPr>
      <w:r w:rsidRPr="00BA0EE0">
        <w:t xml:space="preserve">PSICOLOGÍA. </w:t>
      </w:r>
    </w:p>
    <w:p w:rsidR="001F4CF3" w:rsidRPr="00BA0EE0" w:rsidRDefault="001F4CF3" w:rsidP="00541AEF">
      <w:pPr>
        <w:pStyle w:val="Prrafodelista"/>
        <w:numPr>
          <w:ilvl w:val="1"/>
          <w:numId w:val="27"/>
        </w:numPr>
        <w:spacing w:after="0"/>
        <w:rPr>
          <w:rFonts w:cs="Arial"/>
          <w:szCs w:val="20"/>
        </w:rPr>
      </w:pPr>
      <w:r w:rsidRPr="00BA0EE0">
        <w:rPr>
          <w:rFonts w:cs="Arial"/>
          <w:szCs w:val="20"/>
        </w:rPr>
        <w:t>2 psicólogos para la atención psicológica a profesionales del hospital, pacientes y familiares</w:t>
      </w:r>
      <w:r w:rsidR="002174FC">
        <w:rPr>
          <w:rFonts w:cs="Arial"/>
          <w:szCs w:val="20"/>
        </w:rPr>
        <w:t>.</w:t>
      </w:r>
    </w:p>
    <w:p w:rsidR="001F4CF3" w:rsidRDefault="001F4CF3" w:rsidP="0075359F">
      <w:pPr>
        <w:pStyle w:val="Normallistas"/>
      </w:pPr>
      <w:r w:rsidRPr="00BA0EE0">
        <w:t xml:space="preserve">REHABILITACIÓN: </w:t>
      </w:r>
    </w:p>
    <w:p w:rsidR="001F4CF3" w:rsidRDefault="001F4CF3" w:rsidP="00541AEF">
      <w:pPr>
        <w:pStyle w:val="Prrafodelista"/>
        <w:numPr>
          <w:ilvl w:val="1"/>
          <w:numId w:val="27"/>
        </w:numPr>
        <w:spacing w:after="0"/>
        <w:rPr>
          <w:rFonts w:cs="Arial"/>
          <w:szCs w:val="20"/>
        </w:rPr>
      </w:pPr>
      <w:r w:rsidRPr="00BA0EE0">
        <w:rPr>
          <w:rFonts w:cs="Arial"/>
          <w:szCs w:val="20"/>
        </w:rPr>
        <w:t>3 facultativos para el tratamiento rehabilitador en las plantas COVID y UCI.</w:t>
      </w:r>
    </w:p>
    <w:p w:rsidR="001F4CF3" w:rsidRPr="00BA0EE0" w:rsidRDefault="001F4CF3" w:rsidP="002174FC">
      <w:pPr>
        <w:pStyle w:val="TITULO-Nivel4"/>
      </w:pPr>
      <w:r w:rsidRPr="00BA0EE0">
        <w:t>SERVICIOS CENTRALES</w:t>
      </w:r>
    </w:p>
    <w:p w:rsidR="001F4CF3" w:rsidRPr="00BA0EE0" w:rsidRDefault="001F4CF3" w:rsidP="0075359F">
      <w:pPr>
        <w:pStyle w:val="Normallistas"/>
      </w:pPr>
      <w:r w:rsidRPr="00BA0EE0">
        <w:t xml:space="preserve">ANESTESIA. </w:t>
      </w:r>
    </w:p>
    <w:p w:rsidR="001F4CF3" w:rsidRPr="00BA0EE0" w:rsidRDefault="001F4CF3" w:rsidP="00541AEF">
      <w:pPr>
        <w:pStyle w:val="Prrafodelista"/>
        <w:numPr>
          <w:ilvl w:val="1"/>
          <w:numId w:val="27"/>
        </w:numPr>
        <w:spacing w:after="0"/>
        <w:rPr>
          <w:rFonts w:cs="Arial"/>
          <w:szCs w:val="20"/>
        </w:rPr>
      </w:pPr>
      <w:r w:rsidRPr="00BA0EE0">
        <w:rPr>
          <w:rFonts w:cs="Arial"/>
          <w:szCs w:val="20"/>
        </w:rPr>
        <w:t>Atención a 5 camas de UCI</w:t>
      </w:r>
      <w:r w:rsidR="002174FC">
        <w:rPr>
          <w:rFonts w:cs="Arial"/>
          <w:szCs w:val="20"/>
        </w:rPr>
        <w:t>.</w:t>
      </w:r>
      <w:r w:rsidRPr="00BA0EE0">
        <w:rPr>
          <w:rFonts w:cs="Arial"/>
          <w:szCs w:val="20"/>
        </w:rPr>
        <w:t xml:space="preserve">  </w:t>
      </w:r>
    </w:p>
    <w:p w:rsidR="001F4CF3" w:rsidRPr="00BA0EE0" w:rsidRDefault="001F4CF3" w:rsidP="00541AEF">
      <w:pPr>
        <w:pStyle w:val="Prrafodelista"/>
        <w:numPr>
          <w:ilvl w:val="1"/>
          <w:numId w:val="27"/>
        </w:numPr>
        <w:spacing w:after="0"/>
        <w:rPr>
          <w:rFonts w:cs="Arial"/>
          <w:szCs w:val="20"/>
        </w:rPr>
      </w:pPr>
      <w:r w:rsidRPr="00BA0EE0">
        <w:rPr>
          <w:rFonts w:cs="Arial"/>
          <w:szCs w:val="20"/>
        </w:rPr>
        <w:t>Realización y refuerzo de guardias</w:t>
      </w:r>
      <w:r w:rsidR="002174FC">
        <w:rPr>
          <w:rFonts w:cs="Arial"/>
          <w:szCs w:val="20"/>
        </w:rPr>
        <w:t>.</w:t>
      </w:r>
    </w:p>
    <w:p w:rsidR="001F4CF3" w:rsidRPr="00BA0EE0" w:rsidRDefault="001F4CF3" w:rsidP="00541AEF">
      <w:pPr>
        <w:pStyle w:val="Prrafodelista"/>
        <w:numPr>
          <w:ilvl w:val="1"/>
          <w:numId w:val="27"/>
        </w:numPr>
        <w:spacing w:after="0"/>
        <w:rPr>
          <w:rFonts w:cs="Arial"/>
          <w:szCs w:val="20"/>
        </w:rPr>
      </w:pPr>
      <w:r w:rsidRPr="00BA0EE0">
        <w:rPr>
          <w:rFonts w:cs="Arial"/>
          <w:szCs w:val="20"/>
        </w:rPr>
        <w:t>Valoración en plantas COVID</w:t>
      </w:r>
      <w:r w:rsidR="002174FC">
        <w:rPr>
          <w:rFonts w:cs="Arial"/>
          <w:szCs w:val="20"/>
        </w:rPr>
        <w:t>.</w:t>
      </w:r>
      <w:r w:rsidRPr="00BA0EE0">
        <w:rPr>
          <w:rFonts w:cs="Arial"/>
          <w:szCs w:val="20"/>
        </w:rPr>
        <w:t xml:space="preserve"> </w:t>
      </w:r>
    </w:p>
    <w:p w:rsidR="001F4CF3" w:rsidRPr="00BA0EE0" w:rsidRDefault="001F4CF3" w:rsidP="00541AEF">
      <w:pPr>
        <w:pStyle w:val="Prrafodelista"/>
        <w:numPr>
          <w:ilvl w:val="1"/>
          <w:numId w:val="27"/>
        </w:numPr>
        <w:spacing w:after="0"/>
        <w:rPr>
          <w:rFonts w:cs="Arial"/>
          <w:szCs w:val="20"/>
        </w:rPr>
      </w:pPr>
      <w:r w:rsidRPr="00BA0EE0">
        <w:rPr>
          <w:rFonts w:cs="Arial"/>
          <w:szCs w:val="20"/>
        </w:rPr>
        <w:t>Toma de decisiones complejas y valoración conjunta con facultativos de planta de criterios de ingreso en UVI</w:t>
      </w:r>
      <w:r w:rsidR="002174FC">
        <w:rPr>
          <w:rFonts w:cs="Arial"/>
          <w:szCs w:val="20"/>
        </w:rPr>
        <w:t>.</w:t>
      </w:r>
    </w:p>
    <w:p w:rsidR="001F4CF3" w:rsidRDefault="001F4CF3" w:rsidP="0075359F">
      <w:pPr>
        <w:pStyle w:val="Normallistas"/>
      </w:pPr>
      <w:r w:rsidRPr="00BA0EE0">
        <w:t xml:space="preserve">ANATOMÍA PATOLÓGICA: </w:t>
      </w:r>
    </w:p>
    <w:p w:rsidR="001F4CF3" w:rsidRPr="00BA0EE0" w:rsidRDefault="001F4CF3" w:rsidP="00541AEF">
      <w:pPr>
        <w:pStyle w:val="Prrafodelista"/>
        <w:numPr>
          <w:ilvl w:val="1"/>
          <w:numId w:val="27"/>
        </w:numPr>
        <w:spacing w:after="0"/>
        <w:rPr>
          <w:rFonts w:cs="Arial"/>
          <w:szCs w:val="20"/>
        </w:rPr>
      </w:pPr>
      <w:r w:rsidRPr="00BA0EE0">
        <w:rPr>
          <w:rFonts w:cs="Arial"/>
          <w:szCs w:val="20"/>
        </w:rPr>
        <w:t>1 facultativo de apoyo al Servicio de Medicina Preventiva</w:t>
      </w:r>
      <w:r w:rsidR="002174FC">
        <w:rPr>
          <w:rFonts w:cs="Arial"/>
          <w:szCs w:val="20"/>
        </w:rPr>
        <w:t>.</w:t>
      </w:r>
    </w:p>
    <w:p w:rsidR="001F4CF3" w:rsidRDefault="001F4CF3" w:rsidP="0075359F">
      <w:pPr>
        <w:pStyle w:val="Normallistas"/>
      </w:pPr>
      <w:r w:rsidRPr="00BA0EE0">
        <w:lastRenderedPageBreak/>
        <w:t xml:space="preserve">MEDICINA NUCLEAR:  </w:t>
      </w:r>
    </w:p>
    <w:p w:rsidR="001F4CF3" w:rsidRPr="00BA0EE0" w:rsidRDefault="001F4CF3" w:rsidP="00541AEF">
      <w:pPr>
        <w:pStyle w:val="Prrafodelista"/>
        <w:numPr>
          <w:ilvl w:val="1"/>
          <w:numId w:val="27"/>
        </w:numPr>
        <w:spacing w:after="0"/>
        <w:rPr>
          <w:rFonts w:cs="Arial"/>
          <w:szCs w:val="20"/>
        </w:rPr>
      </w:pPr>
      <w:r w:rsidRPr="00BA0EE0">
        <w:rPr>
          <w:rFonts w:cs="Arial"/>
          <w:szCs w:val="20"/>
        </w:rPr>
        <w:t>2 facultativos de apoyo al Servicio de Farmacia</w:t>
      </w:r>
      <w:r w:rsidR="002174FC">
        <w:rPr>
          <w:rFonts w:cs="Arial"/>
          <w:szCs w:val="20"/>
        </w:rPr>
        <w:t>.</w:t>
      </w:r>
    </w:p>
    <w:p w:rsidR="001F4CF3" w:rsidRPr="00BA0EE0" w:rsidRDefault="001F4CF3" w:rsidP="001F4CF3">
      <w:pPr>
        <w:pStyle w:val="Prrafodelista"/>
        <w:spacing w:after="0"/>
        <w:ind w:left="426"/>
        <w:rPr>
          <w:rFonts w:cs="Arial"/>
          <w:szCs w:val="20"/>
        </w:rPr>
      </w:pPr>
    </w:p>
    <w:p w:rsidR="001F4CF3" w:rsidRPr="00BA0EE0" w:rsidRDefault="001F4CF3" w:rsidP="0075359F">
      <w:pPr>
        <w:pStyle w:val="Normallistas"/>
      </w:pPr>
      <w:r w:rsidRPr="00BA0EE0">
        <w:t xml:space="preserve">Mantuvieron su actividad habitual los facultativos de los Servicios de: </w:t>
      </w:r>
    </w:p>
    <w:p w:rsidR="001F4CF3" w:rsidRPr="00BA0EE0" w:rsidRDefault="001F4CF3" w:rsidP="00541AEF">
      <w:pPr>
        <w:pStyle w:val="Prrafodelista"/>
        <w:numPr>
          <w:ilvl w:val="1"/>
          <w:numId w:val="27"/>
        </w:numPr>
        <w:spacing w:after="0"/>
        <w:rPr>
          <w:rFonts w:cs="Arial"/>
          <w:szCs w:val="20"/>
        </w:rPr>
      </w:pPr>
      <w:r w:rsidRPr="00BA0EE0">
        <w:rPr>
          <w:rFonts w:cs="Arial"/>
          <w:szCs w:val="20"/>
        </w:rPr>
        <w:t>FARMACIA.</w:t>
      </w:r>
    </w:p>
    <w:p w:rsidR="001F4CF3" w:rsidRPr="00BA0EE0" w:rsidRDefault="001F4CF3" w:rsidP="00541AEF">
      <w:pPr>
        <w:pStyle w:val="Prrafodelista"/>
        <w:numPr>
          <w:ilvl w:val="1"/>
          <w:numId w:val="27"/>
        </w:numPr>
        <w:spacing w:after="0"/>
        <w:rPr>
          <w:szCs w:val="20"/>
        </w:rPr>
      </w:pPr>
      <w:r w:rsidRPr="00BA0EE0">
        <w:rPr>
          <w:szCs w:val="20"/>
        </w:rPr>
        <w:t xml:space="preserve">HEMATOLOGÍA. </w:t>
      </w:r>
    </w:p>
    <w:p w:rsidR="001F4CF3" w:rsidRPr="00BA0EE0" w:rsidRDefault="001F4CF3" w:rsidP="00541AEF">
      <w:pPr>
        <w:pStyle w:val="Prrafodelista"/>
        <w:numPr>
          <w:ilvl w:val="1"/>
          <w:numId w:val="27"/>
        </w:numPr>
        <w:spacing w:after="0"/>
        <w:rPr>
          <w:rFonts w:cs="Arial"/>
          <w:szCs w:val="20"/>
        </w:rPr>
      </w:pPr>
      <w:r>
        <w:rPr>
          <w:rFonts w:cs="Arial"/>
          <w:szCs w:val="20"/>
        </w:rPr>
        <w:t>BIOQUÍMICA</w:t>
      </w:r>
    </w:p>
    <w:p w:rsidR="001F4CF3" w:rsidRPr="00BA0EE0" w:rsidRDefault="001F4CF3" w:rsidP="00541AEF">
      <w:pPr>
        <w:pStyle w:val="Prrafodelista"/>
        <w:numPr>
          <w:ilvl w:val="1"/>
          <w:numId w:val="27"/>
        </w:numPr>
        <w:spacing w:after="0"/>
        <w:rPr>
          <w:rFonts w:cs="Arial"/>
          <w:szCs w:val="20"/>
        </w:rPr>
      </w:pPr>
      <w:r>
        <w:rPr>
          <w:rFonts w:cs="Arial"/>
          <w:szCs w:val="20"/>
        </w:rPr>
        <w:t>MICROBIOLOGÍA</w:t>
      </w:r>
    </w:p>
    <w:p w:rsidR="001F4CF3" w:rsidRPr="00BA0EE0" w:rsidRDefault="001F4CF3" w:rsidP="00541AEF">
      <w:pPr>
        <w:pStyle w:val="Prrafodelista"/>
        <w:numPr>
          <w:ilvl w:val="1"/>
          <w:numId w:val="27"/>
        </w:numPr>
        <w:spacing w:after="0"/>
        <w:rPr>
          <w:szCs w:val="20"/>
        </w:rPr>
      </w:pPr>
      <w:r>
        <w:rPr>
          <w:szCs w:val="20"/>
        </w:rPr>
        <w:t>RADIOLOGÍA</w:t>
      </w:r>
    </w:p>
    <w:p w:rsidR="001F4CF3" w:rsidRPr="00BA0EE0" w:rsidRDefault="001F4CF3" w:rsidP="00541AEF">
      <w:pPr>
        <w:pStyle w:val="Prrafodelista"/>
        <w:numPr>
          <w:ilvl w:val="1"/>
          <w:numId w:val="27"/>
        </w:numPr>
        <w:spacing w:after="0"/>
        <w:rPr>
          <w:rFonts w:cs="Arial"/>
          <w:szCs w:val="20"/>
        </w:rPr>
      </w:pPr>
      <w:r>
        <w:rPr>
          <w:rFonts w:cs="Arial"/>
          <w:szCs w:val="20"/>
        </w:rPr>
        <w:t>MEDICINA PREVENTIVA</w:t>
      </w:r>
    </w:p>
    <w:p w:rsidR="001F4CF3" w:rsidRPr="00BA0EE0" w:rsidRDefault="001F4CF3" w:rsidP="00541AEF">
      <w:pPr>
        <w:pStyle w:val="Prrafodelista"/>
        <w:numPr>
          <w:ilvl w:val="1"/>
          <w:numId w:val="27"/>
        </w:numPr>
        <w:spacing w:after="0"/>
        <w:rPr>
          <w:rFonts w:cs="Arial"/>
          <w:szCs w:val="20"/>
        </w:rPr>
      </w:pPr>
      <w:r>
        <w:rPr>
          <w:rFonts w:cs="Arial"/>
          <w:szCs w:val="20"/>
        </w:rPr>
        <w:t>SALUD LABORAL</w:t>
      </w:r>
    </w:p>
    <w:p w:rsidR="00B35227" w:rsidRDefault="00B35227" w:rsidP="002174FC">
      <w:pPr>
        <w:pStyle w:val="TITULO-Nivel3"/>
      </w:pPr>
    </w:p>
    <w:p w:rsidR="001F4CF3" w:rsidRPr="00BA0EE0" w:rsidRDefault="001F4CF3" w:rsidP="002174FC">
      <w:pPr>
        <w:pStyle w:val="TITULO-Nivel3"/>
      </w:pPr>
      <w:r w:rsidRPr="00BA0EE0">
        <w:t>DIVISI</w:t>
      </w:r>
      <w:r w:rsidR="002174FC">
        <w:t>ÓN ENFERMERÍ</w:t>
      </w:r>
      <w:r w:rsidRPr="00BA0EE0">
        <w:t>A</w:t>
      </w:r>
    </w:p>
    <w:p w:rsidR="001F4CF3" w:rsidRPr="00BA0EE0" w:rsidRDefault="001F4CF3" w:rsidP="001F4CF3">
      <w:pPr>
        <w:rPr>
          <w:rFonts w:cs="Arial"/>
        </w:rPr>
      </w:pPr>
      <w:r w:rsidRPr="00BA0EE0">
        <w:rPr>
          <w:rFonts w:cs="Arial"/>
        </w:rPr>
        <w:t>En el caso del personal de Enfermería (Enfermeras y Técnicos en Cuidados Auxiliares de Enfermería (TCAES)</w:t>
      </w:r>
      <w:r w:rsidR="002174FC">
        <w:rPr>
          <w:rFonts w:cs="Arial"/>
        </w:rPr>
        <w:t>)</w:t>
      </w:r>
      <w:r w:rsidRPr="00BA0EE0">
        <w:rPr>
          <w:rFonts w:cs="Arial"/>
        </w:rPr>
        <w:t xml:space="preserve">, se reubicó a todos los profesionales que provenían de los servicios que se cerraban: Consultas externas, hospital de día de geriatría, quirófano, etc. en las unidades que incrementaban su actividad: hospitalización, cuidados críticos, urgencias y apoyo a </w:t>
      </w:r>
      <w:r w:rsidR="002174FC">
        <w:rPr>
          <w:rFonts w:cs="Arial"/>
        </w:rPr>
        <w:t>M</w:t>
      </w:r>
      <w:r w:rsidRPr="00BA0EE0">
        <w:rPr>
          <w:rFonts w:cs="Arial"/>
        </w:rPr>
        <w:t xml:space="preserve">edicina </w:t>
      </w:r>
      <w:r w:rsidR="002174FC">
        <w:rPr>
          <w:rFonts w:cs="Arial"/>
        </w:rPr>
        <w:t>Preventiva y Salud L</w:t>
      </w:r>
      <w:r w:rsidRPr="00BA0EE0">
        <w:rPr>
          <w:rFonts w:cs="Arial"/>
        </w:rPr>
        <w:t xml:space="preserve">aboral. </w:t>
      </w:r>
    </w:p>
    <w:p w:rsidR="001F4CF3" w:rsidRPr="00BA0EE0" w:rsidRDefault="001F4CF3" w:rsidP="001F4CF3">
      <w:pPr>
        <w:rPr>
          <w:rFonts w:cs="Arial"/>
        </w:rPr>
      </w:pPr>
      <w:r w:rsidRPr="00BA0EE0">
        <w:rPr>
          <w:rFonts w:cs="Arial"/>
        </w:rPr>
        <w:t xml:space="preserve">La enfermera de continuidad asistencial, mantuvo su actividad con la gestión de los resultados de pruebas enviados a Salud Pública y Atención Primaria, y la gestión de las altas a domicilio o nuevos recursos habilitados (hoteles </w:t>
      </w:r>
      <w:r w:rsidR="002174FC">
        <w:rPr>
          <w:rFonts w:cs="Arial"/>
        </w:rPr>
        <w:t>sanitarizado</w:t>
      </w:r>
      <w:r w:rsidRPr="00BA0EE0">
        <w:rPr>
          <w:rFonts w:cs="Arial"/>
        </w:rPr>
        <w:t xml:space="preserve">s).  </w:t>
      </w:r>
    </w:p>
    <w:p w:rsidR="001F4CF3" w:rsidRPr="00BA0EE0" w:rsidRDefault="001F4CF3" w:rsidP="001F4CF3">
      <w:pPr>
        <w:rPr>
          <w:rFonts w:cs="Arial"/>
        </w:rPr>
      </w:pPr>
      <w:r w:rsidRPr="00BA0EE0">
        <w:rPr>
          <w:rFonts w:cs="Arial"/>
        </w:rPr>
        <w:t xml:space="preserve">En el caso de los fisioterapeutas, terapeutas ocupacionales, y logopedas, pasaron a realizar tareas muy diversas, desde apoyo en la urgencia, apoyo a celadores en traslados, gestión de las videollamadas, apoyo administrativo en gestiones múltiples, etc. </w:t>
      </w:r>
    </w:p>
    <w:p w:rsidR="001F4CF3" w:rsidRPr="00BA0EE0" w:rsidRDefault="001F4CF3" w:rsidP="001F4CF3">
      <w:pPr>
        <w:rPr>
          <w:rFonts w:cs="Arial"/>
        </w:rPr>
      </w:pPr>
      <w:r w:rsidRPr="00BA0EE0">
        <w:rPr>
          <w:rFonts w:cs="Arial"/>
        </w:rPr>
        <w:t xml:space="preserve">El personal técnico superior, de laboratorio y radiodiagnóstico, continuó con su trabajo habitual, salvo en el caso de personal de anatomía patológica que apoyaron en otros servicios (urgencias, farmacia, etc.) </w:t>
      </w:r>
    </w:p>
    <w:p w:rsidR="002174FC" w:rsidRDefault="002174FC">
      <w:pPr>
        <w:spacing w:before="0" w:line="240" w:lineRule="auto"/>
        <w:jc w:val="left"/>
        <w:rPr>
          <w:rFonts w:ascii="Montserrat SemiBold" w:hAnsi="Montserrat SemiBold"/>
          <w:caps/>
          <w:noProof/>
          <w:color w:val="48ACC6"/>
          <w:spacing w:val="-6"/>
          <w:sz w:val="24"/>
        </w:rPr>
      </w:pPr>
      <w:bookmarkStart w:id="44" w:name="_Toc75343947"/>
      <w:bookmarkEnd w:id="43"/>
      <w:r>
        <w:br w:type="page"/>
      </w:r>
    </w:p>
    <w:p w:rsidR="00C2033B" w:rsidRDefault="00FB7C93" w:rsidP="00C2033B">
      <w:pPr>
        <w:pStyle w:val="TITULO-Nivel2"/>
      </w:pPr>
      <w:bookmarkStart w:id="45" w:name="_Toc84848492"/>
      <w:r w:rsidRPr="008C577D">
        <w:lastRenderedPageBreak/>
        <w:t>Protocolos específicos</w:t>
      </w:r>
      <w:bookmarkStart w:id="46" w:name="_Toc75343948"/>
      <w:bookmarkEnd w:id="44"/>
      <w:bookmarkEnd w:id="45"/>
    </w:p>
    <w:p w:rsidR="001F4CF3" w:rsidRDefault="001F4CF3" w:rsidP="0075359F">
      <w:pPr>
        <w:pStyle w:val="Normallistas"/>
      </w:pPr>
      <w:r>
        <w:t xml:space="preserve">Protocolo de manejo clínico y tratamiento de la infección por </w:t>
      </w:r>
      <w:r w:rsidR="002174FC">
        <w:t>COVID-19</w:t>
      </w:r>
      <w:r>
        <w:t>. 6 versiones</w:t>
      </w:r>
      <w:r w:rsidR="002174FC">
        <w:t>.</w:t>
      </w:r>
    </w:p>
    <w:p w:rsidR="001F4CF3" w:rsidRDefault="001F4CF3" w:rsidP="0075359F">
      <w:pPr>
        <w:pStyle w:val="Normallistas"/>
      </w:pPr>
      <w:r>
        <w:t>Recomendaciones domiciliarias al alta de pacientes ingresados con coronavirus</w:t>
      </w:r>
      <w:r w:rsidR="002174FC">
        <w:t>.</w:t>
      </w:r>
    </w:p>
    <w:p w:rsidR="001F4CF3" w:rsidRDefault="001F4CF3" w:rsidP="0075359F">
      <w:pPr>
        <w:pStyle w:val="Normallistas"/>
      </w:pPr>
      <w:r>
        <w:t>Circuito de notificación de altas hospitalarias a Atención Primaria y Salud Pública</w:t>
      </w:r>
      <w:r w:rsidR="002174FC">
        <w:t>.</w:t>
      </w:r>
    </w:p>
    <w:p w:rsidR="001F4CF3" w:rsidRDefault="001F4CF3" w:rsidP="0075359F">
      <w:pPr>
        <w:pStyle w:val="Normallistas"/>
      </w:pPr>
      <w:r>
        <w:t>Criterios de alta de pacientes Covid</w:t>
      </w:r>
      <w:r w:rsidR="002174FC">
        <w:t>.</w:t>
      </w:r>
    </w:p>
    <w:p w:rsidR="001F4CF3" w:rsidRDefault="001F4CF3" w:rsidP="0075359F">
      <w:pPr>
        <w:pStyle w:val="Normallistas"/>
      </w:pPr>
      <w:r>
        <w:t xml:space="preserve">Protocolo de atención a pacientes y familiares al final de la vida durante la pandemia por </w:t>
      </w:r>
      <w:r w:rsidR="002174FC">
        <w:t>COVID-19.</w:t>
      </w:r>
    </w:p>
    <w:p w:rsidR="001F4CF3" w:rsidRDefault="001F4CF3" w:rsidP="0075359F">
      <w:pPr>
        <w:pStyle w:val="Normallistas"/>
      </w:pPr>
      <w:r>
        <w:t>P</w:t>
      </w:r>
      <w:r w:rsidRPr="00B06CA1">
        <w:t>rotocolo de manejo en la atención ur</w:t>
      </w:r>
      <w:r>
        <w:t xml:space="preserve">gente del paciente con </w:t>
      </w:r>
      <w:r w:rsidR="002174FC">
        <w:t>COVID-19</w:t>
      </w:r>
      <w:r>
        <w:t>. 3 versiones</w:t>
      </w:r>
      <w:r w:rsidR="002174FC">
        <w:t>.</w:t>
      </w:r>
    </w:p>
    <w:p w:rsidR="001F4CF3" w:rsidRDefault="001F4CF3" w:rsidP="0075359F">
      <w:pPr>
        <w:pStyle w:val="Normallistas"/>
      </w:pPr>
      <w:r>
        <w:t>Recomendaciones de ingreso en UCI y soporte ventilatorio</w:t>
      </w:r>
      <w:r w:rsidR="002174FC">
        <w:t>.</w:t>
      </w:r>
    </w:p>
    <w:p w:rsidR="001F4CF3" w:rsidRDefault="001F4CF3" w:rsidP="0075359F">
      <w:pPr>
        <w:pStyle w:val="Normallistas"/>
      </w:pPr>
      <w:r>
        <w:t>Procedimiento de ingreso de pacientes institucionalizados en el Hospital Central de la Cruz Roja</w:t>
      </w:r>
      <w:r w:rsidR="002174FC">
        <w:t>.</w:t>
      </w:r>
    </w:p>
    <w:p w:rsidR="001F4CF3" w:rsidRDefault="001F4CF3" w:rsidP="0075359F">
      <w:pPr>
        <w:pStyle w:val="Normallistas"/>
      </w:pPr>
      <w:r>
        <w:t>P</w:t>
      </w:r>
      <w:r w:rsidRPr="00B06CA1">
        <w:t xml:space="preserve">rotocolo de derivación de pacientes con </w:t>
      </w:r>
      <w:r w:rsidR="002174FC" w:rsidRPr="00B06CA1">
        <w:t xml:space="preserve">COVID-19 </w:t>
      </w:r>
      <w:r w:rsidRPr="00B06CA1">
        <w:t>a hoteles para asistencia sanitaria de pacientes frági</w:t>
      </w:r>
      <w:r>
        <w:t>les de residencias de la C</w:t>
      </w:r>
      <w:r w:rsidRPr="00B06CA1">
        <w:t>omunidad de Madrid</w:t>
      </w:r>
      <w:r w:rsidR="002174FC">
        <w:t>.</w:t>
      </w:r>
      <w:r w:rsidRPr="00B06CA1">
        <w:t xml:space="preserve"> </w:t>
      </w:r>
    </w:p>
    <w:p w:rsidR="001F4CF3" w:rsidRDefault="001F4CF3" w:rsidP="0075359F">
      <w:pPr>
        <w:pStyle w:val="Normallistas"/>
      </w:pPr>
      <w:r>
        <w:t>P</w:t>
      </w:r>
      <w:r w:rsidRPr="00B06CA1">
        <w:t xml:space="preserve">lan de contingencia </w:t>
      </w:r>
      <w:r w:rsidR="002174FC" w:rsidRPr="00B06CA1">
        <w:t xml:space="preserve">COVID 19 </w:t>
      </w:r>
      <w:r w:rsidRPr="00B06CA1">
        <w:t xml:space="preserve">en el </w:t>
      </w:r>
      <w:r>
        <w:t>Servicio de F</w:t>
      </w:r>
      <w:r w:rsidRPr="00B06CA1">
        <w:t>armacia</w:t>
      </w:r>
      <w:r w:rsidR="002174FC">
        <w:t>.</w:t>
      </w:r>
    </w:p>
    <w:p w:rsidR="001F4CF3" w:rsidRDefault="001F4CF3" w:rsidP="0075359F">
      <w:pPr>
        <w:pStyle w:val="Normallistas"/>
      </w:pPr>
      <w:r>
        <w:t>C</w:t>
      </w:r>
      <w:r w:rsidRPr="00B06CA1">
        <w:t>ircuito prequirúr</w:t>
      </w:r>
      <w:r>
        <w:t xml:space="preserve">gico tras la pandemia </w:t>
      </w:r>
      <w:r w:rsidR="002174FC">
        <w:t xml:space="preserve">COVID-19 </w:t>
      </w:r>
      <w:r>
        <w:t>y</w:t>
      </w:r>
      <w:r w:rsidRPr="00B06CA1">
        <w:t xml:space="preserve"> recomendaciones para la seguridad de profesionales. </w:t>
      </w:r>
      <w:r>
        <w:t>3 versiones</w:t>
      </w:r>
      <w:r w:rsidR="002174FC">
        <w:t>.</w:t>
      </w:r>
    </w:p>
    <w:p w:rsidR="001F4CF3" w:rsidRDefault="001F4CF3" w:rsidP="0075359F">
      <w:pPr>
        <w:pStyle w:val="Normallistas"/>
      </w:pPr>
      <w:r>
        <w:t>P</w:t>
      </w:r>
      <w:r w:rsidRPr="00B06CA1">
        <w:t>rocedimiento de consultas ex</w:t>
      </w:r>
      <w:r>
        <w:t>ternas tras pandemia por Covid</w:t>
      </w:r>
      <w:r w:rsidR="002174FC">
        <w:t>.</w:t>
      </w:r>
    </w:p>
    <w:p w:rsidR="001F4CF3" w:rsidRDefault="001F4CF3" w:rsidP="0075359F">
      <w:pPr>
        <w:pStyle w:val="Normallistas"/>
      </w:pPr>
      <w:r>
        <w:t>Protocolo de ingreso en planta no Covid</w:t>
      </w:r>
      <w:r w:rsidR="002174FC">
        <w:t>.</w:t>
      </w:r>
    </w:p>
    <w:p w:rsidR="001F4CF3" w:rsidRDefault="001F4CF3" w:rsidP="0075359F">
      <w:pPr>
        <w:pStyle w:val="Normallistas"/>
      </w:pPr>
      <w:r>
        <w:t>P</w:t>
      </w:r>
      <w:r w:rsidRPr="00B06CA1">
        <w:t xml:space="preserve">royecto de escalada y desescalada del área médica en la pandemia </w:t>
      </w:r>
      <w:r w:rsidR="002174FC" w:rsidRPr="00B06CA1">
        <w:t>COVID-19</w:t>
      </w:r>
      <w:r w:rsidR="002174FC">
        <w:t>.</w:t>
      </w:r>
    </w:p>
    <w:p w:rsidR="001F4CF3" w:rsidRDefault="001F4CF3" w:rsidP="0075359F">
      <w:pPr>
        <w:pStyle w:val="Normallistas"/>
      </w:pPr>
      <w:r>
        <w:t>Perfil de recuperación funcional del paciente postcovid</w:t>
      </w:r>
      <w:r w:rsidR="002174FC">
        <w:t>.</w:t>
      </w:r>
    </w:p>
    <w:p w:rsidR="001F4CF3" w:rsidRDefault="001F4CF3" w:rsidP="0075359F">
      <w:pPr>
        <w:pStyle w:val="Normallistas"/>
      </w:pPr>
      <w:r>
        <w:t>Procedimiento de consulta telemática</w:t>
      </w:r>
      <w:r w:rsidR="002174FC">
        <w:t>.</w:t>
      </w:r>
    </w:p>
    <w:p w:rsidR="001F4CF3" w:rsidRDefault="001F4CF3" w:rsidP="0075359F">
      <w:pPr>
        <w:pStyle w:val="Normallistas"/>
      </w:pPr>
      <w:r>
        <w:t>Informes del grupo promotor de bioética</w:t>
      </w:r>
      <w:r w:rsidR="002174FC">
        <w:t>.</w:t>
      </w:r>
    </w:p>
    <w:p w:rsidR="001F4CF3" w:rsidRDefault="001F4CF3" w:rsidP="0075359F">
      <w:pPr>
        <w:pStyle w:val="Normallistas"/>
      </w:pPr>
      <w:r>
        <w:t xml:space="preserve">Consentimiento informado para pacientes en rehabilitación durante la pandemia </w:t>
      </w:r>
      <w:r w:rsidR="002174FC">
        <w:t>COVID-19.</w:t>
      </w:r>
    </w:p>
    <w:p w:rsidR="001F4CF3" w:rsidRDefault="001F4CF3" w:rsidP="0075359F">
      <w:pPr>
        <w:pStyle w:val="Normallistas"/>
      </w:pPr>
      <w:r>
        <w:t xml:space="preserve">Vacunación antigripal y </w:t>
      </w:r>
      <w:r w:rsidR="002174FC">
        <w:t>COVID-19.</w:t>
      </w:r>
    </w:p>
    <w:p w:rsidR="002174FC" w:rsidRDefault="002174FC">
      <w:pPr>
        <w:spacing w:before="0" w:line="240" w:lineRule="auto"/>
        <w:jc w:val="left"/>
        <w:rPr>
          <w:rFonts w:ascii="Montserrat SemiBold" w:hAnsi="Montserrat SemiBold"/>
          <w:caps/>
          <w:noProof/>
          <w:color w:val="48ACC6"/>
          <w:spacing w:val="-6"/>
          <w:sz w:val="24"/>
        </w:rPr>
      </w:pPr>
      <w:r>
        <w:br w:type="page"/>
      </w:r>
    </w:p>
    <w:p w:rsidR="00FB7C93" w:rsidRPr="008C577D" w:rsidRDefault="00FB7C93" w:rsidP="00C2033B">
      <w:pPr>
        <w:pStyle w:val="TITULO-Nivel2"/>
      </w:pPr>
      <w:bookmarkStart w:id="47" w:name="_Toc84848493"/>
      <w:r w:rsidRPr="008C577D">
        <w:lastRenderedPageBreak/>
        <w:t>Mirando al futuro: el aprendizaje fruto de la adaptación a la pandemia</w:t>
      </w:r>
      <w:bookmarkEnd w:id="46"/>
      <w:bookmarkEnd w:id="47"/>
    </w:p>
    <w:p w:rsidR="001F4CF3" w:rsidRDefault="001F4CF3" w:rsidP="001F4CF3">
      <w:bookmarkStart w:id="48" w:name="_Toc74228252"/>
      <w:bookmarkStart w:id="49" w:name="_Toc75343949"/>
      <w:r>
        <w:t>Desde el inicio de la pandemia en marzo de 2020, los profesionales del Hospital han demostrado una gran capacidad de adaptación, iniciativa y compromiso, con el paciente y con la organización, demostrando gran valía en lo profesional y en lo humano.</w:t>
      </w:r>
    </w:p>
    <w:p w:rsidR="001F4CF3" w:rsidRDefault="001F4CF3" w:rsidP="001F4CF3">
      <w:r>
        <w:t xml:space="preserve">Los momentos muy difíciles, de incertidumbre, de cambios constantes, de adaptación a circunstancias desconocidas, de riesgo personal y de las personas de su entorno,  fueron afrontados por los profesionales  con la mejor disposición, formando rápidamente grupos de trabajo coordinados  con la Dirección y los  Servicios de Medicina Preventiva y Salud Laboral, y apoyando a  los compañeros y servicios más directamente relacionados con los aspectos asistenciales, preventivos, o logísticos de la Pandemia. </w:t>
      </w:r>
    </w:p>
    <w:p w:rsidR="001F4CF3" w:rsidRDefault="001F4CF3" w:rsidP="001F4CF3">
      <w:r>
        <w:t>Tras el día 16 de marzo, en el que se suspendió la cirugía y las consultas externas presenciales, se establecieron diferentes áreas y equipos de trabajo formados por profesionales de distintas categorías profesionales de los Servicios que suspendían su actividad, liderados por los Servicios de Medicina Interna y Geriatría, siempre con el apoyo de Medicina Preventiva y Salud Laboral, que fueron capaces de atender a los pacientes de las 189 camas instaladas en el hospital. El flujo de ingresos fue constante y con el trabajo multidisciplinar de esos equipos de todas las categorías profesionales, fueron capaces de la mejor atención posible incluida a la asistencial la perspectiva humana y la información y cuidado a los familiares que no podían realizar visitas.</w:t>
      </w:r>
    </w:p>
    <w:p w:rsidR="001F4CF3" w:rsidRDefault="001F4CF3" w:rsidP="001F4CF3">
      <w:r>
        <w:t xml:space="preserve">Otro aspecto a destacar fue la creación de una Urgencia Externa, de la que formalmente carece el Hospital, y que acabó atendiendo también pacientes que solicitaron atención. El Servicio de Cirugía General junto con el personal enfermero de consultas externas y profesionales de fisioterapia lideraron este proyecto, con el apoyo y coordinación de otros profesionales del área médica  </w:t>
      </w:r>
    </w:p>
    <w:p w:rsidR="001F4CF3" w:rsidRDefault="001F4CF3" w:rsidP="001F4CF3">
      <w:r>
        <w:t xml:space="preserve">El Servicio de Anestesia, junto con el personal de enfermería de la UCE (Unidad de Cuidados Especiales) transformaron las camas de reanimación postoperatoria, en camas de UVI atendiendo a pacientes ingresados que requirieron tratamientos en esta Unidad de críticos. </w:t>
      </w:r>
    </w:p>
    <w:p w:rsidR="001F4CF3" w:rsidRDefault="001F4CF3" w:rsidP="001F4CF3">
      <w:r>
        <w:t>Las lecciones que aprendimos para el futuro son la necesidad de afrontar las situaciones impredecibles de una forma flexible, contando con la iniciativa y la capacidad de adaptación de los diferentes profesionales y su participación y liderazgo en el ámbito clínico.</w:t>
      </w:r>
    </w:p>
    <w:p w:rsidR="001F4CF3" w:rsidRDefault="001F4CF3" w:rsidP="001F4CF3">
      <w:r>
        <w:t>La formación de equipos con profesionales de diferentes especialidades y categorías profesionales, ha creado lazos muy importantes personales y profesionales y ha reforzado la evidencia de la importancia de la aportación de cada uno y de todos para conseguir un objetivo común</w:t>
      </w:r>
    </w:p>
    <w:p w:rsidR="001F4CF3" w:rsidRDefault="001F4CF3" w:rsidP="001F4CF3">
      <w:r>
        <w:lastRenderedPageBreak/>
        <w:t>También nos parece fundamental resaltar el lado humano, a veces dramático, al que la Pandemia ha puesto en situación límite para atender las necesidades individualizadas de los pacientes. Articular procedimientos, cuando la visita presencial no era posible, para poner en comunicación a pacientes con sus allegados a través de video-llamadas o contacto telefónico, fue muy importante, y así mismo, crear protocolos de acompañamiento y despedida a pacientes cuyo fallecimiento era previsible. Esta tarea no hubiera salido adelante sin la colaboración de múltiples profesionales de todas las categorías, sobre todo del ámbito de Enfermería, Fisioterapia y de Atención al Paciente.</w:t>
      </w:r>
    </w:p>
    <w:p w:rsidR="001F4CF3" w:rsidRDefault="001F4CF3" w:rsidP="001F4CF3">
      <w:r>
        <w:t>La colaboración entre los diferentes profesionales y establecer un protocolo de visitas en los diferentes pabellones, adaptado a las necesidades y la situación epidemiológica, ha sido fundamental.</w:t>
      </w:r>
    </w:p>
    <w:p w:rsidR="00E66736" w:rsidRDefault="001F4CF3" w:rsidP="00E66736">
      <w:r>
        <w:t xml:space="preserve">El trabajo en el ámbito socio-sanitario, con las residencias de personas mayores y centros de discapacitados, ha fortalecido el modelo que se había implantado en el hospital desde hace años de trabajo presencial y telemático con diferentes residencias. El equipo de Asistencia Geriátrica Residencial, si bien por el elevado número de bajas laborales por COVID tuvo que disminuir, inicialmente, su actividad presencial, se mantuvo en todo momento en comunicación telemática directa con las diferentes residencias del área Norte con las que ya se tenía relación previa, facilitando ingresos directos cuando así procedía y evitando la saturación de urgencias. En abril, en cuanto las bajas laborales lo permitieron, se retomó su actividad, ampliando después esta </w:t>
      </w:r>
      <w:r w:rsidR="00E66736">
        <w:t>colaboración a residencias del área Noroeste (de referencia del H. Puerta de Hierro) que precisaron atención y con las que se sigue colaborando.</w:t>
      </w:r>
    </w:p>
    <w:p w:rsidR="00E66736" w:rsidRDefault="00E66736" w:rsidP="00E66736">
      <w:r>
        <w:t>La atención psicológica a pacientes, familias y profesionales ha estado cubierta por la importante e ingente labor de la Unidad de Salud Mental (psiquiatra, equipo de psicología). Se han realizado talleres de relajación y apoyo a profesionales. Se han realizado, por otra parte, consultas presenciales y apoyo psicológico a pacientes y familiares. Este es otro aspecto importante de aprendizaje a cuidar.</w:t>
      </w:r>
    </w:p>
    <w:p w:rsidR="00E66736" w:rsidRDefault="00E66736" w:rsidP="00E66736">
      <w:r>
        <w:t>La información a profesionales, sobre todo en épocas de incertidumbre, ha sido y es muy importante y, aunque siempre mejorable, se ha intentado mantener de una forma constante, fluida, transparente y de fácil acceso. Mantener informados a los profesionales es una línea a mantener, consolidar y mejorar de cara a su implicación y a transmitirles la seguridad de que disponer de información veraz, relevante y actualizada avala el camino que se sigue.</w:t>
      </w:r>
    </w:p>
    <w:p w:rsidR="00E66736" w:rsidRDefault="00E66736" w:rsidP="00E66736">
      <w:r>
        <w:t>La clave de toda esta trasformación ha sido una admirable capacidad de adaptación de todos los profesionales, que con humildad y con un elevado grado de incertidumbre han aceptado en ocasiones cambios importantes de roles para conseguir un objetivo común</w:t>
      </w:r>
    </w:p>
    <w:p w:rsidR="00E66736" w:rsidRDefault="00E66736" w:rsidP="00E66736">
      <w:r>
        <w:lastRenderedPageBreak/>
        <w:t>Este es un claro aprendizaje: hay que cuidar a los profesionales para que puedan cuidar de forma adecuada, escucharles, informarles, darles voz y participación y valorar su trabajo., Con esas premisas, la Dirección debe liderar, acompañar a los profesionales y ser facilitador de poner en marcha lo decidido.</w:t>
      </w:r>
    </w:p>
    <w:p w:rsidR="00E66736" w:rsidRDefault="00E66736">
      <w:pPr>
        <w:spacing w:before="0" w:line="240" w:lineRule="auto"/>
        <w:jc w:val="left"/>
      </w:pPr>
      <w:r>
        <w:br w:type="page"/>
      </w:r>
    </w:p>
    <w:p w:rsidR="00F93567" w:rsidRDefault="00B35227" w:rsidP="00E66736">
      <w:r>
        <w:rPr>
          <w:noProof/>
        </w:rPr>
        <w:lastRenderedPageBreak/>
        <w:drawing>
          <wp:anchor distT="0" distB="0" distL="114300" distR="114300" simplePos="0" relativeHeight="251716608" behindDoc="1" locked="0" layoutInCell="1" allowOverlap="1" wp14:anchorId="1B6F174C" wp14:editId="0FDD8AE4">
            <wp:simplePos x="0" y="0"/>
            <wp:positionH relativeFrom="page">
              <wp:posOffset>-2540</wp:posOffset>
            </wp:positionH>
            <wp:positionV relativeFrom="margin">
              <wp:posOffset>-1080325</wp:posOffset>
            </wp:positionV>
            <wp:extent cx="7553960" cy="10728960"/>
            <wp:effectExtent l="0" t="0" r="889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553960" cy="10728960"/>
                    </a:xfrm>
                    <a:prstGeom prst="rect">
                      <a:avLst/>
                    </a:prstGeom>
                  </pic:spPr>
                </pic:pic>
              </a:graphicData>
            </a:graphic>
            <wp14:sizeRelH relativeFrom="margin">
              <wp14:pctWidth>0</wp14:pctWidth>
            </wp14:sizeRelH>
            <wp14:sizeRelV relativeFrom="margin">
              <wp14:pctHeight>0</wp14:pctHeight>
            </wp14:sizeRelV>
          </wp:anchor>
        </w:drawing>
      </w:r>
    </w:p>
    <w:p w:rsidR="00F93567" w:rsidRDefault="00F93567" w:rsidP="00964D18"/>
    <w:p w:rsidR="00F93567" w:rsidRDefault="00F93567" w:rsidP="00964D18"/>
    <w:p w:rsidR="00F93567" w:rsidRDefault="00F93567" w:rsidP="00964D18"/>
    <w:p w:rsidR="00522878" w:rsidRDefault="00E66736" w:rsidP="00522878">
      <w:r>
        <w:rPr>
          <w:noProof/>
        </w:rPr>
        <mc:AlternateContent>
          <mc:Choice Requires="wps">
            <w:drawing>
              <wp:anchor distT="0" distB="0" distL="114300" distR="114300" simplePos="0" relativeHeight="251719680" behindDoc="0" locked="0" layoutInCell="1" allowOverlap="1">
                <wp:simplePos x="0" y="0"/>
                <wp:positionH relativeFrom="column">
                  <wp:posOffset>450953</wp:posOffset>
                </wp:positionH>
                <wp:positionV relativeFrom="paragraph">
                  <wp:posOffset>3519613</wp:posOffset>
                </wp:positionV>
                <wp:extent cx="4243971"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243971"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Pr="004B6EF5" w:rsidRDefault="00B35227"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B35227" w:rsidRPr="00152381" w:rsidRDefault="00B35227" w:rsidP="00842772">
                            <w:pPr>
                              <w:pStyle w:val="Indice"/>
                              <w:jc w:val="right"/>
                              <w:rPr>
                                <w:rFonts w:ascii="Montserrat SemiBold" w:hAnsi="Montserrat SemiBold"/>
                                <w:sz w:val="28"/>
                              </w:rPr>
                            </w:pPr>
                            <w:r>
                              <w:rPr>
                                <w:rFonts w:ascii="Montserrat SemiBold" w:hAnsi="Montserrat SemiBold"/>
                                <w:sz w:val="28"/>
                              </w:rPr>
                              <w:t>T</w:t>
                            </w:r>
                            <w:r w:rsidRPr="00152381">
                              <w:rPr>
                                <w:rFonts w:ascii="Montserrat SemiBold" w:hAnsi="Montserrat SemiBold"/>
                                <w:sz w:val="28"/>
                              </w:rPr>
                              <w:t>rasplantes</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B35227" w:rsidRDefault="00B35227"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B35227" w:rsidRPr="00152381" w:rsidRDefault="00B35227" w:rsidP="00842772">
                            <w:pPr>
                              <w:pStyle w:val="Indice"/>
                              <w:jc w:val="right"/>
                              <w:rPr>
                                <w:rFonts w:ascii="Montserrat SemiBold" w:hAnsi="Montserrat SemiBold"/>
                                <w:sz w:val="28"/>
                              </w:rPr>
                            </w:pPr>
                            <w:r>
                              <w:rPr>
                                <w:rFonts w:ascii="Montserrat SemiBold" w:hAnsi="Montserrat SemiBold"/>
                                <w:sz w:val="28"/>
                              </w:rPr>
                              <w:t>Consultas solicitadas como consecuencia de la Libre Elección</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sz w:val="28"/>
                              </w:rPr>
                              <w:t>Casuística (CMBD)</w:t>
                            </w:r>
                          </w:p>
                          <w:p w:rsidR="00B35227" w:rsidRDefault="00B35227"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B35227" w:rsidRDefault="00B35227" w:rsidP="00842772">
                            <w:pPr>
                              <w:pStyle w:val="Indice"/>
                              <w:jc w:val="right"/>
                              <w:rPr>
                                <w:rFonts w:ascii="Montserrat SemiBold" w:hAnsi="Montserrat SemiBold"/>
                                <w:sz w:val="28"/>
                              </w:rPr>
                            </w:pPr>
                            <w:r w:rsidRPr="00152381">
                              <w:rPr>
                                <w:rFonts w:ascii="Montserrat SemiBold" w:hAnsi="Montserrat SemiBold"/>
                                <w:sz w:val="28"/>
                              </w:rPr>
                              <w:t>Cuidados</w:t>
                            </w:r>
                          </w:p>
                          <w:p w:rsidR="00B35227" w:rsidRPr="00152381" w:rsidRDefault="00B35227"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35.5pt;margin-top:277.15pt;width:334.15pt;height:37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" filled="f" stroked="f" strokeweight="2pt">
                <o:lock v:ext="edit" aspectratio="t"/>
                <v:textbox>
                  <w:txbxContent>
                    <w:p w:rsidR="00B35227" w:rsidRPr="004B6EF5" w:rsidRDefault="00B35227"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sz w:val="28"/>
                        </w:rPr>
                        <w:t>Actividad quirúrgica</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rsidR="00B35227" w:rsidRPr="00152381" w:rsidRDefault="00B35227" w:rsidP="00842772">
                      <w:pPr>
                        <w:pStyle w:val="Indice"/>
                        <w:jc w:val="right"/>
                        <w:rPr>
                          <w:rFonts w:ascii="Montserrat SemiBold" w:hAnsi="Montserrat SemiBold"/>
                          <w:sz w:val="28"/>
                        </w:rPr>
                      </w:pPr>
                      <w:r>
                        <w:rPr>
                          <w:rFonts w:ascii="Montserrat SemiBold" w:hAnsi="Montserrat SemiBold"/>
                          <w:sz w:val="28"/>
                        </w:rPr>
                        <w:t>T</w:t>
                      </w:r>
                      <w:r w:rsidRPr="00152381">
                        <w:rPr>
                          <w:rFonts w:ascii="Montserrat SemiBold" w:hAnsi="Montserrat SemiBold"/>
                          <w:sz w:val="28"/>
                        </w:rPr>
                        <w:t>rasplantes</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sz w:val="28"/>
                        </w:rPr>
                        <w:t>Técnicas utilizadas</w:t>
                      </w:r>
                    </w:p>
                    <w:p w:rsidR="00B35227" w:rsidRDefault="00B35227" w:rsidP="00842772">
                      <w:pPr>
                        <w:pStyle w:val="Indice"/>
                        <w:jc w:val="right"/>
                        <w:rPr>
                          <w:rFonts w:ascii="Montserrat SemiBold" w:hAnsi="Montserrat SemiBold"/>
                          <w:sz w:val="28"/>
                        </w:rPr>
                      </w:pPr>
                      <w:r w:rsidRPr="00152381">
                        <w:rPr>
                          <w:rFonts w:ascii="Montserrat SemiBold" w:hAnsi="Montserrat SemiBold"/>
                          <w:sz w:val="28"/>
                        </w:rPr>
                        <w:t>Consultas externas</w:t>
                      </w:r>
                    </w:p>
                    <w:p w:rsidR="00B35227" w:rsidRPr="00152381" w:rsidRDefault="00B35227" w:rsidP="00842772">
                      <w:pPr>
                        <w:pStyle w:val="Indice"/>
                        <w:jc w:val="right"/>
                        <w:rPr>
                          <w:rFonts w:ascii="Montserrat SemiBold" w:hAnsi="Montserrat SemiBold"/>
                          <w:sz w:val="28"/>
                        </w:rPr>
                      </w:pPr>
                      <w:r>
                        <w:rPr>
                          <w:rFonts w:ascii="Montserrat SemiBold" w:hAnsi="Montserrat SemiBold"/>
                          <w:sz w:val="28"/>
                        </w:rPr>
                        <w:t>Consultas solicitadas como consecuencia de la Libre Elección</w:t>
                      </w:r>
                    </w:p>
                    <w:p w:rsidR="00B35227" w:rsidRPr="00152381" w:rsidRDefault="00B35227" w:rsidP="00842772">
                      <w:pPr>
                        <w:pStyle w:val="Indice"/>
                        <w:jc w:val="right"/>
                        <w:rPr>
                          <w:rFonts w:ascii="Montserrat SemiBold" w:hAnsi="Montserrat SemiBold"/>
                          <w:sz w:val="28"/>
                        </w:rPr>
                      </w:pPr>
                      <w:r w:rsidRPr="00152381">
                        <w:rPr>
                          <w:rFonts w:ascii="Montserrat SemiBold" w:hAnsi="Montserrat SemiBold"/>
                          <w:sz w:val="28"/>
                        </w:rPr>
                        <w:t>Casuística (CMBD)</w:t>
                      </w:r>
                    </w:p>
                    <w:p w:rsidR="00B35227" w:rsidRDefault="00B35227" w:rsidP="00842772">
                      <w:pPr>
                        <w:pStyle w:val="Indice"/>
                        <w:jc w:val="right"/>
                        <w:rPr>
                          <w:rFonts w:ascii="Montserrat SemiBold" w:hAnsi="Montserrat SemiBold"/>
                          <w:sz w:val="28"/>
                        </w:rPr>
                      </w:pPr>
                      <w:r w:rsidRPr="00152381">
                        <w:rPr>
                          <w:rFonts w:ascii="Montserrat SemiBold" w:hAnsi="Montserrat SemiBold"/>
                          <w:sz w:val="28"/>
                        </w:rPr>
                        <w:t>Continuidad asistencial</w:t>
                      </w:r>
                    </w:p>
                    <w:p w:rsidR="00B35227" w:rsidRDefault="00B35227" w:rsidP="00842772">
                      <w:pPr>
                        <w:pStyle w:val="Indice"/>
                        <w:jc w:val="right"/>
                        <w:rPr>
                          <w:rFonts w:ascii="Montserrat SemiBold" w:hAnsi="Montserrat SemiBold"/>
                          <w:sz w:val="28"/>
                        </w:rPr>
                      </w:pPr>
                      <w:r w:rsidRPr="00152381">
                        <w:rPr>
                          <w:rFonts w:ascii="Montserrat SemiBold" w:hAnsi="Montserrat SemiBold"/>
                          <w:sz w:val="28"/>
                        </w:rPr>
                        <w:t>Cuidados</w:t>
                      </w:r>
                    </w:p>
                    <w:p w:rsidR="00B35227" w:rsidRPr="00152381" w:rsidRDefault="00B35227"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sidR="00866ADB">
        <w:rPr>
          <w:noProof/>
        </w:rPr>
        <mc:AlternateContent>
          <mc:Choice Requires="wps">
            <w:drawing>
              <wp:anchor distT="0" distB="0" distL="114300" distR="114300" simplePos="0" relativeHeight="251720704" behindDoc="0" locked="0" layoutInCell="1" allowOverlap="1">
                <wp:simplePos x="0" y="0"/>
                <wp:positionH relativeFrom="column">
                  <wp:posOffset>4828959</wp:posOffset>
                </wp:positionH>
                <wp:positionV relativeFrom="paragraph">
                  <wp:posOffset>4933543</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Pr="004B6EF5" w:rsidRDefault="00B35227"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5" type="#_x0000_t202" style="position:absolute;left:0;text-align:left;margin-left:380.25pt;margin-top:388.45pt;width:95.45pt;height:123.6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" filled="f" stroked="f" strokeweight="2pt">
                <o:lock v:ext="edit" aspectratio="t"/>
                <v:textbox>
                  <w:txbxContent>
                    <w:p w:rsidR="00B35227" w:rsidRPr="004B6EF5" w:rsidRDefault="00B35227" w:rsidP="00522878">
                      <w:pPr>
                        <w:pStyle w:val="Capitulo"/>
                      </w:pPr>
                      <w:r>
                        <w:t>33</w:t>
                      </w:r>
                    </w:p>
                  </w:txbxContent>
                </v:textbox>
              </v:shape>
            </w:pict>
          </mc:Fallback>
        </mc:AlternateContent>
      </w:r>
    </w:p>
    <w:p w:rsidR="00FB7C93" w:rsidRDefault="00FB7C93" w:rsidP="00522878">
      <w:pPr>
        <w:pStyle w:val="TITULO-Nivel1"/>
      </w:pPr>
      <w:bookmarkStart w:id="50" w:name="_Toc84848494"/>
      <w:r>
        <w:lastRenderedPageBreak/>
        <w:t>Respuesta Integrada a las Necesidades Asistenciales</w:t>
      </w:r>
      <w:bookmarkEnd w:id="48"/>
      <w:bookmarkEnd w:id="49"/>
      <w:bookmarkEnd w:id="50"/>
    </w:p>
    <w:p w:rsidR="00FF53C5" w:rsidRPr="009E7227" w:rsidRDefault="00FB7C93" w:rsidP="00C2033B">
      <w:pPr>
        <w:pStyle w:val="TITULO-Nivel2"/>
      </w:pPr>
      <w:bookmarkStart w:id="51" w:name="_Toc74228253"/>
      <w:bookmarkStart w:id="52" w:name="_Toc75343950"/>
      <w:bookmarkStart w:id="53" w:name="_Toc84848495"/>
      <w:r w:rsidRPr="006E09A0">
        <w:t>Actividad Asistencial</w:t>
      </w:r>
      <w:bookmarkEnd w:id="51"/>
      <w:bookmarkEnd w:id="52"/>
      <w:bookmarkEnd w:id="53"/>
      <w:r w:rsidRPr="009E7227">
        <w:t xml:space="preserve"> </w:t>
      </w:r>
    </w:p>
    <w:tbl>
      <w:tblPr>
        <w:tblStyle w:val="TablaGeneral"/>
        <w:tblpPr w:leftFromText="141" w:rightFromText="141" w:vertAnchor="page" w:horzAnchor="margin" w:tblpY="2791"/>
        <w:tblW w:w="4929" w:type="pct"/>
        <w:tblLook w:val="0020" w:firstRow="1" w:lastRow="0" w:firstColumn="0" w:lastColumn="0" w:noHBand="0" w:noVBand="0"/>
      </w:tblPr>
      <w:tblGrid>
        <w:gridCol w:w="4593"/>
        <w:gridCol w:w="1616"/>
        <w:gridCol w:w="1615"/>
      </w:tblGrid>
      <w:tr w:rsidR="00C2033B" w:rsidRPr="00C2033B" w:rsidTr="006A4259">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4"/>
          <w:p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110736" w:rsidRPr="0014680D" w:rsidTr="006A4259">
        <w:trPr>
          <w:trHeight w:val="289"/>
        </w:trPr>
        <w:tc>
          <w:tcPr>
            <w:tcW w:w="2935" w:type="pct"/>
          </w:tcPr>
          <w:p w:rsidR="00110736" w:rsidRPr="0014680D" w:rsidRDefault="00110736" w:rsidP="00110736">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Pr="00484CAA" w:rsidRDefault="00110736" w:rsidP="006A4259">
            <w:pPr>
              <w:jc w:val="right"/>
            </w:pPr>
            <w:r w:rsidRPr="00484CAA">
              <w:t>4.374</w:t>
            </w:r>
          </w:p>
        </w:tc>
        <w:tc>
          <w:tcPr>
            <w:tcW w:w="1032" w:type="pct"/>
            <w:vAlign w:val="top"/>
          </w:tcPr>
          <w:p w:rsidR="00110736" w:rsidRPr="00860C9C"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860C9C">
              <w:t>3.711</w:t>
            </w:r>
          </w:p>
        </w:tc>
      </w:tr>
      <w:tr w:rsidR="00110736" w:rsidRPr="0014680D" w:rsidTr="006A4259">
        <w:trPr>
          <w:trHeight w:val="289"/>
        </w:trPr>
        <w:tc>
          <w:tcPr>
            <w:tcW w:w="2935" w:type="pct"/>
          </w:tcPr>
          <w:p w:rsidR="00110736" w:rsidRPr="0014680D" w:rsidRDefault="00110736" w:rsidP="00110736">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Pr="00484CAA" w:rsidRDefault="00110736" w:rsidP="006A4259">
            <w:pPr>
              <w:jc w:val="right"/>
            </w:pPr>
            <w:r w:rsidRPr="00484CAA">
              <w:t>8,07</w:t>
            </w:r>
          </w:p>
        </w:tc>
        <w:tc>
          <w:tcPr>
            <w:tcW w:w="1032" w:type="pct"/>
            <w:vAlign w:val="top"/>
          </w:tcPr>
          <w:p w:rsidR="00110736" w:rsidRPr="00860C9C"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860C9C">
              <w:t>9,82</w:t>
            </w:r>
          </w:p>
        </w:tc>
      </w:tr>
      <w:tr w:rsidR="00110736" w:rsidRPr="0014680D" w:rsidTr="006A4259">
        <w:trPr>
          <w:trHeight w:val="289"/>
        </w:trPr>
        <w:tc>
          <w:tcPr>
            <w:tcW w:w="2935" w:type="pct"/>
          </w:tcPr>
          <w:p w:rsidR="00110736" w:rsidRPr="0014680D" w:rsidRDefault="00110736" w:rsidP="00110736">
            <w:pPr>
              <w:rPr>
                <w:rFonts w:cstheme="minorHAnsi"/>
              </w:rPr>
            </w:pPr>
            <w:r w:rsidRPr="0014680D">
              <w:t>Peso Medio</w:t>
            </w:r>
            <w:r w:rsidRPr="00BF20F1">
              <w:rPr>
                <w:vertAlign w:val="superscript"/>
              </w:rPr>
              <w:t>1</w:t>
            </w:r>
            <w:r w:rsidR="0075359F">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Default="00110736" w:rsidP="006A4259">
            <w:pPr>
              <w:jc w:val="right"/>
            </w:pPr>
            <w:r w:rsidRPr="00484CAA">
              <w:t>0,9970</w:t>
            </w:r>
          </w:p>
        </w:tc>
        <w:tc>
          <w:tcPr>
            <w:tcW w:w="1032" w:type="pct"/>
            <w:vAlign w:val="top"/>
          </w:tcPr>
          <w:p w:rsidR="00110736"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860C9C">
              <w:t>0,7295</w:t>
            </w:r>
          </w:p>
        </w:tc>
      </w:tr>
      <w:tr w:rsidR="00110736" w:rsidRPr="0014680D" w:rsidTr="006A4259">
        <w:trPr>
          <w:trHeight w:val="289"/>
        </w:trPr>
        <w:tc>
          <w:tcPr>
            <w:tcW w:w="2935" w:type="pct"/>
          </w:tcPr>
          <w:p w:rsidR="00110736" w:rsidRPr="0014680D" w:rsidRDefault="00110736" w:rsidP="00110736">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Pr="00F54E86" w:rsidRDefault="00110736" w:rsidP="006A4259">
            <w:pPr>
              <w:jc w:val="right"/>
            </w:pPr>
            <w:r w:rsidRPr="00F54E86">
              <w:t>4.332</w:t>
            </w:r>
          </w:p>
        </w:tc>
        <w:tc>
          <w:tcPr>
            <w:tcW w:w="1032" w:type="pct"/>
            <w:vAlign w:val="top"/>
          </w:tcPr>
          <w:p w:rsidR="00110736" w:rsidRPr="00D2248A"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D2248A">
              <w:t>3.702</w:t>
            </w:r>
          </w:p>
        </w:tc>
      </w:tr>
      <w:tr w:rsidR="00110736" w:rsidRPr="0014680D" w:rsidTr="006A4259">
        <w:trPr>
          <w:trHeight w:val="289"/>
        </w:trPr>
        <w:tc>
          <w:tcPr>
            <w:tcW w:w="2935" w:type="pct"/>
          </w:tcPr>
          <w:p w:rsidR="00110736" w:rsidRPr="0014680D" w:rsidRDefault="00110736" w:rsidP="00110736">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Pr="00F54E86" w:rsidRDefault="00110736" w:rsidP="006A4259">
            <w:pPr>
              <w:jc w:val="right"/>
            </w:pPr>
            <w:r w:rsidRPr="00F54E86">
              <w:t>139</w:t>
            </w:r>
          </w:p>
        </w:tc>
        <w:tc>
          <w:tcPr>
            <w:tcW w:w="1032" w:type="pct"/>
            <w:vAlign w:val="top"/>
          </w:tcPr>
          <w:p w:rsidR="00110736" w:rsidRPr="00D2248A"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D2248A">
              <w:t>81</w:t>
            </w:r>
          </w:p>
        </w:tc>
      </w:tr>
      <w:tr w:rsidR="00110736" w:rsidRPr="0014680D" w:rsidTr="006A4259">
        <w:trPr>
          <w:trHeight w:val="289"/>
        </w:trPr>
        <w:tc>
          <w:tcPr>
            <w:tcW w:w="2935" w:type="pct"/>
          </w:tcPr>
          <w:p w:rsidR="00110736" w:rsidRPr="0014680D" w:rsidRDefault="00110736" w:rsidP="00110736">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Default="00110736" w:rsidP="006A4259">
            <w:pPr>
              <w:jc w:val="right"/>
            </w:pPr>
            <w:r w:rsidRPr="00F54E86">
              <w:t>4.193</w:t>
            </w:r>
          </w:p>
        </w:tc>
        <w:tc>
          <w:tcPr>
            <w:tcW w:w="1032" w:type="pct"/>
            <w:vAlign w:val="top"/>
          </w:tcPr>
          <w:p w:rsidR="00110736"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D2248A">
              <w:t>3.621</w:t>
            </w:r>
          </w:p>
        </w:tc>
      </w:tr>
      <w:tr w:rsidR="0014680D" w:rsidRPr="0014680D" w:rsidTr="006A4259">
        <w:trPr>
          <w:trHeight w:val="289"/>
        </w:trPr>
        <w:tc>
          <w:tcPr>
            <w:tcW w:w="2935" w:type="pct"/>
            <w:shd w:val="clear" w:color="auto" w:fill="DAEEF3" w:themeFill="accent5" w:themeFillTint="33"/>
          </w:tcPr>
          <w:p w:rsidR="00FB7C93" w:rsidRPr="007F29FF" w:rsidRDefault="00FB7C93" w:rsidP="000E7C93">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rsidR="00FB7C93" w:rsidRPr="007F29FF" w:rsidRDefault="00FB7C93" w:rsidP="006A4259">
            <w:pPr>
              <w:jc w:val="right"/>
              <w:rPr>
                <w:rFonts w:ascii="Montserrat ExtraBold" w:hAnsi="Montserrat ExtraBold"/>
              </w:rPr>
            </w:pPr>
          </w:p>
        </w:tc>
        <w:tc>
          <w:tcPr>
            <w:tcW w:w="1032" w:type="pct"/>
            <w:shd w:val="clear" w:color="auto" w:fill="DAEEF3" w:themeFill="accent5" w:themeFillTint="33"/>
          </w:tcPr>
          <w:p w:rsidR="00FB7C93" w:rsidRPr="007F29FF" w:rsidRDefault="00FB7C93" w:rsidP="006A4259">
            <w:pPr>
              <w:jc w:val="right"/>
              <w:cnfStyle w:val="000000000000" w:firstRow="0" w:lastRow="0" w:firstColumn="0" w:lastColumn="0" w:oddVBand="0" w:evenVBand="0" w:oddHBand="0" w:evenHBand="0" w:firstRowFirstColumn="0" w:firstRowLastColumn="0" w:lastRowFirstColumn="0" w:lastRowLastColumn="0"/>
              <w:rPr>
                <w:rFonts w:ascii="Montserrat ExtraBold" w:hAnsi="Montserrat ExtraBold"/>
              </w:rPr>
            </w:pPr>
          </w:p>
        </w:tc>
      </w:tr>
      <w:tr w:rsidR="00110736" w:rsidRPr="0014680D" w:rsidTr="006A4259">
        <w:trPr>
          <w:trHeight w:val="289"/>
        </w:trPr>
        <w:tc>
          <w:tcPr>
            <w:tcW w:w="2935" w:type="pct"/>
          </w:tcPr>
          <w:p w:rsidR="00110736" w:rsidRPr="0014680D" w:rsidRDefault="00110736" w:rsidP="00110736">
            <w:r w:rsidRPr="0014680D">
              <w:t>Geriátrico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Pr="007D0CB9" w:rsidRDefault="00110736" w:rsidP="006A4259">
            <w:pPr>
              <w:jc w:val="right"/>
            </w:pPr>
            <w:r w:rsidRPr="007D0CB9">
              <w:t>2.980</w:t>
            </w:r>
          </w:p>
        </w:tc>
        <w:tc>
          <w:tcPr>
            <w:tcW w:w="1032" w:type="pct"/>
            <w:vAlign w:val="top"/>
          </w:tcPr>
          <w:p w:rsidR="00110736" w:rsidRPr="008B5D44"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8B5D44">
              <w:t>591</w:t>
            </w:r>
          </w:p>
        </w:tc>
      </w:tr>
      <w:tr w:rsidR="00110736" w:rsidRPr="0014680D" w:rsidTr="006A4259">
        <w:trPr>
          <w:trHeight w:val="289"/>
        </w:trPr>
        <w:tc>
          <w:tcPr>
            <w:tcW w:w="2935" w:type="pct"/>
          </w:tcPr>
          <w:p w:rsidR="00110736" w:rsidRPr="0014680D" w:rsidRDefault="00110736" w:rsidP="00110736">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Pr="007D0CB9" w:rsidRDefault="00110736" w:rsidP="006A4259">
            <w:pPr>
              <w:jc w:val="right"/>
            </w:pPr>
            <w:r w:rsidRPr="007D0CB9">
              <w:t>5.775</w:t>
            </w:r>
          </w:p>
        </w:tc>
        <w:tc>
          <w:tcPr>
            <w:tcW w:w="1032" w:type="pct"/>
            <w:vAlign w:val="top"/>
          </w:tcPr>
          <w:p w:rsidR="00110736" w:rsidRPr="008B5D44"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8B5D44">
              <w:t>3.078</w:t>
            </w:r>
          </w:p>
        </w:tc>
      </w:tr>
      <w:tr w:rsidR="00110736" w:rsidRPr="0014680D" w:rsidTr="006A4259">
        <w:trPr>
          <w:trHeight w:val="289"/>
        </w:trPr>
        <w:tc>
          <w:tcPr>
            <w:tcW w:w="2935" w:type="pct"/>
          </w:tcPr>
          <w:p w:rsidR="00110736" w:rsidRPr="0014680D" w:rsidRDefault="00110736" w:rsidP="00110736">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Default="00110736" w:rsidP="006A4259">
            <w:pPr>
              <w:jc w:val="right"/>
            </w:pPr>
            <w:r w:rsidRPr="007D0CB9">
              <w:t>3.195</w:t>
            </w:r>
          </w:p>
        </w:tc>
        <w:tc>
          <w:tcPr>
            <w:tcW w:w="1032" w:type="pct"/>
            <w:vAlign w:val="top"/>
          </w:tcPr>
          <w:p w:rsidR="00110736" w:rsidRPr="008B5D44"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8B5D44">
              <w:t>1.843</w:t>
            </w:r>
          </w:p>
        </w:tc>
      </w:tr>
      <w:tr w:rsidR="0014680D" w:rsidRPr="0014680D" w:rsidTr="006A4259">
        <w:trPr>
          <w:trHeight w:val="289"/>
        </w:trPr>
        <w:tc>
          <w:tcPr>
            <w:tcW w:w="2935" w:type="pct"/>
            <w:shd w:val="clear" w:color="auto" w:fill="DAEEF3"/>
          </w:tcPr>
          <w:p w:rsidR="00FB7C93" w:rsidRPr="00FB417A" w:rsidRDefault="00FB7C93" w:rsidP="000E7C93">
            <w:pPr>
              <w:rPr>
                <w:b/>
              </w:rPr>
            </w:pPr>
            <w:r w:rsidRPr="00FB417A">
              <w:rPr>
                <w:b/>
              </w:rPr>
              <w:t>HOSPITALIZACIÓN A DOMICILIO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cPr>
          <w:p w:rsidR="00FB7C93" w:rsidRPr="00FB417A" w:rsidRDefault="00FB7C93" w:rsidP="006A4259">
            <w:pPr>
              <w:jc w:val="right"/>
              <w:rPr>
                <w:b/>
              </w:rPr>
            </w:pPr>
          </w:p>
        </w:tc>
        <w:tc>
          <w:tcPr>
            <w:tcW w:w="1032" w:type="pct"/>
            <w:shd w:val="clear" w:color="auto" w:fill="DAEEF3"/>
          </w:tcPr>
          <w:p w:rsidR="00FB7C93" w:rsidRPr="00FB417A" w:rsidRDefault="00FB7C93" w:rsidP="006A4259">
            <w:pPr>
              <w:jc w:val="right"/>
              <w:cnfStyle w:val="000000000000" w:firstRow="0" w:lastRow="0" w:firstColumn="0" w:lastColumn="0" w:oddVBand="0" w:evenVBand="0" w:oddHBand="0" w:evenHBand="0" w:firstRowFirstColumn="0" w:firstRowLastColumn="0" w:lastRowFirstColumn="0" w:lastRowLastColumn="0"/>
              <w:rPr>
                <w:b/>
              </w:rPr>
            </w:pPr>
          </w:p>
        </w:tc>
      </w:tr>
      <w:tr w:rsidR="00110736" w:rsidRPr="0014680D" w:rsidTr="006A4259">
        <w:trPr>
          <w:trHeight w:val="289"/>
        </w:trPr>
        <w:tc>
          <w:tcPr>
            <w:tcW w:w="2935" w:type="pct"/>
          </w:tcPr>
          <w:p w:rsidR="00110736" w:rsidRPr="0014680D" w:rsidRDefault="00110736" w:rsidP="00110736">
            <w:r w:rsidRPr="0014680D">
              <w:t>Número de ingresos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Pr="00582E81" w:rsidRDefault="00110736" w:rsidP="006A4259">
            <w:pPr>
              <w:jc w:val="right"/>
            </w:pPr>
            <w:r w:rsidRPr="00582E81">
              <w:t>588</w:t>
            </w:r>
          </w:p>
        </w:tc>
        <w:tc>
          <w:tcPr>
            <w:tcW w:w="1032" w:type="pct"/>
            <w:vAlign w:val="top"/>
          </w:tcPr>
          <w:p w:rsidR="00110736" w:rsidRPr="00374D91"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374D91">
              <w:t>577</w:t>
            </w:r>
          </w:p>
        </w:tc>
      </w:tr>
      <w:tr w:rsidR="00110736" w:rsidRPr="0014680D" w:rsidTr="006A4259">
        <w:trPr>
          <w:trHeight w:val="289"/>
        </w:trPr>
        <w:tc>
          <w:tcPr>
            <w:tcW w:w="2935" w:type="pct"/>
          </w:tcPr>
          <w:p w:rsidR="00110736" w:rsidRPr="0014680D" w:rsidRDefault="00110736" w:rsidP="00110736">
            <w:r w:rsidRPr="0014680D">
              <w:t>Estancia Media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Pr="00582E81" w:rsidRDefault="00110736" w:rsidP="006A4259">
            <w:pPr>
              <w:jc w:val="right"/>
            </w:pPr>
            <w:r w:rsidRPr="00582E81">
              <w:t>29,36</w:t>
            </w:r>
          </w:p>
        </w:tc>
        <w:tc>
          <w:tcPr>
            <w:tcW w:w="1032" w:type="pct"/>
            <w:vAlign w:val="top"/>
          </w:tcPr>
          <w:p w:rsidR="00110736" w:rsidRPr="00374D91"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374D91">
              <w:t>19,71</w:t>
            </w:r>
          </w:p>
        </w:tc>
      </w:tr>
      <w:tr w:rsidR="00110736" w:rsidRPr="0014680D" w:rsidTr="006A4259">
        <w:trPr>
          <w:trHeight w:val="289"/>
        </w:trPr>
        <w:tc>
          <w:tcPr>
            <w:tcW w:w="2935" w:type="pct"/>
          </w:tcPr>
          <w:p w:rsidR="00110736" w:rsidRPr="0014680D" w:rsidRDefault="00110736" w:rsidP="00110736">
            <w:r w:rsidRPr="0014680D">
              <w:t>Altas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rsidR="00110736" w:rsidRDefault="00110736" w:rsidP="006A4259">
            <w:pPr>
              <w:jc w:val="right"/>
            </w:pPr>
            <w:r w:rsidRPr="00582E81">
              <w:t>603</w:t>
            </w:r>
          </w:p>
        </w:tc>
        <w:tc>
          <w:tcPr>
            <w:tcW w:w="1032" w:type="pct"/>
            <w:vAlign w:val="top"/>
          </w:tcPr>
          <w:p w:rsidR="00110736" w:rsidRDefault="00110736" w:rsidP="006A4259">
            <w:pPr>
              <w:jc w:val="right"/>
              <w:cnfStyle w:val="000000000000" w:firstRow="0" w:lastRow="0" w:firstColumn="0" w:lastColumn="0" w:oddVBand="0" w:evenVBand="0" w:oddHBand="0" w:evenHBand="0" w:firstRowFirstColumn="0" w:firstRowLastColumn="0" w:lastRowFirstColumn="0" w:lastRowLastColumn="0"/>
            </w:pPr>
            <w:r w:rsidRPr="00374D91">
              <w:t>621</w:t>
            </w:r>
          </w:p>
        </w:tc>
      </w:tr>
    </w:tbl>
    <w:p w:rsidR="0075359F" w:rsidRDefault="0075359F" w:rsidP="00BF20F1">
      <w:pPr>
        <w:pStyle w:val="Piedetabla"/>
      </w:pPr>
    </w:p>
    <w:p w:rsidR="00BF20F1" w:rsidRDefault="00FB7C93" w:rsidP="00BF20F1">
      <w:pPr>
        <w:pStyle w:val="Piedetabla"/>
      </w:pPr>
      <w:r w:rsidRPr="00D91216">
        <w:t>Fuente: SIAE</w:t>
      </w:r>
      <w:r w:rsidRPr="00D91216">
        <w:tab/>
      </w:r>
    </w:p>
    <w:p w:rsidR="00FB7C93" w:rsidRDefault="00BF20F1" w:rsidP="00BF20F1">
      <w:pPr>
        <w:pStyle w:val="Piedetabla"/>
      </w:pPr>
      <w:r w:rsidRPr="00BF20F1">
        <w:rPr>
          <w:vertAlign w:val="superscript"/>
        </w:rPr>
        <w:t>1</w:t>
      </w:r>
      <w:r w:rsidR="00FB7C93" w:rsidRPr="00D91216">
        <w:t>Fuente Altas Totales, Estancia Media y Peso Medio: CMBD</w:t>
      </w:r>
    </w:p>
    <w:p w:rsidR="0075359F" w:rsidRDefault="0075359F" w:rsidP="0075359F">
      <w:pPr>
        <w:pStyle w:val="Piedetabla"/>
        <w:spacing w:line="276" w:lineRule="auto"/>
      </w:pPr>
      <w:r w:rsidRPr="0075359F">
        <w:rPr>
          <w:vertAlign w:val="superscript"/>
        </w:rPr>
        <w:t xml:space="preserve">2 </w:t>
      </w:r>
      <w:r>
        <w:t>Agrupador APR-DRG 36.0 en el año 2020 frente a la versión APR-DRG 35 en el 2019. El peso baja con la nueva versión</w:t>
      </w:r>
    </w:p>
    <w:p w:rsidR="00FB7C93" w:rsidRPr="00D91216" w:rsidRDefault="00FB7C93" w:rsidP="00BF20F1">
      <w:pPr>
        <w:pStyle w:val="Piedetabla"/>
      </w:pPr>
      <w:r w:rsidRPr="00D91216">
        <w:t>*Estancia Media No depurada.</w:t>
      </w:r>
    </w:p>
    <w:p w:rsidR="00507056" w:rsidRPr="009E7227" w:rsidRDefault="00507056" w:rsidP="008C577D">
      <w:pPr>
        <w:pStyle w:val="Piedetabla"/>
      </w:pPr>
    </w:p>
    <w:p w:rsidR="00110736" w:rsidRDefault="00110736">
      <w:pPr>
        <w:spacing w:before="0" w:line="240" w:lineRule="auto"/>
        <w:jc w:val="left"/>
        <w:rPr>
          <w:rFonts w:ascii="Montserrat SemiBold" w:hAnsi="Montserrat SemiBold"/>
          <w:caps/>
          <w:noProof/>
          <w:color w:val="48ACC6"/>
          <w:spacing w:val="-6"/>
          <w:sz w:val="24"/>
        </w:rPr>
      </w:pPr>
      <w:bookmarkStart w:id="54" w:name="_Toc318202532"/>
      <w:bookmarkStart w:id="55" w:name="_Toc75343951"/>
    </w:p>
    <w:p w:rsidR="0076068D" w:rsidRPr="009E7227" w:rsidRDefault="00EA02C3" w:rsidP="001A79AE">
      <w:pPr>
        <w:pStyle w:val="TITULO-Nivel2"/>
      </w:pPr>
      <w:bookmarkStart w:id="56" w:name="_Toc84848496"/>
      <w:r w:rsidRPr="009E7227">
        <w:t>A</w:t>
      </w:r>
      <w:r w:rsidR="002647B5" w:rsidRPr="009E7227">
        <w:t>ctividad quirúrgica</w:t>
      </w:r>
      <w:bookmarkEnd w:id="54"/>
      <w:bookmarkEnd w:id="55"/>
      <w:bookmarkEnd w:id="56"/>
    </w:p>
    <w:p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CC092A" w:rsidRPr="009E7227" w:rsidTr="00657606">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rsidR="00CC092A" w:rsidRPr="009E7227" w:rsidRDefault="00CC092A" w:rsidP="00CC092A">
            <w:pPr>
              <w:jc w:val="left"/>
            </w:pPr>
            <w:r w:rsidRPr="009E7227">
              <w:t>Intervenciones quirúrgicas programadas con hospitalización</w:t>
            </w:r>
          </w:p>
        </w:tc>
        <w:tc>
          <w:tcPr>
            <w:tcW w:w="1046" w:type="dxa"/>
          </w:tcPr>
          <w:p w:rsidR="00CC092A" w:rsidRPr="00B664D8"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B664D8">
              <w:t>2</w:t>
            </w:r>
            <w:r w:rsidR="00657606">
              <w:t>.</w:t>
            </w:r>
            <w:r w:rsidRPr="00B664D8">
              <w:t>076</w:t>
            </w:r>
          </w:p>
        </w:tc>
        <w:tc>
          <w:tcPr>
            <w:tcW w:w="938" w:type="dxa"/>
          </w:tcPr>
          <w:p w:rsidR="00CC092A" w:rsidRPr="00E71A9F"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E71A9F">
              <w:t>1.269</w:t>
            </w:r>
          </w:p>
        </w:tc>
      </w:tr>
      <w:tr w:rsidR="00CC092A" w:rsidRPr="009E7227" w:rsidTr="00657606">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CC092A" w:rsidRPr="007A7226" w:rsidRDefault="00CC092A" w:rsidP="00CC092A">
            <w:pPr>
              <w:jc w:val="left"/>
            </w:pPr>
            <w:r w:rsidRPr="007A7226">
              <w:t>Intervenciones quirúrgicas urgentes con hospitalización</w:t>
            </w:r>
          </w:p>
        </w:tc>
        <w:tc>
          <w:tcPr>
            <w:tcW w:w="1046" w:type="dxa"/>
          </w:tcPr>
          <w:p w:rsidR="00CC092A" w:rsidRPr="00B664D8"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B664D8">
              <w:t>30</w:t>
            </w:r>
          </w:p>
        </w:tc>
        <w:tc>
          <w:tcPr>
            <w:tcW w:w="938" w:type="dxa"/>
          </w:tcPr>
          <w:p w:rsidR="00CC092A" w:rsidRPr="00E71A9F"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E71A9F">
              <w:t>25</w:t>
            </w:r>
          </w:p>
        </w:tc>
      </w:tr>
      <w:tr w:rsidR="00CC092A" w:rsidRPr="009E7227" w:rsidTr="00657606">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CC092A" w:rsidRPr="007A7226" w:rsidRDefault="00CC092A" w:rsidP="00CC092A">
            <w:pPr>
              <w:jc w:val="left"/>
            </w:pPr>
            <w:r w:rsidRPr="007A7226">
              <w:t>Intervenciones quirúrgicas programadas ambulatorias</w:t>
            </w:r>
          </w:p>
        </w:tc>
        <w:tc>
          <w:tcPr>
            <w:tcW w:w="1046" w:type="dxa"/>
          </w:tcPr>
          <w:p w:rsidR="00CC092A" w:rsidRPr="00B664D8"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B664D8">
              <w:t>6</w:t>
            </w:r>
            <w:r w:rsidR="00657606">
              <w:t>.</w:t>
            </w:r>
            <w:r w:rsidRPr="00B664D8">
              <w:t>981</w:t>
            </w:r>
          </w:p>
        </w:tc>
        <w:tc>
          <w:tcPr>
            <w:tcW w:w="938" w:type="dxa"/>
          </w:tcPr>
          <w:p w:rsidR="00CC092A" w:rsidRPr="00E71A9F"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E71A9F">
              <w:t>4.179</w:t>
            </w:r>
          </w:p>
        </w:tc>
      </w:tr>
      <w:tr w:rsidR="00CC092A" w:rsidRPr="009E7227" w:rsidTr="00657606">
        <w:trPr>
          <w:trHeight w:val="570"/>
        </w:trPr>
        <w:tc>
          <w:tcPr>
            <w:cnfStyle w:val="001000000000" w:firstRow="0" w:lastRow="0" w:firstColumn="1" w:lastColumn="0" w:oddVBand="0" w:evenVBand="0" w:oddHBand="0" w:evenHBand="0" w:firstRowFirstColumn="0" w:firstRowLastColumn="0" w:lastRowFirstColumn="0" w:lastRowLastColumn="0"/>
            <w:tcW w:w="5954" w:type="dxa"/>
          </w:tcPr>
          <w:p w:rsidR="00CC092A" w:rsidRPr="007A7226" w:rsidRDefault="00CC092A" w:rsidP="00CC092A">
            <w:pPr>
              <w:jc w:val="left"/>
            </w:pPr>
            <w:r w:rsidRPr="007A7226">
              <w:t>Intervenciones quirúrgicas urgentes ambulatorias</w:t>
            </w:r>
          </w:p>
        </w:tc>
        <w:tc>
          <w:tcPr>
            <w:tcW w:w="1046" w:type="dxa"/>
          </w:tcPr>
          <w:p w:rsidR="00CC092A" w:rsidRPr="00B664D8"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B664D8">
              <w:t>7</w:t>
            </w:r>
          </w:p>
        </w:tc>
        <w:tc>
          <w:tcPr>
            <w:tcW w:w="938" w:type="dxa"/>
          </w:tcPr>
          <w:p w:rsidR="00CC092A" w:rsidRPr="00E71A9F"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E71A9F">
              <w:t>6</w:t>
            </w:r>
          </w:p>
        </w:tc>
      </w:tr>
      <w:tr w:rsidR="00CC092A" w:rsidRPr="009E7227" w:rsidTr="00657606">
        <w:trPr>
          <w:trHeight w:val="594"/>
        </w:trPr>
        <w:tc>
          <w:tcPr>
            <w:cnfStyle w:val="001000000000" w:firstRow="0" w:lastRow="0" w:firstColumn="1" w:lastColumn="0" w:oddVBand="0" w:evenVBand="0" w:oddHBand="0" w:evenHBand="0" w:firstRowFirstColumn="0" w:firstRowLastColumn="0" w:lastRowFirstColumn="0" w:lastRowLastColumn="0"/>
            <w:tcW w:w="5954" w:type="dxa"/>
          </w:tcPr>
          <w:p w:rsidR="00CC092A" w:rsidRPr="007A7226" w:rsidRDefault="00CC092A" w:rsidP="00CC092A">
            <w:pPr>
              <w:jc w:val="left"/>
            </w:pPr>
            <w:r w:rsidRPr="007A7226">
              <w:t xml:space="preserve">Procedimientos </w:t>
            </w:r>
            <w:r>
              <w:t>q</w:t>
            </w:r>
            <w:r w:rsidRPr="007A7226">
              <w:t>uirúrgicos fuera de quirófano</w:t>
            </w:r>
          </w:p>
        </w:tc>
        <w:tc>
          <w:tcPr>
            <w:tcW w:w="1046" w:type="dxa"/>
          </w:tcPr>
          <w:p w:rsidR="00CC092A"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B664D8">
              <w:t>1</w:t>
            </w:r>
            <w:r w:rsidR="00657606">
              <w:t>.</w:t>
            </w:r>
            <w:r w:rsidRPr="00B664D8">
              <w:t>891</w:t>
            </w:r>
          </w:p>
        </w:tc>
        <w:tc>
          <w:tcPr>
            <w:tcW w:w="938" w:type="dxa"/>
          </w:tcPr>
          <w:p w:rsidR="00CC092A" w:rsidRDefault="00CC092A" w:rsidP="00657606">
            <w:pPr>
              <w:jc w:val="right"/>
              <w:cnfStyle w:val="000000000000" w:firstRow="0" w:lastRow="0" w:firstColumn="0" w:lastColumn="0" w:oddVBand="0" w:evenVBand="0" w:oddHBand="0" w:evenHBand="0" w:firstRowFirstColumn="0" w:firstRowLastColumn="0" w:lastRowFirstColumn="0" w:lastRowLastColumn="0"/>
            </w:pPr>
            <w:r w:rsidRPr="00E71A9F">
              <w:t>1.398</w:t>
            </w:r>
          </w:p>
        </w:tc>
      </w:tr>
    </w:tbl>
    <w:p w:rsidR="0075359F" w:rsidRDefault="0075359F" w:rsidP="00D91216">
      <w:pPr>
        <w:pStyle w:val="Piedetabla"/>
      </w:pPr>
      <w:bookmarkStart w:id="57" w:name="_Toc248123088"/>
      <w:bookmarkStart w:id="58" w:name="_Toc318202533"/>
    </w:p>
    <w:p w:rsidR="000004B4" w:rsidRPr="000C5858" w:rsidRDefault="000004B4" w:rsidP="00D91216">
      <w:pPr>
        <w:pStyle w:val="Piedetabla"/>
      </w:pPr>
      <w:r w:rsidRPr="00DC4D20">
        <w:t>Fuente: SIAE</w:t>
      </w:r>
    </w:p>
    <w:p w:rsidR="0075359F" w:rsidRDefault="0075359F" w:rsidP="005624BE">
      <w:pPr>
        <w:pStyle w:val="TITULO-Nivel2"/>
      </w:pPr>
      <w:bookmarkStart w:id="59" w:name="_Toc74228255"/>
      <w:bookmarkStart w:id="60" w:name="_Toc75343952"/>
    </w:p>
    <w:p w:rsidR="000004B4" w:rsidRDefault="000004B4" w:rsidP="005624BE">
      <w:pPr>
        <w:pStyle w:val="TITULO-Nivel2"/>
      </w:pPr>
      <w:bookmarkStart w:id="61" w:name="_Toc84848497"/>
      <w:r w:rsidRPr="002C3E72">
        <w:t>Actividad Global de consultas no presenciales</w:t>
      </w:r>
      <w:bookmarkEnd w:id="59"/>
      <w:bookmarkEnd w:id="60"/>
      <w:bookmarkEnd w:id="61"/>
      <w:r>
        <w:t xml:space="preserve"> </w:t>
      </w:r>
    </w:p>
    <w:p w:rsidR="00D91216" w:rsidRDefault="00D91216" w:rsidP="00D91216">
      <w:pPr>
        <w:pStyle w:val="TITULO-Nivel3"/>
      </w:pPr>
    </w:p>
    <w:tbl>
      <w:tblPr>
        <w:tblStyle w:val="TablaGeneral"/>
        <w:tblW w:w="7938" w:type="dxa"/>
        <w:tblLayout w:type="fixed"/>
        <w:tblLook w:val="04A0" w:firstRow="1" w:lastRow="0" w:firstColumn="1" w:lastColumn="0" w:noHBand="0" w:noVBand="1"/>
      </w:tblPr>
      <w:tblGrid>
        <w:gridCol w:w="3686"/>
        <w:gridCol w:w="1417"/>
        <w:gridCol w:w="1276"/>
        <w:gridCol w:w="1559"/>
      </w:tblGrid>
      <w:tr w:rsidR="000004B4" w:rsidRPr="00D91216" w:rsidTr="00E07BF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rsidR="000004B4" w:rsidRPr="00D91216" w:rsidRDefault="000004B4" w:rsidP="0068118A">
            <w:pPr>
              <w:rPr>
                <w:rFonts w:ascii="Montserrat ExtraBold" w:hAnsi="Montserrat ExtraBold"/>
              </w:rPr>
            </w:pPr>
          </w:p>
        </w:tc>
        <w:tc>
          <w:tcPr>
            <w:tcW w:w="4252" w:type="dxa"/>
            <w:gridSpan w:val="3"/>
            <w:hideMark/>
          </w:tcPr>
          <w:p w:rsidR="000004B4" w:rsidRPr="00D91216" w:rsidRDefault="000004B4"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0004B4" w:rsidRPr="002D15ED" w:rsidTr="00E07BFF">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rsidR="000004B4" w:rsidRPr="002D15ED" w:rsidRDefault="000004B4" w:rsidP="0068118A">
            <w:r w:rsidRPr="002D15ED">
              <w:t> </w:t>
            </w:r>
          </w:p>
        </w:tc>
        <w:tc>
          <w:tcPr>
            <w:tcW w:w="1417"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559" w:type="dxa"/>
            <w:hideMark/>
          </w:tcPr>
          <w:p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CC092A" w:rsidRPr="002D15ED" w:rsidTr="00DA2508">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CC092A" w:rsidRPr="0046737D" w:rsidRDefault="00CC092A" w:rsidP="00CC092A">
            <w:r w:rsidRPr="0046737D">
              <w:t>CONSULTAS PRIMERAS</w:t>
            </w:r>
          </w:p>
        </w:tc>
        <w:tc>
          <w:tcPr>
            <w:tcW w:w="1417" w:type="dxa"/>
          </w:tcPr>
          <w:p w:rsidR="00CC092A" w:rsidRPr="002D15ED" w:rsidRDefault="00CC092A" w:rsidP="00CC092A">
            <w:pPr>
              <w:jc w:val="right"/>
              <w:cnfStyle w:val="000000000000" w:firstRow="0" w:lastRow="0" w:firstColumn="0" w:lastColumn="0" w:oddVBand="0" w:evenVBand="0" w:oddHBand="0" w:evenHBand="0" w:firstRowFirstColumn="0" w:firstRowLastColumn="0" w:lastRowFirstColumn="0" w:lastRowLastColumn="0"/>
            </w:pPr>
          </w:p>
        </w:tc>
        <w:tc>
          <w:tcPr>
            <w:tcW w:w="1276" w:type="dxa"/>
          </w:tcPr>
          <w:p w:rsidR="00CC092A" w:rsidRDefault="00CC092A" w:rsidP="00CC092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450</w:t>
            </w:r>
          </w:p>
        </w:tc>
        <w:tc>
          <w:tcPr>
            <w:tcW w:w="1559" w:type="dxa"/>
            <w:vAlign w:val="top"/>
          </w:tcPr>
          <w:p w:rsidR="00CC092A" w:rsidRPr="0006042B"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06042B">
              <w:t>96</w:t>
            </w:r>
          </w:p>
        </w:tc>
      </w:tr>
      <w:tr w:rsidR="00CC092A" w:rsidRPr="002D15ED" w:rsidTr="00DA2508">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rsidR="00CC092A" w:rsidRPr="0046737D" w:rsidRDefault="00CC092A" w:rsidP="00CC092A">
            <w:r w:rsidRPr="0046737D">
              <w:t>CONSULTAS SUCESIVAS</w:t>
            </w:r>
          </w:p>
        </w:tc>
        <w:tc>
          <w:tcPr>
            <w:tcW w:w="1417" w:type="dxa"/>
          </w:tcPr>
          <w:p w:rsidR="00CC092A" w:rsidRPr="002D15ED" w:rsidRDefault="00CC092A" w:rsidP="00CC092A">
            <w:pPr>
              <w:jc w:val="right"/>
              <w:cnfStyle w:val="000000000000" w:firstRow="0" w:lastRow="0" w:firstColumn="0" w:lastColumn="0" w:oddVBand="0" w:evenVBand="0" w:oddHBand="0" w:evenHBand="0" w:firstRowFirstColumn="0" w:firstRowLastColumn="0" w:lastRowFirstColumn="0" w:lastRowLastColumn="0"/>
            </w:pPr>
          </w:p>
        </w:tc>
        <w:tc>
          <w:tcPr>
            <w:tcW w:w="1276" w:type="dxa"/>
          </w:tcPr>
          <w:p w:rsidR="00CC092A" w:rsidRDefault="00CC092A" w:rsidP="00CC092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14.568</w:t>
            </w:r>
          </w:p>
        </w:tc>
        <w:tc>
          <w:tcPr>
            <w:tcW w:w="1559" w:type="dxa"/>
            <w:vAlign w:val="top"/>
          </w:tcPr>
          <w:p w:rsidR="00CC092A"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06042B">
              <w:t>38</w:t>
            </w:r>
          </w:p>
        </w:tc>
      </w:tr>
      <w:tr w:rsidR="008C2A21" w:rsidRPr="002D15ED" w:rsidTr="008C2A21">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rsidR="008C2A21" w:rsidRPr="0046737D" w:rsidRDefault="008C2A21" w:rsidP="007A7226">
            <w:r w:rsidRPr="008C2A21">
              <w:rPr>
                <w:color w:val="000000" w:themeColor="text1"/>
              </w:rPr>
              <w:t>Total Consultas Externas</w:t>
            </w:r>
          </w:p>
        </w:tc>
        <w:tc>
          <w:tcPr>
            <w:tcW w:w="1417" w:type="dxa"/>
            <w:shd w:val="clear" w:color="auto" w:fill="FDE9D9" w:themeFill="accent6" w:themeFillTint="33"/>
          </w:tcPr>
          <w:p w:rsidR="008C2A21" w:rsidRPr="002D15ED" w:rsidRDefault="00CC092A" w:rsidP="007A7226">
            <w:pPr>
              <w:jc w:val="right"/>
              <w:cnfStyle w:val="000000000000" w:firstRow="0" w:lastRow="0" w:firstColumn="0" w:lastColumn="0" w:oddVBand="0" w:evenVBand="0" w:oddHBand="0" w:evenHBand="0" w:firstRowFirstColumn="0" w:firstRowLastColumn="0" w:lastRowFirstColumn="0" w:lastRowLastColumn="0"/>
            </w:pPr>
            <w:r>
              <w:t>114</w:t>
            </w:r>
          </w:p>
        </w:tc>
        <w:tc>
          <w:tcPr>
            <w:tcW w:w="1276" w:type="dxa"/>
            <w:shd w:val="clear" w:color="auto" w:fill="FDE9D9" w:themeFill="accent6" w:themeFillTint="33"/>
          </w:tcPr>
          <w:p w:rsidR="008C2A21" w:rsidRDefault="00CC092A" w:rsidP="00CC092A">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15.018</w:t>
            </w:r>
          </w:p>
        </w:tc>
        <w:tc>
          <w:tcPr>
            <w:tcW w:w="1559" w:type="dxa"/>
            <w:shd w:val="clear" w:color="auto" w:fill="FDE9D9" w:themeFill="accent6" w:themeFillTint="33"/>
          </w:tcPr>
          <w:p w:rsidR="008C2A21" w:rsidRDefault="00CC092A" w:rsidP="007A7226">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134</w:t>
            </w:r>
          </w:p>
        </w:tc>
      </w:tr>
    </w:tbl>
    <w:p w:rsidR="0075359F" w:rsidRDefault="0075359F" w:rsidP="00BF20F1">
      <w:pPr>
        <w:pStyle w:val="Piedetabla"/>
      </w:pPr>
    </w:p>
    <w:p w:rsidR="000004B4" w:rsidRPr="007C6819" w:rsidRDefault="000004B4" w:rsidP="00BF20F1">
      <w:pPr>
        <w:pStyle w:val="Piedetabla"/>
      </w:pPr>
      <w:r w:rsidRPr="007C6819">
        <w:t>Fuente: SIAE</w:t>
      </w:r>
    </w:p>
    <w:p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rsidR="00D91216" w:rsidRDefault="00D91216" w:rsidP="00D91216"/>
    <w:p w:rsidR="00AF0FBF" w:rsidRDefault="00AF0FBF" w:rsidP="00D91216"/>
    <w:p w:rsidR="00D364FD" w:rsidRDefault="00D364FD">
      <w:pPr>
        <w:spacing w:before="0" w:line="240" w:lineRule="auto"/>
        <w:jc w:val="left"/>
        <w:rPr>
          <w:rFonts w:ascii="Montserrat SemiBold" w:hAnsi="Montserrat SemiBold"/>
          <w:noProof/>
          <w:color w:val="3898B2"/>
          <w:sz w:val="24"/>
        </w:rPr>
      </w:pPr>
      <w:bookmarkStart w:id="62" w:name="_Toc75343953"/>
    </w:p>
    <w:p w:rsidR="002F40B2" w:rsidRDefault="002647B5" w:rsidP="00241712">
      <w:pPr>
        <w:pStyle w:val="TITULO-Nivel2"/>
      </w:pPr>
      <w:bookmarkStart w:id="63" w:name="_Toc84848498"/>
      <w:r w:rsidRPr="009E7227">
        <w:t>Trasplantes</w:t>
      </w:r>
      <w:bookmarkEnd w:id="57"/>
      <w:bookmarkEnd w:id="58"/>
      <w:bookmarkEnd w:id="62"/>
      <w:bookmarkEnd w:id="63"/>
    </w:p>
    <w:tbl>
      <w:tblPr>
        <w:tblStyle w:val="TablaGeneral"/>
        <w:tblW w:w="7938" w:type="dxa"/>
        <w:tblLook w:val="04A0" w:firstRow="1" w:lastRow="0" w:firstColumn="1" w:lastColumn="0" w:noHBand="0" w:noVBand="1"/>
      </w:tblPr>
      <w:tblGrid>
        <w:gridCol w:w="5260"/>
        <w:gridCol w:w="1410"/>
        <w:gridCol w:w="1268"/>
      </w:tblGrid>
      <w:tr w:rsidR="00D364FD" w:rsidRPr="009E7227" w:rsidTr="00D364FD">
        <w:trPr>
          <w:cnfStyle w:val="100000000000" w:firstRow="1" w:lastRow="0" w:firstColumn="0" w:lastColumn="0" w:oddVBand="0" w:evenVBand="0" w:oddHBand="0" w:evenHBand="0" w:firstRowFirstColumn="0" w:firstRowLastColumn="0" w:lastRowFirstColumn="0" w:lastRowLastColumn="0"/>
          <w:trHeight w:val="490"/>
        </w:trPr>
        <w:tc>
          <w:tcPr>
            <w:cnfStyle w:val="001000000000" w:firstRow="0" w:lastRow="0" w:firstColumn="1" w:lastColumn="0" w:oddVBand="0" w:evenVBand="0" w:oddHBand="0" w:evenHBand="0" w:firstRowFirstColumn="0" w:firstRowLastColumn="0" w:lastRowFirstColumn="0" w:lastRowLastColumn="0"/>
            <w:tcW w:w="5260" w:type="dxa"/>
          </w:tcPr>
          <w:p w:rsidR="00D364FD" w:rsidRPr="00D364FD" w:rsidRDefault="00D364FD" w:rsidP="00D364FD">
            <w:pPr>
              <w:rPr>
                <w:rFonts w:ascii="Montserrat SemiBold" w:hAnsi="Montserrat SemiBold"/>
                <w:b w:val="0"/>
                <w:caps w:val="0"/>
              </w:rPr>
            </w:pPr>
            <w:r w:rsidRPr="00D364FD">
              <w:rPr>
                <w:rFonts w:ascii="Montserrat SemiBold" w:hAnsi="Montserrat SemiBold"/>
                <w:b w:val="0"/>
                <w:caps w:val="0"/>
              </w:rPr>
              <w:t>TRASPLANTES</w:t>
            </w:r>
          </w:p>
        </w:tc>
        <w:tc>
          <w:tcPr>
            <w:tcW w:w="1410" w:type="dxa"/>
          </w:tcPr>
          <w:p w:rsidR="00D364FD" w:rsidRPr="00D364FD" w:rsidRDefault="00D364FD" w:rsidP="00D364FD">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D364FD">
              <w:rPr>
                <w:rFonts w:ascii="Montserrat SemiBold" w:hAnsi="Montserrat SemiBold"/>
                <w:b w:val="0"/>
                <w:caps w:val="0"/>
              </w:rPr>
              <w:t>2019</w:t>
            </w:r>
          </w:p>
        </w:tc>
        <w:tc>
          <w:tcPr>
            <w:tcW w:w="1268" w:type="dxa"/>
          </w:tcPr>
          <w:p w:rsidR="00D364FD" w:rsidRPr="00D364FD" w:rsidRDefault="00D364FD" w:rsidP="00D364FD">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D364FD">
              <w:rPr>
                <w:rFonts w:ascii="Montserrat SemiBold" w:hAnsi="Montserrat SemiBold"/>
                <w:b w:val="0"/>
                <w:caps w:val="0"/>
              </w:rPr>
              <w:t>2020</w:t>
            </w:r>
          </w:p>
        </w:tc>
      </w:tr>
      <w:tr w:rsidR="00CC092A" w:rsidRPr="009E7227" w:rsidTr="00DA2508">
        <w:trPr>
          <w:trHeight w:val="285"/>
        </w:trPr>
        <w:tc>
          <w:tcPr>
            <w:cnfStyle w:val="001000000000" w:firstRow="0" w:lastRow="0" w:firstColumn="1" w:lastColumn="0" w:oddVBand="0" w:evenVBand="0" w:oddHBand="0" w:evenHBand="0" w:firstRowFirstColumn="0" w:firstRowLastColumn="0" w:lastRowFirstColumn="0" w:lastRowLastColumn="0"/>
            <w:tcW w:w="5260" w:type="dxa"/>
            <w:vAlign w:val="top"/>
          </w:tcPr>
          <w:p w:rsidR="00CC092A" w:rsidRPr="005F0F17" w:rsidRDefault="00CC092A" w:rsidP="00CC092A">
            <w:r w:rsidRPr="005F0F17">
              <w:t>Trasplantes de Tejido Osteotendinoso</w:t>
            </w:r>
          </w:p>
        </w:tc>
        <w:tc>
          <w:tcPr>
            <w:tcW w:w="1410" w:type="dxa"/>
            <w:vAlign w:val="top"/>
          </w:tcPr>
          <w:p w:rsidR="00CC092A" w:rsidRPr="005F0F17"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F0F17">
              <w:t>5</w:t>
            </w:r>
          </w:p>
        </w:tc>
        <w:tc>
          <w:tcPr>
            <w:tcW w:w="1268" w:type="dxa"/>
          </w:tcPr>
          <w:p w:rsidR="00CC092A" w:rsidRPr="009E7227" w:rsidRDefault="00B35227" w:rsidP="00CC092A">
            <w:pPr>
              <w:jc w:val="right"/>
              <w:cnfStyle w:val="000000000000" w:firstRow="0" w:lastRow="0" w:firstColumn="0" w:lastColumn="0" w:oddVBand="0" w:evenVBand="0" w:oddHBand="0" w:evenHBand="0" w:firstRowFirstColumn="0" w:firstRowLastColumn="0" w:lastRowFirstColumn="0" w:lastRowLastColumn="0"/>
            </w:pPr>
            <w:r>
              <w:t>-</w:t>
            </w:r>
          </w:p>
        </w:tc>
      </w:tr>
      <w:tr w:rsidR="00CC092A" w:rsidRPr="009E7227" w:rsidTr="00DA2508">
        <w:trPr>
          <w:trHeight w:val="285"/>
        </w:trPr>
        <w:tc>
          <w:tcPr>
            <w:cnfStyle w:val="001000000000" w:firstRow="0" w:lastRow="0" w:firstColumn="1" w:lastColumn="0" w:oddVBand="0" w:evenVBand="0" w:oddHBand="0" w:evenHBand="0" w:firstRowFirstColumn="0" w:firstRowLastColumn="0" w:lastRowFirstColumn="0" w:lastRowLastColumn="0"/>
            <w:tcW w:w="5260" w:type="dxa"/>
            <w:vAlign w:val="top"/>
          </w:tcPr>
          <w:p w:rsidR="00CC092A" w:rsidRPr="005F0F17" w:rsidRDefault="00CC092A" w:rsidP="00CC092A">
            <w:r w:rsidRPr="005F0F17">
              <w:t>Trasplantes de Membrana Amniótica</w:t>
            </w:r>
          </w:p>
        </w:tc>
        <w:tc>
          <w:tcPr>
            <w:tcW w:w="1410" w:type="dxa"/>
            <w:vAlign w:val="top"/>
          </w:tcPr>
          <w:p w:rsidR="00CC092A" w:rsidRPr="005F0F17"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F0F17">
              <w:t>1</w:t>
            </w:r>
          </w:p>
        </w:tc>
        <w:tc>
          <w:tcPr>
            <w:tcW w:w="1268" w:type="dxa"/>
          </w:tcPr>
          <w:p w:rsidR="00CC092A" w:rsidRPr="009E7227" w:rsidRDefault="00B35227" w:rsidP="00CC092A">
            <w:pPr>
              <w:jc w:val="right"/>
              <w:cnfStyle w:val="000000000000" w:firstRow="0" w:lastRow="0" w:firstColumn="0" w:lastColumn="0" w:oddVBand="0" w:evenVBand="0" w:oddHBand="0" w:evenHBand="0" w:firstRowFirstColumn="0" w:firstRowLastColumn="0" w:lastRowFirstColumn="0" w:lastRowLastColumn="0"/>
            </w:pPr>
            <w:r>
              <w:t>-</w:t>
            </w:r>
          </w:p>
        </w:tc>
      </w:tr>
    </w:tbl>
    <w:p w:rsidR="005624BE" w:rsidRDefault="005624BE" w:rsidP="005624BE">
      <w:pPr>
        <w:pStyle w:val="TITULO-Nivel2"/>
      </w:pPr>
      <w:bookmarkStart w:id="64" w:name="_Toc248123089"/>
      <w:bookmarkStart w:id="65" w:name="_Toc318202534"/>
      <w:bookmarkStart w:id="66" w:name="_Toc75343954"/>
    </w:p>
    <w:p w:rsidR="00261B15" w:rsidRDefault="00261B15">
      <w:pPr>
        <w:spacing w:before="0" w:line="240" w:lineRule="auto"/>
        <w:jc w:val="left"/>
        <w:rPr>
          <w:rFonts w:ascii="Montserrat SemiBold" w:hAnsi="Montserrat SemiBold"/>
          <w:caps/>
          <w:noProof/>
          <w:color w:val="48ACC6"/>
          <w:spacing w:val="-6"/>
          <w:sz w:val="24"/>
        </w:rPr>
      </w:pPr>
      <w:r>
        <w:br w:type="page"/>
      </w:r>
    </w:p>
    <w:p w:rsidR="00AD1DA9" w:rsidRDefault="002647B5" w:rsidP="005624BE">
      <w:pPr>
        <w:pStyle w:val="TITULO-Nivel2"/>
      </w:pPr>
      <w:bookmarkStart w:id="67" w:name="_Toc84848499"/>
      <w:r w:rsidRPr="009E7227">
        <w:lastRenderedPageBreak/>
        <w:t>Técnicas Utilizadas</w:t>
      </w:r>
      <w:bookmarkEnd w:id="64"/>
      <w:bookmarkEnd w:id="65"/>
      <w:bookmarkEnd w:id="66"/>
      <w:bookmarkEnd w:id="67"/>
    </w:p>
    <w:tbl>
      <w:tblPr>
        <w:tblStyle w:val="TablaGeneral"/>
        <w:tblW w:w="7988" w:type="dxa"/>
        <w:tblLayout w:type="fixed"/>
        <w:tblLook w:val="04A0" w:firstRow="1" w:lastRow="0" w:firstColumn="1" w:lastColumn="0" w:noHBand="0" w:noVBand="1"/>
      </w:tblPr>
      <w:tblGrid>
        <w:gridCol w:w="4793"/>
        <w:gridCol w:w="1597"/>
        <w:gridCol w:w="1598"/>
      </w:tblGrid>
      <w:tr w:rsidR="00C07100" w:rsidRPr="005624BE" w:rsidTr="00C07100">
        <w:trPr>
          <w:cnfStyle w:val="100000000000" w:firstRow="1" w:lastRow="0" w:firstColumn="0" w:lastColumn="0" w:oddVBand="0" w:evenVBand="0" w:oddHBand="0" w:evenHBand="0" w:firstRowFirstColumn="0" w:firstRowLastColumn="0" w:lastRowFirstColumn="0" w:lastRowLastColumn="0"/>
          <w:trHeight w:val="638"/>
          <w:tblHeader/>
        </w:trPr>
        <w:tc>
          <w:tcPr>
            <w:cnfStyle w:val="001000000000" w:firstRow="0" w:lastRow="0" w:firstColumn="1" w:lastColumn="0" w:oddVBand="0" w:evenVBand="0" w:oddHBand="0" w:evenHBand="0" w:firstRowFirstColumn="0" w:firstRowLastColumn="0" w:lastRowFirstColumn="0" w:lastRowLastColumn="0"/>
            <w:tcW w:w="4793" w:type="dxa"/>
            <w:vMerge w:val="restart"/>
            <w:hideMark/>
          </w:tcPr>
          <w:p w:rsidR="00C07100" w:rsidRPr="005624BE" w:rsidRDefault="00C07100" w:rsidP="008C2A21">
            <w:pPr>
              <w:jc w:val="left"/>
              <w:rPr>
                <w:rFonts w:ascii="Montserrat SemiBold" w:hAnsi="Montserrat SemiBold"/>
              </w:rPr>
            </w:pPr>
            <w:r w:rsidRPr="005624BE">
              <w:rPr>
                <w:rFonts w:ascii="Montserrat SemiBold" w:hAnsi="Montserrat SemiBold"/>
              </w:rPr>
              <w:t>TÉCNICA</w:t>
            </w:r>
          </w:p>
        </w:tc>
        <w:tc>
          <w:tcPr>
            <w:tcW w:w="3195" w:type="dxa"/>
            <w:gridSpan w:val="2"/>
            <w:noWrap/>
            <w:hideMark/>
          </w:tcPr>
          <w:p w:rsidR="00C07100" w:rsidRPr="005624BE" w:rsidRDefault="00C07100"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8" w:name="RANGE!D4"/>
            <w:r w:rsidRPr="005624BE">
              <w:rPr>
                <w:rFonts w:ascii="Montserrat SemiBold" w:hAnsi="Montserrat SemiBold"/>
              </w:rPr>
              <w:t>REALIZADAS</w:t>
            </w:r>
          </w:p>
          <w:p w:rsidR="00C07100" w:rsidRPr="005624BE" w:rsidRDefault="00C07100"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8"/>
          </w:p>
        </w:tc>
      </w:tr>
      <w:tr w:rsidR="00C07100" w:rsidRPr="005624BE" w:rsidTr="00C07100">
        <w:trPr>
          <w:cnfStyle w:val="100000000000" w:firstRow="1" w:lastRow="0" w:firstColumn="0" w:lastColumn="0" w:oddVBand="0" w:evenVBand="0" w:oddHBand="0" w:evenHBand="0" w:firstRowFirstColumn="0" w:firstRowLastColumn="0" w:lastRowFirstColumn="0" w:lastRowLastColumn="0"/>
          <w:trHeight w:val="265"/>
          <w:tblHeader/>
        </w:trPr>
        <w:tc>
          <w:tcPr>
            <w:cnfStyle w:val="001000000000" w:firstRow="0" w:lastRow="0" w:firstColumn="1" w:lastColumn="0" w:oddVBand="0" w:evenVBand="0" w:oddHBand="0" w:evenHBand="0" w:firstRowFirstColumn="0" w:firstRowLastColumn="0" w:lastRowFirstColumn="0" w:lastRowLastColumn="0"/>
            <w:tcW w:w="4793" w:type="dxa"/>
            <w:vMerge/>
            <w:shd w:val="clear" w:color="auto" w:fill="auto"/>
            <w:hideMark/>
          </w:tcPr>
          <w:p w:rsidR="00C07100" w:rsidRPr="005624BE" w:rsidRDefault="00C07100" w:rsidP="0068118A">
            <w:pPr>
              <w:rPr>
                <w:rFonts w:ascii="Montserrat SemiBold" w:hAnsi="Montserrat SemiBold"/>
                <w:b w:val="0"/>
              </w:rPr>
            </w:pPr>
          </w:p>
        </w:tc>
        <w:tc>
          <w:tcPr>
            <w:tcW w:w="1597" w:type="dxa"/>
            <w:shd w:val="clear" w:color="auto" w:fill="auto"/>
          </w:tcPr>
          <w:p w:rsidR="00C07100" w:rsidRPr="005624BE" w:rsidRDefault="00C07100"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597" w:type="dxa"/>
            <w:shd w:val="clear" w:color="auto" w:fill="auto"/>
          </w:tcPr>
          <w:p w:rsidR="00C07100" w:rsidRPr="005624BE" w:rsidRDefault="00C07100"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C07100" w:rsidRPr="005624BE"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904991" w:rsidRDefault="00C07100" w:rsidP="00CC092A">
            <w:pPr>
              <w:jc w:val="left"/>
              <w:rPr>
                <w:rFonts w:ascii="Montserrat SemiBold" w:hAnsi="Montserrat SemiBold"/>
              </w:rPr>
            </w:pPr>
            <w:r w:rsidRPr="008C2A21">
              <w:t>Nº de Pruebas de laboratorio</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469.645</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401.410</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904991" w:rsidRDefault="00C07100" w:rsidP="00CC092A">
            <w:pPr>
              <w:jc w:val="left"/>
            </w:pPr>
            <w:r w:rsidRPr="00904991">
              <w:t>Radiología convencional</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15.022</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10.730</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904991" w:rsidRDefault="00C07100" w:rsidP="00CC092A">
            <w:pPr>
              <w:jc w:val="left"/>
            </w:pPr>
            <w:r w:rsidRPr="00904991">
              <w:t>Ecografías (Servicio Rx.)</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5.227</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3.363</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904991" w:rsidRDefault="00C07100" w:rsidP="00CC092A">
            <w:pPr>
              <w:jc w:val="left"/>
            </w:pPr>
            <w:r w:rsidRPr="00904991">
              <w:t>Ecografía dóppler</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313</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175</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904991" w:rsidRDefault="00C07100" w:rsidP="00CC092A">
            <w:pPr>
              <w:jc w:val="left"/>
            </w:pPr>
            <w:r w:rsidRPr="00904991">
              <w:t>Citologías de anatomía patológica</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543</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410</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rsidRPr="005E3BB7">
              <w:t>Endoscopias digestivo</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1.146</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627</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rsidRPr="005E3BB7">
              <w:t>Broncoscopias</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rsidRPr="005E3BB7">
              <w:t>Mamografías</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1.203</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919</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t>T</w:t>
            </w:r>
            <w:r w:rsidRPr="005E3BB7">
              <w:t>C</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5.351</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2.704</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t>RM</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rsidRPr="005E3BB7">
              <w:t>Gammagrafías</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1.289</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965</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rsidRPr="005E3BB7">
              <w:t>Radiología intervencionista</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4A4BFE">
              <w:t>87</w:t>
            </w: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r w:rsidRPr="007D28D8">
              <w:t>61</w:t>
            </w: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t>TC-</w:t>
            </w:r>
            <w:r w:rsidRPr="005E3BB7">
              <w:t>PET</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rsidRPr="005E3BB7">
              <w:t>Litotricias</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t xml:space="preserve">Cateterismos </w:t>
            </w:r>
            <w:r w:rsidRPr="005E3BB7">
              <w:t>card</w:t>
            </w:r>
            <w:r>
              <w:t>iacos</w:t>
            </w:r>
            <w:r w:rsidRPr="005E3BB7">
              <w:t xml:space="preserve"> diagnóstic</w:t>
            </w:r>
            <w:r>
              <w:t>os</w:t>
            </w:r>
          </w:p>
        </w:tc>
        <w:tc>
          <w:tcPr>
            <w:tcW w:w="1597" w:type="dxa"/>
            <w:vAlign w:val="top"/>
          </w:tcPr>
          <w:p w:rsidR="00C07100" w:rsidRPr="004A4BFE" w:rsidRDefault="00C07100" w:rsidP="00CC092A">
            <w:pPr>
              <w:jc w:val="right"/>
              <w:cnfStyle w:val="000000000000" w:firstRow="0" w:lastRow="0" w:firstColumn="0" w:lastColumn="0" w:oddVBand="0" w:evenVBand="0" w:oddHBand="0" w:evenHBand="0" w:firstRowFirstColumn="0" w:firstRowLastColumn="0" w:lastRowFirstColumn="0" w:lastRowLastColumn="0"/>
            </w:pPr>
          </w:p>
        </w:tc>
        <w:tc>
          <w:tcPr>
            <w:tcW w:w="1597" w:type="dxa"/>
            <w:vAlign w:val="top"/>
          </w:tcPr>
          <w:p w:rsidR="00C07100" w:rsidRPr="007D28D8" w:rsidRDefault="00C07100" w:rsidP="00CC092A">
            <w:pPr>
              <w:jc w:val="right"/>
              <w:cnfStyle w:val="000000000000" w:firstRow="0" w:lastRow="0" w:firstColumn="0" w:lastColumn="0" w:oddVBand="0" w:evenVBand="0" w:oddHBand="0" w:evenHBand="0" w:firstRowFirstColumn="0" w:firstRowLastColumn="0" w:lastRowFirstColumn="0" w:lastRowLastColumn="0"/>
            </w:pPr>
          </w:p>
        </w:tc>
      </w:tr>
      <w:tr w:rsidR="00C07100" w:rsidRPr="005E3BB7" w:rsidTr="00C07100">
        <w:trPr>
          <w:trHeight w:val="409"/>
        </w:trPr>
        <w:tc>
          <w:tcPr>
            <w:cnfStyle w:val="001000000000" w:firstRow="0" w:lastRow="0" w:firstColumn="1" w:lastColumn="0" w:oddVBand="0" w:evenVBand="0" w:oddHBand="0" w:evenHBand="0" w:firstRowFirstColumn="0" w:firstRowLastColumn="0" w:lastRowFirstColumn="0" w:lastRowLastColumn="0"/>
            <w:tcW w:w="4793" w:type="dxa"/>
            <w:hideMark/>
          </w:tcPr>
          <w:p w:rsidR="00C07100" w:rsidRPr="005E3BB7" w:rsidRDefault="00C07100" w:rsidP="00CC092A">
            <w:pPr>
              <w:jc w:val="left"/>
            </w:pPr>
            <w:r>
              <w:t xml:space="preserve">Cateterismos </w:t>
            </w:r>
            <w:r w:rsidRPr="005E3BB7">
              <w:t>card</w:t>
            </w:r>
            <w:r>
              <w:t>iacos</w:t>
            </w:r>
            <w:r w:rsidRPr="005E3BB7">
              <w:t xml:space="preserve"> terapéutic</w:t>
            </w:r>
            <w:r>
              <w:t>os</w:t>
            </w:r>
          </w:p>
        </w:tc>
        <w:tc>
          <w:tcPr>
            <w:tcW w:w="1597" w:type="dxa"/>
            <w:vAlign w:val="top"/>
          </w:tcPr>
          <w:p w:rsidR="00C07100" w:rsidRDefault="00C07100" w:rsidP="00CC092A">
            <w:pPr>
              <w:jc w:val="right"/>
              <w:cnfStyle w:val="000000000000" w:firstRow="0" w:lastRow="0" w:firstColumn="0" w:lastColumn="0" w:oddVBand="0" w:evenVBand="0" w:oddHBand="0" w:evenHBand="0" w:firstRowFirstColumn="0" w:firstRowLastColumn="0" w:lastRowFirstColumn="0" w:lastRowLastColumn="0"/>
            </w:pPr>
          </w:p>
        </w:tc>
        <w:tc>
          <w:tcPr>
            <w:tcW w:w="1597" w:type="dxa"/>
            <w:vAlign w:val="top"/>
          </w:tcPr>
          <w:p w:rsidR="00C07100" w:rsidRDefault="00C07100" w:rsidP="00CC092A">
            <w:pPr>
              <w:jc w:val="right"/>
              <w:cnfStyle w:val="000000000000" w:firstRow="0" w:lastRow="0" w:firstColumn="0" w:lastColumn="0" w:oddVBand="0" w:evenVBand="0" w:oddHBand="0" w:evenHBand="0" w:firstRowFirstColumn="0" w:firstRowLastColumn="0" w:lastRowFirstColumn="0" w:lastRowLastColumn="0"/>
            </w:pPr>
          </w:p>
        </w:tc>
      </w:tr>
    </w:tbl>
    <w:p w:rsidR="0075359F" w:rsidRDefault="0075359F" w:rsidP="00CC092A">
      <w:pPr>
        <w:pStyle w:val="Piedetabla"/>
        <w:tabs>
          <w:tab w:val="center" w:pos="3968"/>
        </w:tabs>
      </w:pPr>
    </w:p>
    <w:p w:rsidR="002C6637" w:rsidRPr="00DC4D20" w:rsidRDefault="002C6637" w:rsidP="00CC092A">
      <w:pPr>
        <w:pStyle w:val="Piedetabla"/>
        <w:tabs>
          <w:tab w:val="center" w:pos="3968"/>
        </w:tabs>
      </w:pPr>
      <w:r w:rsidRPr="00DC4D20">
        <w:t>Fuente: SIAE</w:t>
      </w:r>
      <w:r w:rsidR="00CC092A">
        <w:tab/>
      </w:r>
    </w:p>
    <w:p w:rsidR="00D96774" w:rsidRPr="009E7227" w:rsidRDefault="00D96774" w:rsidP="0068118A"/>
    <w:p w:rsidR="009645D5" w:rsidRPr="009E7227" w:rsidRDefault="009645D5" w:rsidP="00261B15">
      <w:pPr>
        <w:pStyle w:val="Piedetabla"/>
        <w:rPr>
          <w:rFonts w:cs="Arial"/>
          <w:color w:val="000080"/>
          <w:sz w:val="28"/>
        </w:rPr>
      </w:pPr>
      <w:bookmarkStart w:id="69" w:name="_Toc248123090"/>
      <w:bookmarkStart w:id="70" w:name="_Toc318202536"/>
      <w:r w:rsidRPr="009E7227">
        <w:br w:type="page"/>
      </w:r>
    </w:p>
    <w:p w:rsidR="0052079B" w:rsidRDefault="002647B5" w:rsidP="00E54D4A">
      <w:pPr>
        <w:pStyle w:val="TITULO-Nivel2"/>
      </w:pPr>
      <w:bookmarkStart w:id="71" w:name="_Toc75343955"/>
      <w:bookmarkStart w:id="72" w:name="_Toc84848500"/>
      <w:r w:rsidRPr="009E7227">
        <w:lastRenderedPageBreak/>
        <w:t>Consultas Externas</w:t>
      </w:r>
      <w:bookmarkEnd w:id="69"/>
      <w:bookmarkEnd w:id="70"/>
      <w:bookmarkEnd w:id="71"/>
      <w:bookmarkEnd w:id="72"/>
    </w:p>
    <w:p w:rsidR="002868FF" w:rsidRDefault="00241712" w:rsidP="00241712">
      <w:pPr>
        <w:pStyle w:val="TITULO-Nivel3"/>
      </w:pPr>
      <w:r>
        <w:t>Consultas totales</w:t>
      </w:r>
    </w:p>
    <w:p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Primeras consultas</w:t>
            </w:r>
          </w:p>
        </w:tc>
        <w:tc>
          <w:tcPr>
            <w:tcW w:w="1866" w:type="dxa"/>
          </w:tcPr>
          <w:p w:rsidR="00241712" w:rsidRDefault="00CC092A" w:rsidP="00C07100">
            <w:pPr>
              <w:jc w:val="right"/>
              <w:cnfStyle w:val="000000000000" w:firstRow="0" w:lastRow="0" w:firstColumn="0" w:lastColumn="0" w:oddVBand="0" w:evenVBand="0" w:oddHBand="0" w:evenHBand="0" w:firstRowFirstColumn="0" w:firstRowLastColumn="0" w:lastRowFirstColumn="0" w:lastRowLastColumn="0"/>
            </w:pPr>
            <w:r w:rsidRPr="00CC092A">
              <w:t>30.0</w:t>
            </w:r>
            <w:r w:rsidR="00C07100">
              <w:t>67</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241712" w:rsidP="00773D2F">
            <w:pPr>
              <w:pStyle w:val="Indice"/>
            </w:pPr>
            <w:r>
              <w:t>Consultas Sucesivas</w:t>
            </w:r>
          </w:p>
        </w:tc>
        <w:tc>
          <w:tcPr>
            <w:tcW w:w="1866" w:type="dxa"/>
          </w:tcPr>
          <w:p w:rsidR="00241712" w:rsidRDefault="00CC092A" w:rsidP="00C07100">
            <w:pPr>
              <w:jc w:val="right"/>
              <w:cnfStyle w:val="000000000000" w:firstRow="0" w:lastRow="0" w:firstColumn="0" w:lastColumn="0" w:oddVBand="0" w:evenVBand="0" w:oddHBand="0" w:evenHBand="0" w:firstRowFirstColumn="0" w:firstRowLastColumn="0" w:lastRowFirstColumn="0" w:lastRowLastColumn="0"/>
            </w:pPr>
            <w:r w:rsidRPr="00CC092A">
              <w:t>55.3</w:t>
            </w:r>
            <w:r w:rsidR="00C07100">
              <w:t>41</w:t>
            </w:r>
          </w:p>
        </w:tc>
      </w:tr>
      <w:tr w:rsidR="00241712"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rsidR="00241712" w:rsidRDefault="00583217" w:rsidP="00773D2F">
            <w:pPr>
              <w:pStyle w:val="Indice"/>
            </w:pPr>
            <w:r>
              <w:t>Índice</w:t>
            </w:r>
            <w:r w:rsidR="00241712">
              <w:t xml:space="preserve"> sucesivas/primeras</w:t>
            </w:r>
          </w:p>
        </w:tc>
        <w:tc>
          <w:tcPr>
            <w:tcW w:w="1866" w:type="dxa"/>
          </w:tcPr>
          <w:p w:rsidR="00241712" w:rsidRDefault="00CC092A" w:rsidP="00C07100">
            <w:pPr>
              <w:jc w:val="right"/>
              <w:cnfStyle w:val="000000000000" w:firstRow="0" w:lastRow="0" w:firstColumn="0" w:lastColumn="0" w:oddVBand="0" w:evenVBand="0" w:oddHBand="0" w:evenHBand="0" w:firstRowFirstColumn="0" w:firstRowLastColumn="0" w:lastRowFirstColumn="0" w:lastRowLastColumn="0"/>
            </w:pPr>
            <w:r w:rsidRPr="00CC092A">
              <w:t>1,8</w:t>
            </w:r>
            <w:r w:rsidR="00C07100">
              <w:t>4</w:t>
            </w:r>
          </w:p>
        </w:tc>
      </w:tr>
      <w:tr w:rsidR="00241712"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rsidR="00241712" w:rsidRPr="00CE3CEB" w:rsidRDefault="00241712" w:rsidP="00773D2F">
            <w:pPr>
              <w:pStyle w:val="Indice"/>
              <w:rPr>
                <w:b/>
              </w:rPr>
            </w:pPr>
            <w:r w:rsidRPr="00CE3CEB">
              <w:rPr>
                <w:b/>
              </w:rPr>
              <w:t>TOTAL</w:t>
            </w:r>
          </w:p>
        </w:tc>
        <w:tc>
          <w:tcPr>
            <w:tcW w:w="1866" w:type="dxa"/>
          </w:tcPr>
          <w:p w:rsidR="00241712" w:rsidRPr="00CC092A" w:rsidRDefault="00EB08A9" w:rsidP="00EB08A9">
            <w:pPr>
              <w:jc w:val="right"/>
              <w:cnfStyle w:val="000000000000" w:firstRow="0" w:lastRow="0" w:firstColumn="0" w:lastColumn="0" w:oddVBand="0" w:evenVBand="0" w:oddHBand="0" w:evenHBand="0" w:firstRowFirstColumn="0" w:firstRowLastColumn="0" w:lastRowFirstColumn="0" w:lastRowLastColumn="0"/>
              <w:rPr>
                <w:b/>
              </w:rPr>
            </w:pPr>
            <w:r>
              <w:rPr>
                <w:b/>
                <w:sz w:val="18"/>
              </w:rPr>
              <w:t>85.408</w:t>
            </w:r>
          </w:p>
        </w:tc>
      </w:tr>
    </w:tbl>
    <w:p w:rsidR="00241712" w:rsidRDefault="00241712" w:rsidP="00773D2F">
      <w:pPr>
        <w:pStyle w:val="Indice"/>
      </w:pPr>
    </w:p>
    <w:p w:rsidR="002868FF" w:rsidRDefault="00241712" w:rsidP="00241712">
      <w:pPr>
        <w:pStyle w:val="TITULO-Nivel3"/>
      </w:pPr>
      <w:r>
        <w:t>Consultas por Servicio</w:t>
      </w:r>
    </w:p>
    <w:p w:rsidR="00241712" w:rsidRDefault="00241712" w:rsidP="00773D2F">
      <w:pPr>
        <w:pStyle w:val="Indice"/>
      </w:pPr>
    </w:p>
    <w:tbl>
      <w:tblPr>
        <w:tblStyle w:val="TablaGeneral"/>
        <w:tblW w:w="5000" w:type="pct"/>
        <w:tblLayout w:type="fixed"/>
        <w:tblLook w:val="01A0" w:firstRow="1" w:lastRow="0" w:firstColumn="1" w:lastColumn="1" w:noHBand="0" w:noVBand="0"/>
      </w:tblPr>
      <w:tblGrid>
        <w:gridCol w:w="1888"/>
        <w:gridCol w:w="1375"/>
        <w:gridCol w:w="1276"/>
        <w:gridCol w:w="1419"/>
        <w:gridCol w:w="771"/>
        <w:gridCol w:w="1208"/>
      </w:tblGrid>
      <w:tr w:rsidR="003A1AFC" w:rsidRPr="00E2109A" w:rsidTr="00706AC1">
        <w:trPr>
          <w:cnfStyle w:val="100000000000" w:firstRow="1" w:lastRow="0" w:firstColumn="0" w:lastColumn="0" w:oddVBand="0" w:evenVBand="0" w:oddHBand="0" w:evenHBand="0" w:firstRowFirstColumn="0" w:firstRowLastColumn="0" w:lastRowFirstColumn="0" w:lastRowLastColumn="0"/>
          <w:trHeight w:val="953"/>
          <w:tblHeader/>
        </w:trPr>
        <w:tc>
          <w:tcPr>
            <w:cnfStyle w:val="001000000000" w:firstRow="0" w:lastRow="0" w:firstColumn="1" w:lastColumn="0" w:oddVBand="0" w:evenVBand="0" w:oddHBand="0" w:evenHBand="0" w:firstRowFirstColumn="0" w:firstRowLastColumn="0" w:lastRowFirstColumn="0" w:lastRowLastColumn="0"/>
            <w:tcW w:w="1189" w:type="pct"/>
          </w:tcPr>
          <w:p w:rsidR="007E447C" w:rsidRPr="00AB27E8" w:rsidRDefault="007E447C" w:rsidP="00B35227">
            <w:pPr>
              <w:jc w:val="left"/>
              <w:rPr>
                <w:rFonts w:ascii="Montserrat SemiBold" w:hAnsi="Montserrat SemiBold"/>
                <w:b w:val="0"/>
                <w:sz w:val="16"/>
              </w:rPr>
            </w:pPr>
            <w:r w:rsidRPr="00AB27E8">
              <w:rPr>
                <w:rFonts w:ascii="Montserrat SemiBold" w:hAnsi="Montserrat SemiBold"/>
                <w:b w:val="0"/>
                <w:sz w:val="16"/>
              </w:rPr>
              <w:t>ESPECIALIDAD</w:t>
            </w:r>
          </w:p>
        </w:tc>
        <w:tc>
          <w:tcPr>
            <w:tcW w:w="866"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6" w:type="pct"/>
          </w:tcPr>
          <w:p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Total</w:t>
            </w:r>
          </w:p>
        </w:tc>
        <w:tc>
          <w:tcPr>
            <w:tcW w:w="761" w:type="pct"/>
          </w:tcPr>
          <w:p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Alergología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2.517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4.670</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56,34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7.187</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1,86</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Anestesia y Reanimación</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4.536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934</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5.470</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0,21</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Angiología y Cirugía Vascular</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1.276</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2.544</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63,40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3.820</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1,99</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Aparato Digestivo</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912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2.162</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56,47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3.074</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2,37</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Cardiología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729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2.295</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35,53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3.024</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3,15</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Cirugía General y de Aparato Digestivo</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2.844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6.596</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52,92</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9.440</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2,32</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Cirugía Máxilofacial</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624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22</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26,12</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646</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0,04</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Traumatología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1.594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4.719</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29,61</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6.313</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2,96</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Cirugía Plástica y Reparadora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624</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1.423</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2,24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2.047</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2,28</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Dermatología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1.568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2.036</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63,20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3.604</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1,30</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Endocrinología y Nutrición</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443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1.538</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13,32</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1.981</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3,47</w:t>
            </w:r>
          </w:p>
        </w:tc>
      </w:tr>
      <w:tr w:rsidR="00C07100"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07100" w:rsidRPr="0054740C" w:rsidRDefault="00C07100" w:rsidP="00B35227">
            <w:pPr>
              <w:jc w:val="left"/>
            </w:pPr>
            <w:r w:rsidRPr="0054740C">
              <w:t>Farmacia</w:t>
            </w:r>
          </w:p>
        </w:tc>
        <w:tc>
          <w:tcPr>
            <w:tcW w:w="866" w:type="pct"/>
            <w:vAlign w:val="top"/>
          </w:tcPr>
          <w:p w:rsidR="00C07100" w:rsidRPr="00B3581E" w:rsidRDefault="00C07100" w:rsidP="00C07100">
            <w:pPr>
              <w:jc w:val="right"/>
              <w:cnfStyle w:val="000000000000" w:firstRow="0" w:lastRow="0" w:firstColumn="0" w:lastColumn="0" w:oddVBand="0" w:evenVBand="0" w:oddHBand="0" w:evenHBand="0" w:firstRowFirstColumn="0" w:firstRowLastColumn="0" w:lastRowFirstColumn="0" w:lastRowLastColumn="0"/>
            </w:pPr>
            <w:r w:rsidRPr="00B3581E">
              <w:t>48</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07100" w:rsidRPr="00B3581E" w:rsidRDefault="00C07100" w:rsidP="00C07100">
            <w:pPr>
              <w:jc w:val="right"/>
            </w:pPr>
            <w:r w:rsidRPr="00B3581E">
              <w:t>248</w:t>
            </w:r>
          </w:p>
        </w:tc>
        <w:tc>
          <w:tcPr>
            <w:tcW w:w="894" w:type="pct"/>
            <w:vAlign w:val="top"/>
          </w:tcPr>
          <w:p w:rsidR="00C07100" w:rsidRPr="00B3581E" w:rsidRDefault="00C07100" w:rsidP="00C07100">
            <w:pPr>
              <w:jc w:val="right"/>
              <w:cnfStyle w:val="000000000000" w:firstRow="0" w:lastRow="0" w:firstColumn="0" w:lastColumn="0" w:oddVBand="0" w:evenVBand="0" w:oddHBand="0" w:evenHBand="0" w:firstRowFirstColumn="0" w:firstRowLastColumn="0" w:lastRowFirstColumn="0" w:lastRowLastColumn="0"/>
            </w:pPr>
            <w:r w:rsidRPr="00B3581E">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07100" w:rsidRPr="00B3581E" w:rsidRDefault="00EB08A9" w:rsidP="00C07100">
            <w:pPr>
              <w:jc w:val="right"/>
            </w:pPr>
            <w:r>
              <w:t>29</w:t>
            </w:r>
            <w:r w:rsidR="00C07100" w:rsidRPr="00B3581E">
              <w:t>6</w:t>
            </w:r>
          </w:p>
        </w:tc>
        <w:tc>
          <w:tcPr>
            <w:tcW w:w="761" w:type="pct"/>
            <w:vAlign w:val="top"/>
          </w:tcPr>
          <w:p w:rsidR="00C07100" w:rsidRPr="00B3581E" w:rsidRDefault="00C07100" w:rsidP="00C07100">
            <w:pPr>
              <w:jc w:val="right"/>
              <w:cnfStyle w:val="000000000000" w:firstRow="0" w:lastRow="0" w:firstColumn="0" w:lastColumn="0" w:oddVBand="0" w:evenVBand="0" w:oddHBand="0" w:evenHBand="0" w:firstRowFirstColumn="0" w:firstRowLastColumn="0" w:lastRowFirstColumn="0" w:lastRowLastColumn="0"/>
            </w:pPr>
            <w:r w:rsidRPr="00B3581E">
              <w:t>0,00</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Geriatría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1.060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3.129</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66,23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4.189</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2,95</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Ginecología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693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1.633</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47,33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2.326</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2,36</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Hematología y Hemoterapia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297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475</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2,02</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772</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1,60</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Medicina Interna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1.341</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958</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6,26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2.299</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0,71</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lastRenderedPageBreak/>
              <w:t>Neumología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737</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1.333</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54,27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2.070</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1,81</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Neurología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783</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3.547</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43,17</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4.330</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4,53</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Oftalmología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3.580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7.617</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39,16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11.197</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2,13</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Otorrinolaringología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800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1.619</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28,63</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2.419</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2,02</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Psiquiatría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119</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347</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0,00</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466</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2,92</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Rehabilitación</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2.052</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3.322</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5,46</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5.374</w:t>
            </w:r>
          </w:p>
        </w:tc>
        <w:tc>
          <w:tcPr>
            <w:tcW w:w="761"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1,62</w:t>
            </w:r>
          </w:p>
        </w:tc>
      </w:tr>
      <w:tr w:rsidR="00CC092A" w:rsidRPr="009E7227" w:rsidTr="00DA2508">
        <w:trPr>
          <w:trHeight w:val="276"/>
        </w:trPr>
        <w:tc>
          <w:tcPr>
            <w:cnfStyle w:val="001000000000" w:firstRow="0" w:lastRow="0" w:firstColumn="1" w:lastColumn="0" w:oddVBand="0" w:evenVBand="0" w:oddHBand="0" w:evenHBand="0" w:firstRowFirstColumn="0" w:firstRowLastColumn="0" w:lastRowFirstColumn="0" w:lastRowLastColumn="0"/>
            <w:tcW w:w="1189" w:type="pct"/>
            <w:vAlign w:val="top"/>
          </w:tcPr>
          <w:p w:rsidR="00CC092A" w:rsidRPr="0054740C" w:rsidRDefault="00CC092A" w:rsidP="00B35227">
            <w:pPr>
              <w:jc w:val="left"/>
            </w:pPr>
            <w:r w:rsidRPr="0054740C">
              <w:t>Urología</w:t>
            </w:r>
          </w:p>
        </w:tc>
        <w:tc>
          <w:tcPr>
            <w:tcW w:w="866"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890</w:t>
            </w:r>
          </w:p>
        </w:tc>
        <w:tc>
          <w:tcPr>
            <w:cnfStyle w:val="000001000000" w:firstRow="0" w:lastRow="0" w:firstColumn="0" w:lastColumn="0" w:oddVBand="0" w:evenVBand="1" w:oddHBand="0" w:evenHBand="0" w:firstRowFirstColumn="0" w:firstRowLastColumn="0" w:lastRowFirstColumn="0" w:lastRowLastColumn="0"/>
            <w:tcW w:w="804" w:type="pct"/>
            <w:vAlign w:val="top"/>
          </w:tcPr>
          <w:p w:rsidR="00CC092A" w:rsidRPr="0054740C" w:rsidRDefault="00CC092A" w:rsidP="00CC092A">
            <w:pPr>
              <w:jc w:val="right"/>
            </w:pPr>
            <w:r w:rsidRPr="0054740C">
              <w:t>2.174</w:t>
            </w:r>
          </w:p>
        </w:tc>
        <w:tc>
          <w:tcPr>
            <w:tcW w:w="894" w:type="pct"/>
            <w:vAlign w:val="top"/>
          </w:tcPr>
          <w:p w:rsidR="00CC092A" w:rsidRPr="0054740C"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17,64</w:t>
            </w:r>
          </w:p>
        </w:tc>
        <w:tc>
          <w:tcPr>
            <w:cnfStyle w:val="000001000000" w:firstRow="0" w:lastRow="0" w:firstColumn="0" w:lastColumn="0" w:oddVBand="0" w:evenVBand="1" w:oddHBand="0" w:evenHBand="0" w:firstRowFirstColumn="0" w:firstRowLastColumn="0" w:lastRowFirstColumn="0" w:lastRowLastColumn="0"/>
            <w:tcW w:w="486" w:type="pct"/>
            <w:vAlign w:val="top"/>
          </w:tcPr>
          <w:p w:rsidR="00CC092A" w:rsidRPr="0054740C" w:rsidRDefault="00CC092A" w:rsidP="00CC092A">
            <w:pPr>
              <w:jc w:val="right"/>
            </w:pPr>
            <w:r w:rsidRPr="0054740C">
              <w:t>3.064</w:t>
            </w:r>
          </w:p>
        </w:tc>
        <w:tc>
          <w:tcPr>
            <w:tcW w:w="761" w:type="pct"/>
            <w:vAlign w:val="top"/>
          </w:tcPr>
          <w:p w:rsidR="00CC092A" w:rsidRDefault="00CC092A" w:rsidP="00CC092A">
            <w:pPr>
              <w:jc w:val="right"/>
              <w:cnfStyle w:val="000000000000" w:firstRow="0" w:lastRow="0" w:firstColumn="0" w:lastColumn="0" w:oddVBand="0" w:evenVBand="0" w:oddHBand="0" w:evenHBand="0" w:firstRowFirstColumn="0" w:firstRowLastColumn="0" w:lastRowFirstColumn="0" w:lastRowLastColumn="0"/>
            </w:pPr>
            <w:r w:rsidRPr="0054740C">
              <w:t>2,44</w:t>
            </w:r>
          </w:p>
        </w:tc>
      </w:tr>
    </w:tbl>
    <w:p w:rsidR="00EB08A9" w:rsidRDefault="00EB08A9" w:rsidP="002868FF">
      <w:pPr>
        <w:pStyle w:val="Piedetabla"/>
      </w:pPr>
    </w:p>
    <w:p w:rsidR="007E447C" w:rsidRPr="00DC4D20" w:rsidRDefault="007E447C" w:rsidP="002868FF">
      <w:pPr>
        <w:pStyle w:val="Piedetabla"/>
      </w:pPr>
      <w:r>
        <w:t>Fuente: SICYT</w:t>
      </w:r>
    </w:p>
    <w:p w:rsidR="00AD1DA9" w:rsidRPr="009E7227" w:rsidRDefault="00AD1DA9" w:rsidP="0068118A"/>
    <w:p w:rsidR="00A7761B" w:rsidRDefault="00A7761B">
      <w:pPr>
        <w:spacing w:before="0" w:line="240" w:lineRule="auto"/>
        <w:jc w:val="left"/>
        <w:rPr>
          <w:rFonts w:ascii="Montserrat SemiBold" w:hAnsi="Montserrat SemiBold"/>
          <w:caps/>
          <w:noProof/>
          <w:color w:val="7F7F7F" w:themeColor="text1" w:themeTint="80"/>
        </w:rPr>
      </w:pPr>
      <w:r>
        <w:br w:type="page"/>
      </w:r>
    </w:p>
    <w:p w:rsidR="007E447C" w:rsidRPr="005624BE" w:rsidRDefault="007E447C" w:rsidP="00241712">
      <w:pPr>
        <w:pStyle w:val="TITULO-Nivel2"/>
      </w:pPr>
      <w:bookmarkStart w:id="73" w:name="_Toc84848501"/>
      <w:r w:rsidRPr="005624BE">
        <w:lastRenderedPageBreak/>
        <w:t>Consultas solicitadas como co</w:t>
      </w:r>
      <w:r w:rsidR="00241712">
        <w:t>nsecuencia de la Libre Elección</w:t>
      </w:r>
      <w:bookmarkEnd w:id="73"/>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Alergología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789</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 xml:space="preserve">Angiología y C. Vascular </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70</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648</w:t>
            </w: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Aparato Digestivo</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407</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Cardiología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245</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Cirugía General y del Ap. Digestivo</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910</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C. Maxilofacial</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168</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Dermatología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959</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Endocrinología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51</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Ginecología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522</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Medicina interna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90</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Neumología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423</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Neurología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275</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Oftalmología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1449</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Otorrinolaringología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273</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Rehabilitación Adulto</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95</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Traumatología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430</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9E7227" w:rsidTr="00DA2508">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rsidR="00706AC1" w:rsidRPr="00DB10F7" w:rsidRDefault="00706AC1" w:rsidP="00706AC1">
            <w:r w:rsidRPr="00DB10F7">
              <w:t>Urología</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r w:rsidRPr="00DB10F7">
              <w:t>147</w:t>
            </w:r>
          </w:p>
        </w:tc>
        <w:tc>
          <w:tcPr>
            <w:tcW w:w="2126" w:type="dxa"/>
            <w:vAlign w:val="top"/>
          </w:tcPr>
          <w:p w:rsidR="00706AC1" w:rsidRPr="00DB10F7" w:rsidRDefault="00706AC1" w:rsidP="00706AC1">
            <w:pPr>
              <w:jc w:val="right"/>
              <w:cnfStyle w:val="000000000000" w:firstRow="0" w:lastRow="0" w:firstColumn="0" w:lastColumn="0" w:oddVBand="0" w:evenVBand="0" w:oddHBand="0" w:evenHBand="0" w:firstRowFirstColumn="0" w:firstRowLastColumn="0" w:lastRowFirstColumn="0" w:lastRowLastColumn="0"/>
            </w:pPr>
          </w:p>
        </w:tc>
      </w:tr>
      <w:tr w:rsidR="00706AC1" w:rsidRPr="005624BE" w:rsidTr="00DA2508">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rsidR="00706AC1" w:rsidRPr="005624BE" w:rsidRDefault="00706AC1" w:rsidP="00706AC1">
            <w:pPr>
              <w:jc w:val="left"/>
              <w:rPr>
                <w:color w:val="000000" w:themeColor="text1"/>
              </w:rPr>
            </w:pPr>
            <w:r w:rsidRPr="005624BE">
              <w:rPr>
                <w:color w:val="000000" w:themeColor="text1"/>
              </w:rPr>
              <w:t>TOTAL</w:t>
            </w:r>
          </w:p>
        </w:tc>
        <w:tc>
          <w:tcPr>
            <w:tcW w:w="2126" w:type="dxa"/>
            <w:vAlign w:val="top"/>
          </w:tcPr>
          <w:p w:rsidR="00706AC1" w:rsidRPr="00BB692F" w:rsidRDefault="00706AC1" w:rsidP="00706AC1">
            <w:pPr>
              <w:jc w:val="right"/>
              <w:cnfStyle w:val="010000000000" w:firstRow="0" w:lastRow="1" w:firstColumn="0" w:lastColumn="0" w:oddVBand="0" w:evenVBand="0" w:oddHBand="0" w:evenHBand="0" w:firstRowFirstColumn="0" w:firstRowLastColumn="0" w:lastRowFirstColumn="0" w:lastRowLastColumn="0"/>
            </w:pPr>
            <w:r w:rsidRPr="00BB692F">
              <w:t>7.303</w:t>
            </w:r>
          </w:p>
        </w:tc>
        <w:tc>
          <w:tcPr>
            <w:tcW w:w="2126" w:type="dxa"/>
            <w:vAlign w:val="top"/>
          </w:tcPr>
          <w:p w:rsidR="00706AC1" w:rsidRDefault="00706AC1" w:rsidP="00706AC1">
            <w:pPr>
              <w:jc w:val="right"/>
              <w:cnfStyle w:val="010000000000" w:firstRow="0" w:lastRow="1" w:firstColumn="0" w:lastColumn="0" w:oddVBand="0" w:evenVBand="0" w:oddHBand="0" w:evenHBand="0" w:firstRowFirstColumn="0" w:firstRowLastColumn="0" w:lastRowFirstColumn="0" w:lastRowLastColumn="0"/>
            </w:pPr>
            <w:r w:rsidRPr="00BB692F">
              <w:t>648</w:t>
            </w:r>
          </w:p>
        </w:tc>
      </w:tr>
    </w:tbl>
    <w:p w:rsidR="00EB08A9" w:rsidRDefault="00EB08A9" w:rsidP="00706AC1">
      <w:pPr>
        <w:pStyle w:val="Piedetabla"/>
        <w:tabs>
          <w:tab w:val="left" w:pos="2795"/>
        </w:tabs>
      </w:pPr>
    </w:p>
    <w:p w:rsidR="007E447C" w:rsidRDefault="007E447C" w:rsidP="00706AC1">
      <w:pPr>
        <w:pStyle w:val="Piedetabla"/>
        <w:tabs>
          <w:tab w:val="left" w:pos="2795"/>
        </w:tabs>
      </w:pPr>
      <w:r w:rsidRPr="00DC4D20">
        <w:t xml:space="preserve">Fuente: </w:t>
      </w:r>
      <w:r w:rsidR="008719AE">
        <w:t>CMCAP</w:t>
      </w:r>
      <w:r w:rsidR="00706AC1">
        <w:tab/>
      </w:r>
    </w:p>
    <w:p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74" w:name="_Toc74228259"/>
      <w:bookmarkStart w:id="75" w:name="_Toc75343956"/>
      <w:bookmarkStart w:id="76" w:name="_Toc84848502"/>
      <w:bookmarkStart w:id="77" w:name="_Toc248123092"/>
      <w:bookmarkStart w:id="78"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74"/>
      <w:bookmarkEnd w:id="75"/>
      <w:bookmarkEnd w:id="76"/>
    </w:p>
    <w:p w:rsidR="00F31D28" w:rsidRDefault="00F31D28" w:rsidP="00241712">
      <w:pPr>
        <w:pStyle w:val="Nombredetabla"/>
      </w:pPr>
      <w:bookmarkStart w:id="79" w:name="_Toc318202539"/>
      <w:r w:rsidRPr="009E7227">
        <w:t>25 GRD Médicos más frecuentes</w:t>
      </w:r>
      <w:bookmarkEnd w:id="79"/>
    </w:p>
    <w:tbl>
      <w:tblPr>
        <w:tblStyle w:val="Tablasimple0"/>
        <w:tblW w:w="5004" w:type="pct"/>
        <w:tblLook w:val="00E0" w:firstRow="1" w:lastRow="1" w:firstColumn="1" w:lastColumn="0" w:noHBand="0" w:noVBand="0"/>
      </w:tblPr>
      <w:tblGrid>
        <w:gridCol w:w="636"/>
        <w:gridCol w:w="3260"/>
        <w:gridCol w:w="1315"/>
        <w:gridCol w:w="649"/>
        <w:gridCol w:w="1205"/>
        <w:gridCol w:w="878"/>
      </w:tblGrid>
      <w:tr w:rsidR="00A73D05" w:rsidRPr="00EC5DC0" w:rsidTr="000101CB">
        <w:trPr>
          <w:cnfStyle w:val="100000000000" w:firstRow="1" w:lastRow="0" w:firstColumn="0" w:lastColumn="0" w:oddVBand="0" w:evenVBand="0" w:oddHBand="0" w:evenHBand="0" w:firstRowFirstColumn="0" w:firstRowLastColumn="0" w:lastRowFirstColumn="0" w:lastRowLastColumn="0"/>
          <w:trHeight w:val="377"/>
          <w:tblHeader/>
        </w:trPr>
        <w:tc>
          <w:tcPr>
            <w:tcW w:w="401" w:type="pct"/>
            <w:hideMark/>
          </w:tcPr>
          <w:p w:rsidR="00F31D28" w:rsidRPr="00A7761B" w:rsidRDefault="00F31D28" w:rsidP="0068118A">
            <w:pPr>
              <w:rPr>
                <w:rFonts w:ascii="Montserrat SemiBold" w:hAnsi="Montserrat SemiBold"/>
                <w:caps/>
              </w:rPr>
            </w:pPr>
            <w:r w:rsidRPr="00A7761B">
              <w:rPr>
                <w:rFonts w:ascii="Montserrat SemiBold" w:hAnsi="Montserrat SemiBold"/>
                <w:caps/>
              </w:rPr>
              <w:t>GRD</w:t>
            </w:r>
          </w:p>
        </w:tc>
        <w:tc>
          <w:tcPr>
            <w:cnfStyle w:val="000001000000" w:firstRow="0" w:lastRow="0" w:firstColumn="0" w:lastColumn="0" w:oddVBand="0" w:evenVBand="1" w:oddHBand="0" w:evenHBand="0" w:firstRowFirstColumn="0" w:firstRowLastColumn="0" w:lastRowFirstColumn="0" w:lastRowLastColumn="0"/>
            <w:tcW w:w="2069" w:type="pct"/>
            <w:hideMark/>
          </w:tcPr>
          <w:p w:rsidR="00F31D28" w:rsidRPr="00A7761B" w:rsidRDefault="00F31D28" w:rsidP="00B35227">
            <w:pPr>
              <w:jc w:val="left"/>
              <w:rPr>
                <w:rFonts w:ascii="Montserrat SemiBold" w:hAnsi="Montserrat SemiBold"/>
                <w:caps/>
              </w:rPr>
            </w:pPr>
            <w:r w:rsidRPr="00A7761B">
              <w:rPr>
                <w:rFonts w:ascii="Montserrat SemiBold" w:hAnsi="Montserrat SemiBold"/>
                <w:caps/>
              </w:rPr>
              <w:t>DESCRIPCIÓN</w:t>
            </w:r>
          </w:p>
        </w:tc>
        <w:tc>
          <w:tcPr>
            <w:tcW w:w="836" w:type="pct"/>
            <w:hideMark/>
          </w:tcPr>
          <w:p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rPr>
            </w:pPr>
            <w:r w:rsidRPr="00A7761B">
              <w:rPr>
                <w:rFonts w:ascii="Montserrat SemiBold" w:hAnsi="Montserrat SemiBold"/>
                <w:caps/>
              </w:rPr>
              <w:t>Episodios</w:t>
            </w:r>
          </w:p>
        </w:tc>
        <w:tc>
          <w:tcPr>
            <w:cnfStyle w:val="000001000000" w:firstRow="0" w:lastRow="0" w:firstColumn="0" w:lastColumn="0" w:oddVBand="0" w:evenVBand="1" w:oddHBand="0" w:evenHBand="0" w:firstRowFirstColumn="0" w:firstRowLastColumn="0" w:lastRowFirstColumn="0" w:lastRowLastColumn="0"/>
            <w:tcW w:w="366" w:type="pct"/>
            <w:hideMark/>
          </w:tcPr>
          <w:p w:rsidR="00F31D28" w:rsidRPr="00A7761B" w:rsidRDefault="00F31D28" w:rsidP="0068118A">
            <w:pPr>
              <w:rPr>
                <w:rFonts w:ascii="Montserrat SemiBold" w:hAnsi="Montserrat SemiBold"/>
                <w:caps/>
              </w:rPr>
            </w:pPr>
            <w:r w:rsidRPr="00A7761B">
              <w:rPr>
                <w:rFonts w:ascii="Montserrat SemiBold" w:hAnsi="Montserrat SemiBold"/>
                <w:caps/>
              </w:rPr>
              <w:t>%</w:t>
            </w:r>
          </w:p>
        </w:tc>
        <w:tc>
          <w:tcPr>
            <w:tcW w:w="767" w:type="pct"/>
            <w:hideMark/>
          </w:tcPr>
          <w:p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rPr>
            </w:pPr>
            <w:r w:rsidRPr="00A7761B">
              <w:rPr>
                <w:rFonts w:ascii="Montserrat SemiBold" w:hAnsi="Montserrat SemiBold"/>
                <w:caps/>
              </w:rPr>
              <w:t>Estancia Media</w:t>
            </w:r>
          </w:p>
        </w:tc>
        <w:tc>
          <w:tcPr>
            <w:cnfStyle w:val="000001000000" w:firstRow="0" w:lastRow="0" w:firstColumn="0" w:lastColumn="0" w:oddVBand="0" w:evenVBand="1" w:oddHBand="0" w:evenHBand="0" w:firstRowFirstColumn="0" w:firstRowLastColumn="0" w:lastRowFirstColumn="0" w:lastRowLastColumn="0"/>
            <w:tcW w:w="561" w:type="pct"/>
            <w:hideMark/>
          </w:tcPr>
          <w:p w:rsidR="00F31D28" w:rsidRPr="00A7761B" w:rsidRDefault="00F31D28" w:rsidP="0068118A">
            <w:pPr>
              <w:rPr>
                <w:rFonts w:ascii="Montserrat SemiBold" w:hAnsi="Montserrat SemiBold"/>
                <w:caps/>
              </w:rPr>
            </w:pPr>
            <w:r w:rsidRPr="00A7761B">
              <w:rPr>
                <w:rFonts w:ascii="Montserrat SemiBold" w:hAnsi="Montserrat SemiBold"/>
                <w:caps/>
              </w:rPr>
              <w:t>Peso Medio</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OTRA NEUMONÍA</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464</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18,6%</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12,37</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0,6195</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144</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OTROS DIAGNÓSTICOS MENORES, SIGNOS Y SÍNTOMAS DE APARATO RESPIRATORIO</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237</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9,5%</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10,67</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0,6149</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463</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INFECCIONES DE RIÑÓN Y TRACTO URINARIO</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223</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9,0%</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10,47</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0,5586</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140</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ENFERMEDAD PULMONAR OBSTRUCTIVA CRÓNICA</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220</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8,8%</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12,11</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0,6761</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194</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INSUFICIENCIA CARDIACA</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186</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7,5%</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12,31</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0,6458</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862</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OTROS CUIDADOS POSTERIORES Y CONVALECENCIA</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170</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6,8%</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10,80</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0,6920</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INFECCIONES E INFLAMACIONES PULMONARES MAYORES</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163</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6,6%</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13,28</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0,8765</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860</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REHABILITACIÓN</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122</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4,9%</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36,15</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0,6238</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720</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SEPTICEMIA E INFECCIONES DISEMINADAS</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85</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3,4%</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12,56</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0,9152</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58</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OTRAS ENFERMEDADES DEL SISTEMA NERVIOSO</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67</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2,7%</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48,09</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0,8207</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254</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OTROS DIAGNÓSTICOS DEL APARATO DIGESTIVO</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45</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1,8%</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2,31</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0,4548</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45</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ACVA Y OCLUSIONES PRECEREBRALES CON INFARTO</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33</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1,3%</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11,64</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0,8884</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427</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TRASTORNOS DE LA TIROIDES</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25</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1,0%</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2,48</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0,3823</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380</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ULCERAS CUTÁNEAS</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24</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1,0%</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15,71</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0,6839</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134</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EMBOLISMO PULMONAR</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23</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0,9%</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13,87</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0,7397</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663</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OTRA ANEMIA Y TRASTORNOS HEMATOLÓGICOS Y DE ÓRGANOS HEMATOPOYÉTICOS</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22</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0,9%</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10,18</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0,5449</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469</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DAÑO AGUDO DE RINÓN</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20</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0,8%</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10,35</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0,6450</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422</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HIPOVOLEMIA Y TRASTORNOS ELECTROLÍTICOS RELACIONADOS</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17</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0,7%</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10,82</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0,7352</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383</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CELULITIS Y OTRAS INFECCIONES DE PIEL</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16</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7,06</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0,5449</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385</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OTRAS ENFERMEDADES DE PIEL, TEJIDO SUBCUTÁNEO Y MAMA</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15</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0,80</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0,3365</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lastRenderedPageBreak/>
              <w:t>249</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OTRAS GASTROENTERITIS, NÁUSEAS Y VÓMITOS</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14</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10,64</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0,5561</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426</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TRASTORNOS DEL SODIO NO HIPOVOLÉMICOS</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14</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8,00</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0,5178</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42</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TRASTORNOS DEGENERATIVOS DE SISTEMA NERVIOSO, EXCEPTO ESCLEROSIS MÚLTIPLE</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14</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9,64</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0,6922</w:t>
            </w:r>
          </w:p>
        </w:tc>
      </w:tr>
      <w:tr w:rsidR="004823A6" w:rsidRPr="00EC5DC0" w:rsidTr="007C7BF2">
        <w:trPr>
          <w:cnfStyle w:val="000000010000" w:firstRow="0" w:lastRow="0" w:firstColumn="0" w:lastColumn="0" w:oddVBand="0" w:evenVBand="0" w:oddHBand="0" w:evenHBand="1" w:firstRowFirstColumn="0" w:firstRowLastColumn="0" w:lastRowFirstColumn="0" w:lastRowLastColumn="0"/>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114</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ENFERMEDADES Y TRASTORNOS DENTALES</w:t>
            </w:r>
          </w:p>
        </w:tc>
        <w:tc>
          <w:tcPr>
            <w:tcW w:w="836"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13</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0,5%</w:t>
            </w:r>
          </w:p>
        </w:tc>
        <w:tc>
          <w:tcPr>
            <w:tcW w:w="767" w:type="pct"/>
            <w:vAlign w:val="top"/>
          </w:tcPr>
          <w:p w:rsidR="004823A6" w:rsidRPr="004823A6" w:rsidRDefault="004823A6" w:rsidP="004823A6">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4823A6">
              <w:rPr>
                <w:color w:val="7F7F7F" w:themeColor="text1" w:themeTint="80"/>
                <w:sz w:val="16"/>
              </w:rPr>
              <w:t>1,54</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0,4162</w:t>
            </w:r>
          </w:p>
        </w:tc>
      </w:tr>
      <w:tr w:rsidR="004823A6" w:rsidRPr="00EC5DC0" w:rsidTr="007C7BF2">
        <w:trPr>
          <w:trHeight w:val="377"/>
        </w:trPr>
        <w:tc>
          <w:tcPr>
            <w:tcW w:w="401" w:type="pct"/>
            <w:vAlign w:val="top"/>
          </w:tcPr>
          <w:p w:rsidR="004823A6" w:rsidRPr="004823A6" w:rsidRDefault="004823A6" w:rsidP="004823A6">
            <w:pPr>
              <w:rPr>
                <w:color w:val="7F7F7F" w:themeColor="text1" w:themeTint="80"/>
                <w:sz w:val="16"/>
              </w:rPr>
            </w:pPr>
            <w:r w:rsidRPr="004823A6">
              <w:rPr>
                <w:color w:val="7F7F7F" w:themeColor="text1" w:themeTint="80"/>
                <w:sz w:val="16"/>
              </w:rPr>
              <w:t>201</w:t>
            </w:r>
          </w:p>
        </w:tc>
        <w:tc>
          <w:tcPr>
            <w:cnfStyle w:val="000001000000" w:firstRow="0" w:lastRow="0" w:firstColumn="0" w:lastColumn="0" w:oddVBand="0" w:evenVBand="1" w:oddHBand="0" w:evenHBand="0" w:firstRowFirstColumn="0" w:firstRowLastColumn="0" w:lastRowFirstColumn="0" w:lastRowLastColumn="0"/>
            <w:tcW w:w="2069" w:type="pct"/>
            <w:vAlign w:val="top"/>
          </w:tcPr>
          <w:p w:rsidR="004823A6" w:rsidRPr="004823A6" w:rsidRDefault="004823A6" w:rsidP="00B35227">
            <w:pPr>
              <w:jc w:val="left"/>
              <w:rPr>
                <w:color w:val="7F7F7F" w:themeColor="text1" w:themeTint="80"/>
                <w:sz w:val="16"/>
              </w:rPr>
            </w:pPr>
            <w:r w:rsidRPr="004823A6">
              <w:rPr>
                <w:color w:val="7F7F7F" w:themeColor="text1" w:themeTint="80"/>
                <w:sz w:val="16"/>
              </w:rPr>
              <w:t>ARRITMIAS CARDIACAS Y TRASTORNOS DE LA CONDUCCIÓN</w:t>
            </w:r>
          </w:p>
        </w:tc>
        <w:tc>
          <w:tcPr>
            <w:tcW w:w="836"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13</w:t>
            </w:r>
          </w:p>
        </w:tc>
        <w:tc>
          <w:tcPr>
            <w:cnfStyle w:val="000001000000" w:firstRow="0" w:lastRow="0" w:firstColumn="0" w:lastColumn="0" w:oddVBand="0" w:evenVBand="1" w:oddHBand="0" w:evenHBand="0" w:firstRowFirstColumn="0" w:firstRowLastColumn="0" w:lastRowFirstColumn="0" w:lastRowLastColumn="0"/>
            <w:tcW w:w="366"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0,5%</w:t>
            </w:r>
          </w:p>
        </w:tc>
        <w:tc>
          <w:tcPr>
            <w:tcW w:w="767" w:type="pct"/>
            <w:vAlign w:val="top"/>
          </w:tcPr>
          <w:p w:rsidR="004823A6" w:rsidRPr="004823A6" w:rsidRDefault="004823A6" w:rsidP="004823A6">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4823A6">
              <w:rPr>
                <w:color w:val="7F7F7F" w:themeColor="text1" w:themeTint="80"/>
                <w:sz w:val="16"/>
              </w:rPr>
              <w:t>13,31</w:t>
            </w:r>
          </w:p>
        </w:tc>
        <w:tc>
          <w:tcPr>
            <w:cnfStyle w:val="000001000000" w:firstRow="0" w:lastRow="0" w:firstColumn="0" w:lastColumn="0" w:oddVBand="0" w:evenVBand="1" w:oddHBand="0" w:evenHBand="0" w:firstRowFirstColumn="0" w:firstRowLastColumn="0" w:lastRowFirstColumn="0" w:lastRowLastColumn="0"/>
            <w:tcW w:w="561" w:type="pct"/>
            <w:vAlign w:val="top"/>
          </w:tcPr>
          <w:p w:rsidR="004823A6" w:rsidRPr="004823A6" w:rsidRDefault="004823A6" w:rsidP="004823A6">
            <w:pPr>
              <w:jc w:val="right"/>
              <w:rPr>
                <w:color w:val="7F7F7F" w:themeColor="text1" w:themeTint="80"/>
                <w:sz w:val="16"/>
              </w:rPr>
            </w:pPr>
            <w:r w:rsidRPr="004823A6">
              <w:rPr>
                <w:color w:val="7F7F7F" w:themeColor="text1" w:themeTint="80"/>
                <w:sz w:val="16"/>
              </w:rPr>
              <w:t>0,5094</w:t>
            </w:r>
          </w:p>
        </w:tc>
      </w:tr>
      <w:tr w:rsidR="00A7761B" w:rsidRPr="00EC5DC0" w:rsidTr="007C7BF2">
        <w:trPr>
          <w:cnfStyle w:val="010000000000" w:firstRow="0" w:lastRow="1" w:firstColumn="0" w:lastColumn="0" w:oddVBand="0" w:evenVBand="0" w:oddHBand="0" w:evenHBand="0" w:firstRowFirstColumn="0" w:firstRowLastColumn="0" w:lastRowFirstColumn="0" w:lastRowLastColumn="0"/>
          <w:trHeight w:val="377"/>
        </w:trPr>
        <w:tc>
          <w:tcPr>
            <w:tcW w:w="401" w:type="pct"/>
            <w:noWrap/>
            <w:hideMark/>
          </w:tcPr>
          <w:p w:rsidR="00A7761B" w:rsidRPr="008C2A21" w:rsidRDefault="00A7761B" w:rsidP="008C2A21">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9" w:type="pct"/>
            <w:hideMark/>
          </w:tcPr>
          <w:p w:rsidR="00A7761B" w:rsidRPr="004823A6" w:rsidRDefault="00A7761B" w:rsidP="00B35227">
            <w:pPr>
              <w:spacing w:before="0" w:line="240" w:lineRule="auto"/>
              <w:jc w:val="left"/>
              <w:rPr>
                <w:rFonts w:cs="Arial"/>
                <w:b/>
                <w:color w:val="7F7F7F" w:themeColor="text1" w:themeTint="80"/>
                <w:szCs w:val="16"/>
              </w:rPr>
            </w:pPr>
            <w:r w:rsidRPr="004823A6">
              <w:rPr>
                <w:rFonts w:cs="Arial"/>
                <w:b/>
                <w:color w:val="7F7F7F" w:themeColor="text1" w:themeTint="80"/>
                <w:szCs w:val="16"/>
              </w:rPr>
              <w:t>TOTAL GRDs MÉDICOS</w:t>
            </w:r>
          </w:p>
        </w:tc>
        <w:tc>
          <w:tcPr>
            <w:tcW w:w="836" w:type="pct"/>
          </w:tcPr>
          <w:p w:rsidR="00A7761B" w:rsidRPr="004823A6" w:rsidRDefault="004823A6" w:rsidP="004823A6">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color w:val="7F7F7F" w:themeColor="text1" w:themeTint="80"/>
                <w:szCs w:val="16"/>
              </w:rPr>
            </w:pPr>
            <w:r w:rsidRPr="004823A6">
              <w:rPr>
                <w:rFonts w:cs="Arial"/>
                <w:b/>
                <w:color w:val="7F7F7F" w:themeColor="text1" w:themeTint="80"/>
                <w:szCs w:val="16"/>
              </w:rPr>
              <w:t>2.488</w:t>
            </w:r>
          </w:p>
        </w:tc>
        <w:tc>
          <w:tcPr>
            <w:cnfStyle w:val="000001000000" w:firstRow="0" w:lastRow="0" w:firstColumn="0" w:lastColumn="0" w:oddVBand="0" w:evenVBand="1" w:oddHBand="0" w:evenHBand="0" w:firstRowFirstColumn="0" w:firstRowLastColumn="0" w:lastRowFirstColumn="0" w:lastRowLastColumn="0"/>
            <w:tcW w:w="366" w:type="pct"/>
          </w:tcPr>
          <w:p w:rsidR="00A7761B" w:rsidRPr="004823A6" w:rsidRDefault="00A7761B" w:rsidP="004823A6">
            <w:pPr>
              <w:spacing w:before="0" w:line="240" w:lineRule="auto"/>
              <w:jc w:val="right"/>
              <w:rPr>
                <w:rFonts w:cs="Arial"/>
                <w:b/>
                <w:color w:val="7F7F7F" w:themeColor="text1" w:themeTint="80"/>
                <w:szCs w:val="16"/>
              </w:rPr>
            </w:pPr>
          </w:p>
        </w:tc>
        <w:tc>
          <w:tcPr>
            <w:tcW w:w="767" w:type="pct"/>
          </w:tcPr>
          <w:p w:rsidR="00A7761B" w:rsidRPr="004823A6" w:rsidRDefault="004823A6" w:rsidP="004823A6">
            <w:pPr>
              <w:spacing w:before="0" w:line="240" w:lineRule="auto"/>
              <w:jc w:val="right"/>
              <w:cnfStyle w:val="010000000000" w:firstRow="0" w:lastRow="1" w:firstColumn="0" w:lastColumn="0" w:oddVBand="0" w:evenVBand="0" w:oddHBand="0" w:evenHBand="0" w:firstRowFirstColumn="0" w:firstRowLastColumn="0" w:lastRowFirstColumn="0" w:lastRowLastColumn="0"/>
              <w:rPr>
                <w:rFonts w:cs="Arial"/>
                <w:b/>
                <w:color w:val="7F7F7F" w:themeColor="text1" w:themeTint="80"/>
                <w:szCs w:val="16"/>
              </w:rPr>
            </w:pPr>
            <w:r w:rsidRPr="004823A6">
              <w:rPr>
                <w:rFonts w:cs="Arial"/>
                <w:b/>
                <w:color w:val="7F7F7F" w:themeColor="text1" w:themeTint="80"/>
                <w:szCs w:val="16"/>
              </w:rPr>
              <w:t>13,42</w:t>
            </w:r>
          </w:p>
        </w:tc>
        <w:tc>
          <w:tcPr>
            <w:cnfStyle w:val="000001000000" w:firstRow="0" w:lastRow="0" w:firstColumn="0" w:lastColumn="0" w:oddVBand="0" w:evenVBand="1" w:oddHBand="0" w:evenHBand="0" w:firstRowFirstColumn="0" w:firstRowLastColumn="0" w:lastRowFirstColumn="0" w:lastRowLastColumn="0"/>
            <w:tcW w:w="561" w:type="pct"/>
          </w:tcPr>
          <w:p w:rsidR="00A7761B" w:rsidRPr="004823A6" w:rsidRDefault="004823A6" w:rsidP="004823A6">
            <w:pPr>
              <w:spacing w:before="0" w:line="240" w:lineRule="auto"/>
              <w:jc w:val="right"/>
              <w:rPr>
                <w:rFonts w:cs="Arial"/>
                <w:b/>
                <w:color w:val="7F7F7F" w:themeColor="text1" w:themeTint="80"/>
                <w:szCs w:val="16"/>
              </w:rPr>
            </w:pPr>
            <w:r w:rsidRPr="004823A6">
              <w:rPr>
                <w:rFonts w:cs="Arial"/>
                <w:b/>
                <w:color w:val="7F7F7F" w:themeColor="text1" w:themeTint="80"/>
                <w:szCs w:val="16"/>
              </w:rPr>
              <w:t>0,6640</w:t>
            </w:r>
          </w:p>
        </w:tc>
      </w:tr>
    </w:tbl>
    <w:p w:rsidR="00EB08A9" w:rsidRDefault="00EB08A9" w:rsidP="00702D9F">
      <w:pPr>
        <w:pStyle w:val="Piedetabla"/>
      </w:pPr>
    </w:p>
    <w:p w:rsidR="00F31D28" w:rsidRPr="00DC4D20" w:rsidRDefault="00F31D28" w:rsidP="00702D9F">
      <w:pPr>
        <w:pStyle w:val="Piedetabla"/>
        <w:rPr>
          <w:rFonts w:asciiTheme="minorHAnsi" w:hAnsiTheme="minorHAnsi"/>
        </w:rPr>
      </w:pPr>
      <w:r w:rsidRPr="00DC4D20">
        <w:t>Fuente: CMBD</w:t>
      </w:r>
    </w:p>
    <w:p w:rsidR="00EB08A9" w:rsidRPr="009E7227" w:rsidRDefault="00EB08A9" w:rsidP="00EB08A9">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p>
    <w:p w:rsidR="00F31D28" w:rsidRPr="009E7227" w:rsidRDefault="00F31D28" w:rsidP="0068118A">
      <w:pPr>
        <w:pStyle w:val="Ttulo3Memoria"/>
      </w:pPr>
    </w:p>
    <w:p w:rsidR="00F31D28" w:rsidRPr="009E7227" w:rsidRDefault="00F31D28" w:rsidP="007B218F">
      <w:pPr>
        <w:pStyle w:val="Nombredetabla"/>
      </w:pPr>
      <w:bookmarkStart w:id="80" w:name="_Toc318202540"/>
      <w:r>
        <w:br w:type="page"/>
      </w:r>
      <w:r w:rsidRPr="009E7227">
        <w:lastRenderedPageBreak/>
        <w:t>25 GRD Quirúrgicos más frecuentes</w:t>
      </w:r>
      <w:bookmarkEnd w:id="80"/>
    </w:p>
    <w:p w:rsidR="00F31D28" w:rsidRPr="009E7227" w:rsidRDefault="00F31D28" w:rsidP="0068118A">
      <w:pPr>
        <w:pStyle w:val="Ttulo3Memoria"/>
      </w:pPr>
    </w:p>
    <w:tbl>
      <w:tblPr>
        <w:tblStyle w:val="TablaGeneral"/>
        <w:tblW w:w="5000" w:type="pct"/>
        <w:tblLook w:val="0260" w:firstRow="1" w:lastRow="1" w:firstColumn="0" w:lastColumn="0" w:noHBand="1" w:noVBand="0"/>
      </w:tblPr>
      <w:tblGrid>
        <w:gridCol w:w="683"/>
        <w:gridCol w:w="2919"/>
        <w:gridCol w:w="1479"/>
        <w:gridCol w:w="649"/>
        <w:gridCol w:w="1267"/>
        <w:gridCol w:w="940"/>
      </w:tblGrid>
      <w:tr w:rsidR="005624BE" w:rsidRPr="00B16BBD" w:rsidTr="000101CB">
        <w:trPr>
          <w:cnfStyle w:val="100000000000" w:firstRow="1" w:lastRow="0" w:firstColumn="0" w:lastColumn="0" w:oddVBand="0" w:evenVBand="0" w:oddHBand="0" w:evenHBand="0" w:firstRowFirstColumn="0" w:firstRowLastColumn="0" w:lastRowFirstColumn="0" w:lastRowLastColumn="0"/>
          <w:trHeight w:val="397"/>
          <w:tblHeader/>
        </w:trPr>
        <w:tc>
          <w:tcPr>
            <w:tcW w:w="430" w:type="pct"/>
          </w:tcPr>
          <w:p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39" w:type="pct"/>
          </w:tcPr>
          <w:p w:rsidR="00F31D28" w:rsidRPr="00B16BBD" w:rsidRDefault="00F31D28" w:rsidP="00B35227">
            <w:pPr>
              <w:jc w:val="left"/>
              <w:rPr>
                <w:rFonts w:ascii="Montserrat SemiBold" w:hAnsi="Montserrat SemiBold"/>
                <w:b w:val="0"/>
              </w:rPr>
            </w:pPr>
            <w:r w:rsidRPr="00B16BBD">
              <w:rPr>
                <w:rFonts w:ascii="Montserrat SemiBold" w:hAnsi="Montserrat SemiBold"/>
                <w:b w:val="0"/>
              </w:rPr>
              <w:t>DESCRIPCIÓN</w:t>
            </w:r>
          </w:p>
        </w:tc>
        <w:tc>
          <w:tcPr>
            <w:tcW w:w="932" w:type="pct"/>
          </w:tcPr>
          <w:p w:rsidR="00F31D28" w:rsidRPr="00B16BBD"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409" w:type="pct"/>
          </w:tcPr>
          <w:p w:rsidR="00F31D28" w:rsidRPr="00B16BBD" w:rsidRDefault="00F31D28" w:rsidP="0068118A">
            <w:pPr>
              <w:rPr>
                <w:rFonts w:ascii="Montserrat SemiBold" w:hAnsi="Montserrat SemiBold"/>
                <w:b w:val="0"/>
              </w:rPr>
            </w:pPr>
            <w:r w:rsidRPr="00B16BBD">
              <w:rPr>
                <w:rFonts w:ascii="Montserrat SemiBold" w:hAnsi="Montserrat SemiBold"/>
                <w:b w:val="0"/>
              </w:rPr>
              <w:t>%</w:t>
            </w:r>
          </w:p>
        </w:tc>
        <w:tc>
          <w:tcPr>
            <w:tcW w:w="798" w:type="pct"/>
          </w:tcPr>
          <w:p w:rsidR="00F31D28" w:rsidRPr="00B16BBD"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16BBD" w:rsidRDefault="00F31D28" w:rsidP="0068118A">
            <w:pPr>
              <w:rPr>
                <w:rFonts w:ascii="Montserrat SemiBold" w:hAnsi="Montserrat SemiBold"/>
                <w:b w:val="0"/>
              </w:rPr>
            </w:pPr>
            <w:r w:rsidRPr="00B16BBD">
              <w:rPr>
                <w:rFonts w:ascii="Montserrat SemiBold" w:hAnsi="Montserrat SemiBold"/>
                <w:b w:val="0"/>
              </w:rPr>
              <w:t>Peso Medio</w:t>
            </w:r>
          </w:p>
        </w:tc>
      </w:tr>
      <w:tr w:rsidR="004823A6" w:rsidRPr="00EC5DC0" w:rsidTr="004823A6">
        <w:trPr>
          <w:trHeight w:val="397"/>
        </w:trPr>
        <w:tc>
          <w:tcPr>
            <w:tcW w:w="430" w:type="pct"/>
            <w:vAlign w:val="top"/>
          </w:tcPr>
          <w:p w:rsidR="004823A6" w:rsidRPr="004B3E41" w:rsidRDefault="004823A6" w:rsidP="004823A6">
            <w:r w:rsidRPr="004B3E41">
              <w:t>313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SOBRE RODILLA Y PARTE INFERIOR DE LA PIERNA EXCEPTO PIE</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163</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13,3%</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0,9049</w:t>
            </w:r>
          </w:p>
        </w:tc>
      </w:tr>
      <w:tr w:rsidR="004823A6" w:rsidRPr="00EC5DC0" w:rsidTr="004823A6">
        <w:trPr>
          <w:trHeight w:val="397"/>
        </w:trPr>
        <w:tc>
          <w:tcPr>
            <w:tcW w:w="430" w:type="pct"/>
            <w:vAlign w:val="top"/>
          </w:tcPr>
          <w:p w:rsidR="004823A6" w:rsidRPr="004B3E41" w:rsidRDefault="004823A6" w:rsidP="004823A6">
            <w:r w:rsidRPr="004B3E41">
              <w:t>263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COLECISTECTOMÍA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131</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10,7%</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0,8219</w:t>
            </w:r>
          </w:p>
        </w:tc>
      </w:tr>
      <w:tr w:rsidR="004823A6" w:rsidRPr="00EC5DC0" w:rsidTr="004823A6">
        <w:trPr>
          <w:trHeight w:val="397"/>
        </w:trPr>
        <w:tc>
          <w:tcPr>
            <w:tcW w:w="430" w:type="pct"/>
            <w:vAlign w:val="top"/>
          </w:tcPr>
          <w:p w:rsidR="004823A6" w:rsidRPr="004B3E41" w:rsidRDefault="004823A6" w:rsidP="004823A6">
            <w:r w:rsidRPr="004B3E41">
              <w:t>228</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SOBRE HERNIA INGUINAL, FEMORAL Y UMBILICAL</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129</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10,5%</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0,6982</w:t>
            </w:r>
          </w:p>
        </w:tc>
      </w:tr>
      <w:tr w:rsidR="004823A6" w:rsidRPr="00EC5DC0" w:rsidTr="004823A6">
        <w:trPr>
          <w:trHeight w:val="397"/>
        </w:trPr>
        <w:tc>
          <w:tcPr>
            <w:tcW w:w="430" w:type="pct"/>
            <w:vAlign w:val="top"/>
          </w:tcPr>
          <w:p w:rsidR="004823A6" w:rsidRPr="004B3E41" w:rsidRDefault="004823A6" w:rsidP="004823A6">
            <w:r w:rsidRPr="004B3E41">
              <w:t>180</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OTROS PROCEDIMIENTOS SOBRE SISTEMA CIRCULATORIO</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97</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7,9%</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0,8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0,9562</w:t>
            </w:r>
          </w:p>
        </w:tc>
      </w:tr>
      <w:tr w:rsidR="004823A6" w:rsidRPr="00EC5DC0" w:rsidTr="004823A6">
        <w:trPr>
          <w:trHeight w:val="397"/>
        </w:trPr>
        <w:tc>
          <w:tcPr>
            <w:tcW w:w="430" w:type="pct"/>
            <w:vAlign w:val="top"/>
          </w:tcPr>
          <w:p w:rsidR="004823A6" w:rsidRPr="004B3E41" w:rsidRDefault="004823A6" w:rsidP="004823A6">
            <w:r w:rsidRPr="004B3E41">
              <w:t>226</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SOBRE ANO</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94</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7,7%</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0,6521</w:t>
            </w:r>
          </w:p>
        </w:tc>
      </w:tr>
      <w:tr w:rsidR="004823A6" w:rsidRPr="00EC5DC0" w:rsidTr="004823A6">
        <w:trPr>
          <w:trHeight w:val="397"/>
        </w:trPr>
        <w:tc>
          <w:tcPr>
            <w:tcW w:w="430" w:type="pct"/>
            <w:vAlign w:val="top"/>
          </w:tcPr>
          <w:p w:rsidR="004823A6" w:rsidRPr="004B3E41" w:rsidRDefault="004823A6" w:rsidP="004823A6">
            <w:r w:rsidRPr="004B3E41">
              <w:t>314</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SOBRE PIE Y DEDOS DEL PIE</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83</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6,8%</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0,8823</w:t>
            </w:r>
          </w:p>
        </w:tc>
      </w:tr>
      <w:tr w:rsidR="004823A6" w:rsidRPr="00EC5DC0" w:rsidTr="004823A6">
        <w:trPr>
          <w:trHeight w:val="397"/>
        </w:trPr>
        <w:tc>
          <w:tcPr>
            <w:tcW w:w="430" w:type="pct"/>
            <w:vAlign w:val="top"/>
          </w:tcPr>
          <w:p w:rsidR="004823A6" w:rsidRPr="004B3E41" w:rsidRDefault="004823A6" w:rsidP="004823A6">
            <w:r w:rsidRPr="004B3E41">
              <w:t>302</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SUSTITUCIÓN ARTICULACIÓN RODILLA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64</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5,2%</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9,3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1,1251</w:t>
            </w:r>
          </w:p>
        </w:tc>
      </w:tr>
      <w:tr w:rsidR="004823A6" w:rsidRPr="00EC5DC0" w:rsidTr="004823A6">
        <w:trPr>
          <w:trHeight w:val="397"/>
        </w:trPr>
        <w:tc>
          <w:tcPr>
            <w:tcW w:w="430" w:type="pct"/>
            <w:vAlign w:val="top"/>
          </w:tcPr>
          <w:p w:rsidR="004823A6" w:rsidRPr="004B3E41" w:rsidRDefault="004823A6" w:rsidP="004823A6">
            <w:r w:rsidRPr="004B3E41">
              <w:t>315</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SOBRE HOMBRO, CODO Y ANTEBRAZO EXC. SUSTITUCIÓN DE ARTICULACIÓN</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64</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5,2%</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0,6767</w:t>
            </w:r>
          </w:p>
        </w:tc>
      </w:tr>
      <w:tr w:rsidR="004823A6" w:rsidRPr="00EC5DC0" w:rsidTr="004823A6">
        <w:trPr>
          <w:trHeight w:val="397"/>
        </w:trPr>
        <w:tc>
          <w:tcPr>
            <w:tcW w:w="430" w:type="pct"/>
            <w:vAlign w:val="top"/>
          </w:tcPr>
          <w:p w:rsidR="004823A6" w:rsidRPr="004B3E41" w:rsidRDefault="004823A6" w:rsidP="004823A6">
            <w:r w:rsidRPr="004B3E41">
              <w:t>301</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SUSTITUCIÓN ARTICULACIÓN CADERA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54</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4,4%</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1,2344</w:t>
            </w:r>
          </w:p>
        </w:tc>
      </w:tr>
      <w:tr w:rsidR="004823A6" w:rsidRPr="00EC5DC0" w:rsidTr="004823A6">
        <w:trPr>
          <w:trHeight w:val="397"/>
        </w:trPr>
        <w:tc>
          <w:tcPr>
            <w:tcW w:w="430" w:type="pct"/>
            <w:vAlign w:val="top"/>
          </w:tcPr>
          <w:p w:rsidR="004823A6" w:rsidRPr="004B3E41" w:rsidRDefault="004823A6" w:rsidP="004823A6">
            <w:r w:rsidRPr="004B3E41">
              <w:t>227</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SOBRE HERNIA EXCEPTO INGUINAL, FEMORAL Y UMBILICAL</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45</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3,7%</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0,8750</w:t>
            </w:r>
          </w:p>
        </w:tc>
      </w:tr>
      <w:tr w:rsidR="004823A6" w:rsidRPr="00EC5DC0" w:rsidTr="004823A6">
        <w:trPr>
          <w:trHeight w:val="397"/>
        </w:trPr>
        <w:tc>
          <w:tcPr>
            <w:tcW w:w="430" w:type="pct"/>
            <w:vAlign w:val="top"/>
          </w:tcPr>
          <w:p w:rsidR="004823A6" w:rsidRPr="004B3E41" w:rsidRDefault="004823A6" w:rsidP="004823A6">
            <w:r w:rsidRPr="004B3E41">
              <w:t>97</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AMIGDALECTOMÍA Y ADENOIDECTOMÍA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43</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3,5%</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0,4375</w:t>
            </w:r>
          </w:p>
        </w:tc>
      </w:tr>
      <w:tr w:rsidR="004823A6" w:rsidRPr="00EC5DC0" w:rsidTr="004823A6">
        <w:trPr>
          <w:trHeight w:val="397"/>
        </w:trPr>
        <w:tc>
          <w:tcPr>
            <w:tcW w:w="430" w:type="pct"/>
            <w:vAlign w:val="top"/>
          </w:tcPr>
          <w:p w:rsidR="004823A6" w:rsidRPr="004B3E41" w:rsidRDefault="004823A6" w:rsidP="004823A6">
            <w:r w:rsidRPr="004B3E41">
              <w:t>98</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OTROS PROCEDIMIENTOS SOBRE OÍDO, NARIZ, BOCA Y GARGANTA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25</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2,0%</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0,7236</w:t>
            </w:r>
          </w:p>
        </w:tc>
      </w:tr>
      <w:tr w:rsidR="004823A6" w:rsidRPr="00EC5DC0" w:rsidTr="004823A6">
        <w:trPr>
          <w:trHeight w:val="397"/>
        </w:trPr>
        <w:tc>
          <w:tcPr>
            <w:tcW w:w="430" w:type="pct"/>
            <w:vAlign w:val="top"/>
          </w:tcPr>
          <w:p w:rsidR="004823A6" w:rsidRPr="004B3E41" w:rsidRDefault="004823A6" w:rsidP="004823A6">
            <w:r w:rsidRPr="004B3E41">
              <w:t>364</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OTROS PROCEDIMIENTOS SOBRE PIEL, TEJIDO SUBCUTÁNEO Y RELACIONADOS</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18</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1,5%</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2,9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0,6279</w:t>
            </w:r>
          </w:p>
        </w:tc>
      </w:tr>
      <w:tr w:rsidR="004823A6" w:rsidRPr="00EC5DC0" w:rsidTr="004823A6">
        <w:trPr>
          <w:trHeight w:val="397"/>
        </w:trPr>
        <w:tc>
          <w:tcPr>
            <w:tcW w:w="430" w:type="pct"/>
            <w:vAlign w:val="top"/>
          </w:tcPr>
          <w:p w:rsidR="004823A6" w:rsidRPr="004B3E41" w:rsidRDefault="004823A6" w:rsidP="004823A6">
            <w:r w:rsidRPr="004B3E41">
              <w:t>320</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OTROS PROCEDIMIENTOS DE SISTEMA MUSCULOESQUELÉTICO Y TEJIDO CONECTIVO</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17</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1,4%</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0,8153</w:t>
            </w:r>
          </w:p>
        </w:tc>
      </w:tr>
      <w:tr w:rsidR="004823A6" w:rsidRPr="00EC5DC0" w:rsidTr="004823A6">
        <w:trPr>
          <w:trHeight w:val="397"/>
        </w:trPr>
        <w:tc>
          <w:tcPr>
            <w:tcW w:w="430" w:type="pct"/>
            <w:vAlign w:val="top"/>
          </w:tcPr>
          <w:p w:rsidR="004823A6" w:rsidRPr="004B3E41" w:rsidRDefault="004823A6" w:rsidP="004823A6">
            <w:r w:rsidRPr="004B3E41">
              <w:t>363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SOBRE MAMA EXCEPTO MASTECTOMÍA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16</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1,3%</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0,9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0,8690</w:t>
            </w:r>
          </w:p>
        </w:tc>
      </w:tr>
      <w:tr w:rsidR="004823A6" w:rsidRPr="00EC5DC0" w:rsidTr="004823A6">
        <w:trPr>
          <w:trHeight w:val="397"/>
        </w:trPr>
        <w:tc>
          <w:tcPr>
            <w:tcW w:w="430" w:type="pct"/>
            <w:vAlign w:val="top"/>
          </w:tcPr>
          <w:p w:rsidR="004823A6" w:rsidRPr="004B3E41" w:rsidRDefault="004823A6" w:rsidP="004823A6">
            <w:r w:rsidRPr="004B3E41">
              <w:t>519</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 SOBRE ÚTERO Y ANEJOS PARA LEIOMIOMA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16</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1,3%</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3,4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0,4952</w:t>
            </w:r>
          </w:p>
        </w:tc>
      </w:tr>
      <w:tr w:rsidR="004823A6" w:rsidRPr="00EC5DC0" w:rsidTr="004823A6">
        <w:trPr>
          <w:trHeight w:val="397"/>
        </w:trPr>
        <w:tc>
          <w:tcPr>
            <w:tcW w:w="430" w:type="pct"/>
            <w:vAlign w:val="top"/>
          </w:tcPr>
          <w:p w:rsidR="004823A6" w:rsidRPr="004B3E41" w:rsidRDefault="004823A6" w:rsidP="004823A6">
            <w:r w:rsidRPr="004B3E41">
              <w:lastRenderedPageBreak/>
              <w:t>362</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DE MASTECTOMÍA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15</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1,2%</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2,4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0,8736</w:t>
            </w:r>
          </w:p>
        </w:tc>
      </w:tr>
      <w:tr w:rsidR="004823A6" w:rsidRPr="00EC5DC0" w:rsidTr="004823A6">
        <w:trPr>
          <w:trHeight w:val="397"/>
        </w:trPr>
        <w:tc>
          <w:tcPr>
            <w:tcW w:w="430" w:type="pct"/>
            <w:vAlign w:val="top"/>
          </w:tcPr>
          <w:p w:rsidR="004823A6" w:rsidRPr="004B3E41" w:rsidRDefault="004823A6" w:rsidP="004823A6">
            <w:r w:rsidRPr="004B3E41">
              <w:t>309</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OTRAS CIRUGÍAS SIGNIFICATIVAS SOBRE CADERA Y FÉMUR</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11</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0,9%</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1,1416</w:t>
            </w:r>
          </w:p>
        </w:tc>
      </w:tr>
      <w:tr w:rsidR="004823A6" w:rsidRPr="00EC5DC0" w:rsidTr="004823A6">
        <w:trPr>
          <w:trHeight w:val="397"/>
        </w:trPr>
        <w:tc>
          <w:tcPr>
            <w:tcW w:w="430" w:type="pct"/>
            <w:vAlign w:val="top"/>
          </w:tcPr>
          <w:p w:rsidR="004823A6" w:rsidRPr="004B3E41" w:rsidRDefault="004823A6" w:rsidP="004823A6">
            <w:r w:rsidRPr="004B3E41">
              <w:t>317</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SOBRE TENDONES, MÚSCULOS Y OTROS TEJIDOS BLANDOS</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11</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0,9%</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0,9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0,7398</w:t>
            </w:r>
          </w:p>
        </w:tc>
      </w:tr>
      <w:tr w:rsidR="004823A6" w:rsidRPr="00EC5DC0" w:rsidTr="004823A6">
        <w:trPr>
          <w:trHeight w:val="397"/>
        </w:trPr>
        <w:tc>
          <w:tcPr>
            <w:tcW w:w="430" w:type="pct"/>
            <w:vAlign w:val="top"/>
          </w:tcPr>
          <w:p w:rsidR="004823A6" w:rsidRPr="004B3E41" w:rsidRDefault="004823A6" w:rsidP="004823A6">
            <w:r w:rsidRPr="004B3E41">
              <w:t>361</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INJERTO PIEL PARA DIAGNÓSTICOS PIEL Y TEJIDO SUBCUTÁNEO</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10</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0,8%</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3,0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0,9780</w:t>
            </w:r>
          </w:p>
        </w:tc>
      </w:tr>
      <w:tr w:rsidR="004823A6" w:rsidRPr="00EC5DC0" w:rsidTr="004823A6">
        <w:trPr>
          <w:trHeight w:val="397"/>
        </w:trPr>
        <w:tc>
          <w:tcPr>
            <w:tcW w:w="430" w:type="pct"/>
            <w:vAlign w:val="top"/>
          </w:tcPr>
          <w:p w:rsidR="004823A6" w:rsidRPr="004B3E41" w:rsidRDefault="004823A6" w:rsidP="004823A6">
            <w:r w:rsidRPr="004B3E41">
              <w:t>446</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URETRALES Y TRANSURETRALES</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9</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0,7%</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2,6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0,7335</w:t>
            </w:r>
          </w:p>
        </w:tc>
      </w:tr>
      <w:tr w:rsidR="004823A6" w:rsidRPr="00EC5DC0" w:rsidTr="004823A6">
        <w:trPr>
          <w:trHeight w:val="397"/>
        </w:trPr>
        <w:tc>
          <w:tcPr>
            <w:tcW w:w="430" w:type="pct"/>
            <w:vAlign w:val="top"/>
          </w:tcPr>
          <w:p w:rsidR="004823A6" w:rsidRPr="004B3E41" w:rsidRDefault="004823A6" w:rsidP="004823A6">
            <w:r w:rsidRPr="004B3E41">
              <w:t>513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 SOBRE ÚTERO Y ANEJOS POR NO MALIGNIDAD, EXCEPTO LEIOMIOMA</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9</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0,7%</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2,0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0,7466</w:t>
            </w:r>
          </w:p>
        </w:tc>
      </w:tr>
      <w:tr w:rsidR="004823A6" w:rsidRPr="00EC5DC0" w:rsidTr="004823A6">
        <w:trPr>
          <w:trHeight w:val="397"/>
        </w:trPr>
        <w:tc>
          <w:tcPr>
            <w:tcW w:w="430" w:type="pct"/>
            <w:vAlign w:val="top"/>
          </w:tcPr>
          <w:p w:rsidR="004823A6" w:rsidRPr="004B3E41" w:rsidRDefault="004823A6" w:rsidP="004823A6">
            <w:r w:rsidRPr="004B3E41">
              <w:t>403</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PROCEDIMIENTOS QUIRÚRGICOS PARA OBESIDAD</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8</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0,7%</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5,1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0,8444</w:t>
            </w:r>
          </w:p>
        </w:tc>
      </w:tr>
      <w:tr w:rsidR="004823A6" w:rsidRPr="00EC5DC0" w:rsidTr="004823A6">
        <w:trPr>
          <w:trHeight w:val="397"/>
        </w:trPr>
        <w:tc>
          <w:tcPr>
            <w:tcW w:w="430" w:type="pct"/>
            <w:vAlign w:val="top"/>
          </w:tcPr>
          <w:p w:rsidR="004823A6" w:rsidRPr="004B3E41" w:rsidRDefault="004823A6" w:rsidP="004823A6">
            <w:r w:rsidRPr="004B3E41">
              <w:t>484</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OTROS PROC. QUIRÚRGICOS DE AP. GENITAL MASCULINO</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7</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0,6%</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4,0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4B3E41" w:rsidRDefault="004823A6" w:rsidP="004823A6">
            <w:pPr>
              <w:jc w:val="right"/>
            </w:pPr>
            <w:r w:rsidRPr="004B3E41">
              <w:t>1,0939</w:t>
            </w:r>
          </w:p>
        </w:tc>
      </w:tr>
      <w:tr w:rsidR="004823A6" w:rsidRPr="00EC5DC0" w:rsidTr="004823A6">
        <w:trPr>
          <w:trHeight w:val="397"/>
        </w:trPr>
        <w:tc>
          <w:tcPr>
            <w:tcW w:w="430" w:type="pct"/>
            <w:vAlign w:val="top"/>
          </w:tcPr>
          <w:p w:rsidR="004823A6" w:rsidRPr="004B3E41" w:rsidRDefault="004823A6" w:rsidP="004823A6">
            <w:r w:rsidRPr="004B3E41">
              <w:t>514</w:t>
            </w:r>
          </w:p>
        </w:tc>
        <w:tc>
          <w:tcPr>
            <w:cnfStyle w:val="000001000000" w:firstRow="0" w:lastRow="0" w:firstColumn="0" w:lastColumn="0" w:oddVBand="0" w:evenVBand="1" w:oddHBand="0" w:evenHBand="0" w:firstRowFirstColumn="0" w:firstRowLastColumn="0" w:lastRowFirstColumn="0" w:lastRowLastColumn="0"/>
            <w:tcW w:w="1839" w:type="pct"/>
            <w:vAlign w:val="top"/>
          </w:tcPr>
          <w:p w:rsidR="004823A6" w:rsidRPr="004B3E41" w:rsidRDefault="004823A6" w:rsidP="00B35227">
            <w:pPr>
              <w:jc w:val="left"/>
            </w:pPr>
            <w:r w:rsidRPr="004B3E41">
              <w:t>PROC. DE RECONSTRUCCIÓN APARATO GENITAL FEMENINO</w:t>
            </w:r>
          </w:p>
        </w:tc>
        <w:tc>
          <w:tcPr>
            <w:tcW w:w="932"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7</w:t>
            </w:r>
          </w:p>
        </w:tc>
        <w:tc>
          <w:tcPr>
            <w:cnfStyle w:val="000001000000" w:firstRow="0" w:lastRow="0" w:firstColumn="0" w:lastColumn="0" w:oddVBand="0" w:evenVBand="1" w:oddHBand="0" w:evenHBand="0" w:firstRowFirstColumn="0" w:firstRowLastColumn="0" w:lastRowFirstColumn="0" w:lastRowLastColumn="0"/>
            <w:tcW w:w="409" w:type="pct"/>
            <w:vAlign w:val="top"/>
          </w:tcPr>
          <w:p w:rsidR="004823A6" w:rsidRPr="004B3E41" w:rsidRDefault="004823A6" w:rsidP="004823A6">
            <w:pPr>
              <w:jc w:val="right"/>
            </w:pPr>
            <w:r w:rsidRPr="004B3E41">
              <w:t>0,6%</w:t>
            </w:r>
          </w:p>
        </w:tc>
        <w:tc>
          <w:tcPr>
            <w:tcW w:w="798" w:type="pct"/>
            <w:vAlign w:val="top"/>
          </w:tcPr>
          <w:p w:rsidR="004823A6" w:rsidRPr="004B3E41" w:rsidRDefault="004823A6" w:rsidP="004823A6">
            <w:pPr>
              <w:jc w:val="right"/>
              <w:cnfStyle w:val="000000000000" w:firstRow="0" w:lastRow="0" w:firstColumn="0" w:lastColumn="0" w:oddVBand="0" w:evenVBand="0" w:oddHBand="0" w:evenHBand="0" w:firstRowFirstColumn="0" w:firstRowLastColumn="0" w:lastRowFirstColumn="0" w:lastRowLastColumn="0"/>
            </w:pPr>
            <w:r w:rsidRPr="004B3E41">
              <w:t>2,0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Default="004823A6" w:rsidP="004823A6">
            <w:pPr>
              <w:jc w:val="right"/>
            </w:pPr>
            <w:r w:rsidRPr="004B3E41">
              <w:t>0,5940</w:t>
            </w:r>
          </w:p>
        </w:tc>
      </w:tr>
      <w:tr w:rsidR="00A7761B" w:rsidRPr="00EC5DC0" w:rsidTr="004823A6">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A7761B" w:rsidRPr="00A7761B" w:rsidRDefault="00A7761B" w:rsidP="00A7761B"/>
        </w:tc>
        <w:tc>
          <w:tcPr>
            <w:cnfStyle w:val="000001000000" w:firstRow="0" w:lastRow="0" w:firstColumn="0" w:lastColumn="0" w:oddVBand="0" w:evenVBand="1" w:oddHBand="0" w:evenHBand="0" w:firstRowFirstColumn="0" w:firstRowLastColumn="0" w:lastRowFirstColumn="0" w:lastRowLastColumn="0"/>
            <w:tcW w:w="1839" w:type="pct"/>
          </w:tcPr>
          <w:p w:rsidR="00A7761B" w:rsidRPr="00A7761B" w:rsidRDefault="00A7761B" w:rsidP="00B35227">
            <w:pPr>
              <w:jc w:val="left"/>
            </w:pPr>
            <w:r w:rsidRPr="00A7761B">
              <w:t>TOTAL GRDs QUIRÚRGICOS</w:t>
            </w:r>
          </w:p>
        </w:tc>
        <w:tc>
          <w:tcPr>
            <w:tcW w:w="932" w:type="pct"/>
          </w:tcPr>
          <w:p w:rsidR="00A7761B" w:rsidRPr="00A7761B" w:rsidRDefault="004823A6" w:rsidP="004823A6">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1.223</w:t>
            </w:r>
          </w:p>
        </w:tc>
        <w:tc>
          <w:tcPr>
            <w:cnfStyle w:val="000001000000" w:firstRow="0" w:lastRow="0" w:firstColumn="0" w:lastColumn="0" w:oddVBand="0" w:evenVBand="1" w:oddHBand="0" w:evenHBand="0" w:firstRowFirstColumn="0" w:firstRowLastColumn="0" w:lastRowFirstColumn="0" w:lastRowLastColumn="0"/>
            <w:tcW w:w="409" w:type="pct"/>
          </w:tcPr>
          <w:p w:rsidR="00A7761B" w:rsidRPr="00A7761B" w:rsidRDefault="00A7761B" w:rsidP="004823A6">
            <w:pPr>
              <w:jc w:val="right"/>
              <w:rPr>
                <w:rFonts w:cs="Arial"/>
                <w:b/>
                <w:bCs/>
                <w:sz w:val="16"/>
                <w:szCs w:val="16"/>
              </w:rPr>
            </w:pPr>
          </w:p>
        </w:tc>
        <w:tc>
          <w:tcPr>
            <w:tcW w:w="798" w:type="pct"/>
          </w:tcPr>
          <w:p w:rsidR="00A7761B" w:rsidRPr="00A7761B" w:rsidRDefault="00135277" w:rsidP="004823A6">
            <w:pPr>
              <w:jc w:val="right"/>
              <w:cnfStyle w:val="010000000000" w:firstRow="0" w:lastRow="1" w:firstColumn="0" w:lastColumn="0" w:oddVBand="0" w:evenVBand="0" w:oddHBand="0" w:evenHBand="0" w:firstRowFirstColumn="0" w:firstRowLastColumn="0" w:lastRowFirstColumn="0" w:lastRowLastColumn="0"/>
              <w:rPr>
                <w:rFonts w:cs="Arial"/>
                <w:b/>
                <w:bCs/>
                <w:sz w:val="16"/>
                <w:szCs w:val="16"/>
              </w:rPr>
            </w:pPr>
            <w:r>
              <w:rPr>
                <w:rFonts w:cs="Arial"/>
                <w:b/>
                <w:bCs/>
                <w:sz w:val="16"/>
                <w:szCs w:val="16"/>
              </w:rPr>
              <w:t>2,50</w:t>
            </w:r>
          </w:p>
        </w:tc>
        <w:tc>
          <w:tcPr>
            <w:cnfStyle w:val="000001000000" w:firstRow="0" w:lastRow="0" w:firstColumn="0" w:lastColumn="0" w:oddVBand="0" w:evenVBand="1" w:oddHBand="0" w:evenHBand="0" w:firstRowFirstColumn="0" w:firstRowLastColumn="0" w:lastRowFirstColumn="0" w:lastRowLastColumn="0"/>
            <w:tcW w:w="592" w:type="pct"/>
          </w:tcPr>
          <w:p w:rsidR="00A7761B" w:rsidRPr="00A7761B" w:rsidRDefault="004823A6" w:rsidP="004823A6">
            <w:pPr>
              <w:jc w:val="right"/>
              <w:rPr>
                <w:rFonts w:cs="Arial"/>
                <w:b/>
                <w:bCs/>
                <w:sz w:val="16"/>
                <w:szCs w:val="16"/>
              </w:rPr>
            </w:pPr>
            <w:r>
              <w:rPr>
                <w:rFonts w:cs="Arial"/>
                <w:b/>
                <w:bCs/>
                <w:sz w:val="16"/>
                <w:szCs w:val="16"/>
              </w:rPr>
              <w:t>0,8626</w:t>
            </w:r>
          </w:p>
        </w:tc>
      </w:tr>
    </w:tbl>
    <w:p w:rsidR="00EB08A9" w:rsidRDefault="00EB08A9" w:rsidP="005624BE">
      <w:pPr>
        <w:pStyle w:val="Piedetabla"/>
      </w:pPr>
    </w:p>
    <w:p w:rsidR="00F31D28" w:rsidRPr="00DC4D20" w:rsidRDefault="00F31D28" w:rsidP="005624BE">
      <w:pPr>
        <w:pStyle w:val="Piedetabla"/>
        <w:rPr>
          <w:rFonts w:asciiTheme="minorHAnsi" w:hAnsiTheme="minorHAnsi"/>
        </w:rPr>
      </w:pPr>
      <w:r w:rsidRPr="00DC4D20">
        <w:t>Fuente: CMBD</w:t>
      </w:r>
    </w:p>
    <w:p w:rsidR="00F31D28" w:rsidRPr="009E7227" w:rsidRDefault="00F31D28" w:rsidP="0068118A">
      <w:pPr>
        <w:pStyle w:val="Ttulo3Memoria"/>
      </w:pPr>
    </w:p>
    <w:p w:rsidR="00F31D28" w:rsidRPr="009E7227" w:rsidRDefault="00F31D28" w:rsidP="0068118A">
      <w:pPr>
        <w:pStyle w:val="Ttulo3Memoria"/>
      </w:pPr>
      <w:bookmarkStart w:id="81" w:name="_Toc318202541"/>
    </w:p>
    <w:p w:rsidR="00F31D28" w:rsidRDefault="00F31D28" w:rsidP="007B218F">
      <w:pPr>
        <w:pStyle w:val="Nombredetabla"/>
      </w:pPr>
      <w:r>
        <w:br w:type="page"/>
      </w:r>
      <w:r w:rsidRPr="005F6B55">
        <w:lastRenderedPageBreak/>
        <w:t>25 GRD con mayor consumo de recursos</w:t>
      </w:r>
      <w:bookmarkEnd w:id="81"/>
    </w:p>
    <w:tbl>
      <w:tblPr>
        <w:tblStyle w:val="TablaGeneral"/>
        <w:tblW w:w="5000" w:type="pct"/>
        <w:tblLook w:val="0260" w:firstRow="1" w:lastRow="1" w:firstColumn="0" w:lastColumn="0" w:noHBand="1" w:noVBand="0"/>
      </w:tblPr>
      <w:tblGrid>
        <w:gridCol w:w="682"/>
        <w:gridCol w:w="3039"/>
        <w:gridCol w:w="1377"/>
        <w:gridCol w:w="632"/>
        <w:gridCol w:w="1267"/>
        <w:gridCol w:w="940"/>
      </w:tblGrid>
      <w:tr w:rsidR="005B66C5" w:rsidRPr="00B16BBD" w:rsidTr="000101CB">
        <w:trPr>
          <w:cnfStyle w:val="100000000000" w:firstRow="1" w:lastRow="0" w:firstColumn="0" w:lastColumn="0" w:oddVBand="0" w:evenVBand="0" w:oddHBand="0" w:evenHBand="0" w:firstRowFirstColumn="0" w:firstRowLastColumn="0" w:lastRowFirstColumn="0" w:lastRowLastColumn="0"/>
          <w:trHeight w:val="397"/>
          <w:tblHeader/>
        </w:trPr>
        <w:tc>
          <w:tcPr>
            <w:tcW w:w="430" w:type="pct"/>
          </w:tcPr>
          <w:p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15" w:type="pct"/>
          </w:tcPr>
          <w:p w:rsidR="00F31D28" w:rsidRPr="00B34270" w:rsidRDefault="00F31D28" w:rsidP="00B35227">
            <w:pPr>
              <w:jc w:val="left"/>
              <w:rPr>
                <w:rFonts w:ascii="Montserrat SemiBold" w:hAnsi="Montserrat SemiBold"/>
                <w:b w:val="0"/>
              </w:rPr>
            </w:pPr>
            <w:r w:rsidRPr="00B34270">
              <w:rPr>
                <w:rFonts w:ascii="Montserrat SemiBold" w:hAnsi="Montserrat SemiBold"/>
                <w:b w:val="0"/>
              </w:rPr>
              <w:t>DESCRIPCIÓN</w:t>
            </w:r>
          </w:p>
        </w:tc>
        <w:tc>
          <w:tcPr>
            <w:tcW w:w="867"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98" w:type="pct"/>
          </w:tcPr>
          <w:p w:rsidR="00F31D28" w:rsidRPr="00B34270" w:rsidRDefault="00F31D28" w:rsidP="0068118A">
            <w:pPr>
              <w:rPr>
                <w:rFonts w:ascii="Montserrat SemiBold" w:hAnsi="Montserrat SemiBold"/>
                <w:b w:val="0"/>
              </w:rPr>
            </w:pPr>
            <w:r w:rsidRPr="00B34270">
              <w:rPr>
                <w:rFonts w:ascii="Montserrat SemiBold" w:hAnsi="Montserrat SemiBold"/>
                <w:b w:val="0"/>
              </w:rPr>
              <w:t>%</w:t>
            </w:r>
          </w:p>
        </w:tc>
        <w:tc>
          <w:tcPr>
            <w:tcW w:w="798" w:type="pct"/>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rsidR="00F31D28" w:rsidRPr="00B34270" w:rsidRDefault="00F31D28" w:rsidP="0068118A">
            <w:pPr>
              <w:rPr>
                <w:rFonts w:ascii="Montserrat SemiBold" w:hAnsi="Montserrat SemiBold"/>
                <w:b w:val="0"/>
              </w:rPr>
            </w:pPr>
            <w:r w:rsidRPr="00B34270">
              <w:rPr>
                <w:rFonts w:ascii="Montserrat SemiBold" w:hAnsi="Montserrat SemiBold"/>
                <w:b w:val="0"/>
              </w:rPr>
              <w:t>Peso Medio</w:t>
            </w:r>
          </w:p>
        </w:tc>
      </w:tr>
      <w:tr w:rsidR="004823A6" w:rsidRPr="00EC5DC0" w:rsidTr="000101CB">
        <w:trPr>
          <w:trHeight w:val="397"/>
        </w:trPr>
        <w:tc>
          <w:tcPr>
            <w:tcW w:w="430" w:type="pct"/>
            <w:vAlign w:val="top"/>
          </w:tcPr>
          <w:p w:rsidR="004823A6" w:rsidRPr="00E5291D" w:rsidRDefault="004823A6" w:rsidP="004823A6">
            <w:r w:rsidRPr="00E5291D">
              <w:t>139</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OTRA NEUMONÍA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464</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12,5%</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12,37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0,6195</w:t>
            </w:r>
          </w:p>
        </w:tc>
      </w:tr>
      <w:tr w:rsidR="004823A6" w:rsidRPr="00EC5DC0" w:rsidTr="000101CB">
        <w:trPr>
          <w:trHeight w:val="397"/>
        </w:trPr>
        <w:tc>
          <w:tcPr>
            <w:tcW w:w="430" w:type="pct"/>
            <w:vAlign w:val="top"/>
          </w:tcPr>
          <w:p w:rsidR="004823A6" w:rsidRPr="00E5291D" w:rsidRDefault="004823A6" w:rsidP="004823A6">
            <w:r w:rsidRPr="00E5291D">
              <w:t>140</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ENFERMEDAD PULMONAR OBSTRUCTIVA CRÓNICA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220</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5,9%</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12,11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0,6761</w:t>
            </w:r>
          </w:p>
        </w:tc>
      </w:tr>
      <w:tr w:rsidR="004823A6" w:rsidRPr="00EC5DC0" w:rsidTr="000101CB">
        <w:trPr>
          <w:trHeight w:val="397"/>
        </w:trPr>
        <w:tc>
          <w:tcPr>
            <w:tcW w:w="430" w:type="pct"/>
            <w:vAlign w:val="top"/>
          </w:tcPr>
          <w:p w:rsidR="004823A6" w:rsidRPr="00E5291D" w:rsidRDefault="004823A6" w:rsidP="004823A6">
            <w:r w:rsidRPr="00E5291D">
              <w:t>313</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PROCEDIMIENTOS SOBRE RODILLA Y PARTE INFERIOR DE LA PIERNA EXCEPTO PIE</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163</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4,4%</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0,9049</w:t>
            </w:r>
          </w:p>
        </w:tc>
      </w:tr>
      <w:tr w:rsidR="004823A6" w:rsidRPr="00EC5DC0" w:rsidTr="000101CB">
        <w:trPr>
          <w:trHeight w:val="397"/>
        </w:trPr>
        <w:tc>
          <w:tcPr>
            <w:tcW w:w="430" w:type="pct"/>
            <w:vAlign w:val="top"/>
          </w:tcPr>
          <w:p w:rsidR="004823A6" w:rsidRPr="00E5291D" w:rsidRDefault="004823A6" w:rsidP="004823A6">
            <w:r w:rsidRPr="00E5291D">
              <w:t>144</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OTROS DIAGNÓSTICOS MENORES, SIGNOS Y SÍNTOMAS DE APARATO RESPIRATORIO</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237</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6,4%</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0,6149</w:t>
            </w:r>
          </w:p>
        </w:tc>
      </w:tr>
      <w:tr w:rsidR="004823A6" w:rsidRPr="00EC5DC0" w:rsidTr="000101CB">
        <w:trPr>
          <w:trHeight w:val="397"/>
        </w:trPr>
        <w:tc>
          <w:tcPr>
            <w:tcW w:w="430" w:type="pct"/>
            <w:vAlign w:val="top"/>
          </w:tcPr>
          <w:p w:rsidR="004823A6" w:rsidRPr="00E5291D" w:rsidRDefault="004823A6" w:rsidP="004823A6">
            <w:r w:rsidRPr="00E5291D">
              <w:t>137</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INFECCIONES E INFLAMACIONES PULMONARES MAYORES</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163</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4,4%</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13,28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0,8765</w:t>
            </w:r>
          </w:p>
        </w:tc>
      </w:tr>
      <w:tr w:rsidR="004823A6" w:rsidRPr="00EC5DC0" w:rsidTr="000101CB">
        <w:trPr>
          <w:trHeight w:val="397"/>
        </w:trPr>
        <w:tc>
          <w:tcPr>
            <w:tcW w:w="430" w:type="pct"/>
            <w:vAlign w:val="top"/>
          </w:tcPr>
          <w:p w:rsidR="004823A6" w:rsidRPr="00E5291D" w:rsidRDefault="004823A6" w:rsidP="004823A6">
            <w:r w:rsidRPr="00E5291D">
              <w:t>463</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INFECCIONES DE RIÑÓN Y TRACTO URINARIO</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223</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6,0%</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10,47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0,5586</w:t>
            </w:r>
          </w:p>
        </w:tc>
      </w:tr>
      <w:tr w:rsidR="004823A6" w:rsidRPr="00EC5DC0" w:rsidTr="000101CB">
        <w:trPr>
          <w:trHeight w:val="397"/>
        </w:trPr>
        <w:tc>
          <w:tcPr>
            <w:tcW w:w="430" w:type="pct"/>
            <w:vAlign w:val="top"/>
          </w:tcPr>
          <w:p w:rsidR="004823A6" w:rsidRPr="00E5291D" w:rsidRDefault="004823A6" w:rsidP="004823A6">
            <w:r w:rsidRPr="00E5291D">
              <w:t>194</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INSUFICIENCIA CARDIACA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186</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5,0%</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12,31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0,6458</w:t>
            </w:r>
          </w:p>
        </w:tc>
      </w:tr>
      <w:tr w:rsidR="004823A6" w:rsidRPr="00EC5DC0" w:rsidTr="000101CB">
        <w:trPr>
          <w:trHeight w:val="397"/>
        </w:trPr>
        <w:tc>
          <w:tcPr>
            <w:tcW w:w="430" w:type="pct"/>
            <w:vAlign w:val="top"/>
          </w:tcPr>
          <w:p w:rsidR="004823A6" w:rsidRPr="00E5291D" w:rsidRDefault="004823A6" w:rsidP="004823A6">
            <w:r w:rsidRPr="00E5291D">
              <w:t>862</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OTROS CUIDADOS POSTERIORES Y CONVALECENCIA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170</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4,6%</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10,80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0,6920</w:t>
            </w:r>
          </w:p>
        </w:tc>
      </w:tr>
      <w:tr w:rsidR="004823A6" w:rsidRPr="00EC5DC0" w:rsidTr="000101CB">
        <w:trPr>
          <w:trHeight w:val="397"/>
        </w:trPr>
        <w:tc>
          <w:tcPr>
            <w:tcW w:w="430" w:type="pct"/>
            <w:vAlign w:val="top"/>
          </w:tcPr>
          <w:p w:rsidR="004823A6" w:rsidRPr="00E5291D" w:rsidRDefault="004823A6" w:rsidP="004823A6">
            <w:r w:rsidRPr="00E5291D">
              <w:t>263</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COLECISTECTOMÍA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131</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3,5%</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1,63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0,8219</w:t>
            </w:r>
          </w:p>
        </w:tc>
      </w:tr>
      <w:tr w:rsidR="004823A6" w:rsidRPr="00EC5DC0" w:rsidTr="000101CB">
        <w:trPr>
          <w:trHeight w:val="397"/>
        </w:trPr>
        <w:tc>
          <w:tcPr>
            <w:tcW w:w="430" w:type="pct"/>
            <w:vAlign w:val="top"/>
          </w:tcPr>
          <w:p w:rsidR="004823A6" w:rsidRPr="00E5291D" w:rsidRDefault="004823A6" w:rsidP="004823A6">
            <w:r w:rsidRPr="00E5291D">
              <w:t>180</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OTROS PROCEDIMIENTOS SOBRE SISTEMA CIRCULATORIO</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97</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2,6%</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0,78</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0,9562</w:t>
            </w:r>
          </w:p>
        </w:tc>
      </w:tr>
      <w:tr w:rsidR="004823A6" w:rsidRPr="00EC5DC0" w:rsidTr="000101CB">
        <w:trPr>
          <w:trHeight w:val="397"/>
        </w:trPr>
        <w:tc>
          <w:tcPr>
            <w:tcW w:w="430" w:type="pct"/>
            <w:vAlign w:val="top"/>
          </w:tcPr>
          <w:p w:rsidR="004823A6" w:rsidRPr="00E5291D" w:rsidRDefault="004823A6" w:rsidP="004823A6">
            <w:r w:rsidRPr="00E5291D">
              <w:t>228</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PROCEDIMIENTOS SOBRE HERNIA INGUINAL, FEMORAL Y UMBILICAL</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129</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3,5%</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1,14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0,6982</w:t>
            </w:r>
          </w:p>
        </w:tc>
      </w:tr>
      <w:tr w:rsidR="004823A6" w:rsidRPr="00EC5DC0" w:rsidTr="000101CB">
        <w:trPr>
          <w:trHeight w:val="397"/>
        </w:trPr>
        <w:tc>
          <w:tcPr>
            <w:tcW w:w="430" w:type="pct"/>
            <w:vAlign w:val="top"/>
          </w:tcPr>
          <w:p w:rsidR="004823A6" w:rsidRPr="00E5291D" w:rsidRDefault="004823A6" w:rsidP="004823A6">
            <w:r w:rsidRPr="00E5291D">
              <w:t>720</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SEPTICEMIA E INFECCIONES DISEMINADAS</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85</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2,3%</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12,56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0,9152</w:t>
            </w:r>
          </w:p>
        </w:tc>
      </w:tr>
      <w:tr w:rsidR="004823A6" w:rsidRPr="00EC5DC0" w:rsidTr="000101CB">
        <w:trPr>
          <w:trHeight w:val="397"/>
        </w:trPr>
        <w:tc>
          <w:tcPr>
            <w:tcW w:w="430" w:type="pct"/>
            <w:vAlign w:val="top"/>
          </w:tcPr>
          <w:p w:rsidR="004823A6" w:rsidRPr="00E5291D" w:rsidRDefault="004823A6" w:rsidP="004823A6">
            <w:r w:rsidRPr="00E5291D">
              <w:t>860</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REHABILITACIÓN</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122</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3,3%</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36,15</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0,6238</w:t>
            </w:r>
          </w:p>
        </w:tc>
      </w:tr>
      <w:tr w:rsidR="004823A6" w:rsidRPr="00EC5DC0" w:rsidTr="000101CB">
        <w:trPr>
          <w:trHeight w:val="397"/>
        </w:trPr>
        <w:tc>
          <w:tcPr>
            <w:tcW w:w="430" w:type="pct"/>
            <w:vAlign w:val="top"/>
          </w:tcPr>
          <w:p w:rsidR="004823A6" w:rsidRPr="00E5291D" w:rsidRDefault="004823A6" w:rsidP="004823A6">
            <w:r w:rsidRPr="00E5291D">
              <w:t>314</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PROCEDIMIENTOS SOBRE PIE Y DEDOS DEL PIE</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83</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2,2%</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0,8823</w:t>
            </w:r>
          </w:p>
        </w:tc>
      </w:tr>
      <w:tr w:rsidR="004823A6" w:rsidRPr="00EC5DC0" w:rsidTr="000101CB">
        <w:trPr>
          <w:trHeight w:val="397"/>
        </w:trPr>
        <w:tc>
          <w:tcPr>
            <w:tcW w:w="430" w:type="pct"/>
            <w:vAlign w:val="top"/>
          </w:tcPr>
          <w:p w:rsidR="004823A6" w:rsidRPr="00E5291D" w:rsidRDefault="004823A6" w:rsidP="004823A6">
            <w:r w:rsidRPr="00E5291D">
              <w:t>302</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SUSTITUCIÓN ARTICULACIÓN RODILLA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64</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1,7%</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9,33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1,1251</w:t>
            </w:r>
          </w:p>
        </w:tc>
      </w:tr>
      <w:tr w:rsidR="004823A6" w:rsidRPr="00EC5DC0" w:rsidTr="000101CB">
        <w:trPr>
          <w:trHeight w:val="397"/>
        </w:trPr>
        <w:tc>
          <w:tcPr>
            <w:tcW w:w="430" w:type="pct"/>
            <w:vAlign w:val="top"/>
          </w:tcPr>
          <w:p w:rsidR="004823A6" w:rsidRPr="00E5291D" w:rsidRDefault="004823A6" w:rsidP="004823A6">
            <w:r w:rsidRPr="00E5291D">
              <w:t>301</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SUSTITUCIÓN ARTICULACIÓN CADERA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54</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1,5%</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8,04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1,2344</w:t>
            </w:r>
          </w:p>
        </w:tc>
      </w:tr>
      <w:tr w:rsidR="004823A6" w:rsidRPr="00EC5DC0" w:rsidTr="000101CB">
        <w:trPr>
          <w:trHeight w:val="397"/>
        </w:trPr>
        <w:tc>
          <w:tcPr>
            <w:tcW w:w="430" w:type="pct"/>
            <w:vAlign w:val="top"/>
          </w:tcPr>
          <w:p w:rsidR="004823A6" w:rsidRPr="00E5291D" w:rsidRDefault="004823A6" w:rsidP="004823A6">
            <w:r w:rsidRPr="00E5291D">
              <w:t>226</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PROCEDIMIENTOS SOBRE ANO</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94</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2,5%</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1,03</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0,6521</w:t>
            </w:r>
          </w:p>
        </w:tc>
      </w:tr>
      <w:tr w:rsidR="004823A6" w:rsidRPr="00EC5DC0" w:rsidTr="000101CB">
        <w:trPr>
          <w:trHeight w:val="397"/>
        </w:trPr>
        <w:tc>
          <w:tcPr>
            <w:tcW w:w="430" w:type="pct"/>
            <w:vAlign w:val="top"/>
          </w:tcPr>
          <w:p w:rsidR="004823A6" w:rsidRPr="00E5291D" w:rsidRDefault="004823A6" w:rsidP="004823A6">
            <w:r w:rsidRPr="00E5291D">
              <w:t>58</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OTRAS ENFERMEDADES DEL SISTEMA NERVIOSO</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67</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1,8%</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48,09</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0,8207</w:t>
            </w:r>
          </w:p>
        </w:tc>
      </w:tr>
      <w:tr w:rsidR="004823A6" w:rsidRPr="00EC5DC0" w:rsidTr="000101CB">
        <w:trPr>
          <w:trHeight w:val="397"/>
        </w:trPr>
        <w:tc>
          <w:tcPr>
            <w:tcW w:w="430" w:type="pct"/>
            <w:vAlign w:val="top"/>
          </w:tcPr>
          <w:p w:rsidR="004823A6" w:rsidRPr="00E5291D" w:rsidRDefault="004823A6" w:rsidP="004823A6">
            <w:r w:rsidRPr="00E5291D">
              <w:t>315</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PROCEDIMIENTOS SOBRE HOMBRO, CODO Y ANTEBRAZO EXC. SUSTITUCIÓN DE ARTICULACIÓN</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64</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1,7%</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0,6767</w:t>
            </w:r>
          </w:p>
        </w:tc>
      </w:tr>
      <w:tr w:rsidR="004823A6" w:rsidRPr="00EC5DC0" w:rsidTr="000101CB">
        <w:trPr>
          <w:trHeight w:val="397"/>
        </w:trPr>
        <w:tc>
          <w:tcPr>
            <w:tcW w:w="430" w:type="pct"/>
            <w:vAlign w:val="top"/>
          </w:tcPr>
          <w:p w:rsidR="004823A6" w:rsidRPr="00E5291D" w:rsidRDefault="004823A6" w:rsidP="004823A6">
            <w:r w:rsidRPr="00E5291D">
              <w:lastRenderedPageBreak/>
              <w:t>227</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PROCEDIMIENTOS SOBRE HERNIA EXCEPTO INGUINAL, FEMORAL Y UMBILICAL</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45</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1,2%</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1,76</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0,8750</w:t>
            </w:r>
          </w:p>
        </w:tc>
      </w:tr>
      <w:tr w:rsidR="004823A6" w:rsidRPr="00EC5DC0" w:rsidTr="000101CB">
        <w:trPr>
          <w:trHeight w:val="397"/>
        </w:trPr>
        <w:tc>
          <w:tcPr>
            <w:tcW w:w="430" w:type="pct"/>
            <w:vAlign w:val="top"/>
          </w:tcPr>
          <w:p w:rsidR="004823A6" w:rsidRPr="00E5291D" w:rsidRDefault="004823A6" w:rsidP="004823A6">
            <w:r w:rsidRPr="00E5291D">
              <w:t>45</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ACVA Y OCLUSIONES PRECEREBRALES CON INFARTO</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33</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0,9%</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11,64</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0,8884</w:t>
            </w:r>
          </w:p>
        </w:tc>
      </w:tr>
      <w:tr w:rsidR="004823A6" w:rsidRPr="00EC5DC0" w:rsidTr="000101CB">
        <w:trPr>
          <w:trHeight w:val="397"/>
        </w:trPr>
        <w:tc>
          <w:tcPr>
            <w:tcW w:w="430" w:type="pct"/>
            <w:vAlign w:val="top"/>
          </w:tcPr>
          <w:p w:rsidR="004823A6" w:rsidRPr="00E5291D" w:rsidRDefault="004823A6" w:rsidP="004823A6">
            <w:r w:rsidRPr="00E5291D">
              <w:t>5</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TRAQUEOSTOMÍA CON VM 96+ HORAS SIN PROCEDIMIENTO EXTENSIVO</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3</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0,1%</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84,67</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7,3670</w:t>
            </w:r>
          </w:p>
        </w:tc>
      </w:tr>
      <w:tr w:rsidR="004823A6" w:rsidRPr="00EC5DC0" w:rsidTr="000101CB">
        <w:trPr>
          <w:trHeight w:val="397"/>
        </w:trPr>
        <w:tc>
          <w:tcPr>
            <w:tcW w:w="430" w:type="pct"/>
            <w:vAlign w:val="top"/>
          </w:tcPr>
          <w:p w:rsidR="004823A6" w:rsidRPr="00E5291D" w:rsidRDefault="004823A6" w:rsidP="004823A6">
            <w:r w:rsidRPr="00E5291D">
              <w:t>254</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OTROS DIAGNÓSTICOS DEL APARATO DIGESTIVO</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45</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1,2%</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2,31</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0,4548</w:t>
            </w:r>
          </w:p>
        </w:tc>
      </w:tr>
      <w:tr w:rsidR="004823A6" w:rsidRPr="00EC5DC0" w:rsidTr="000101CB">
        <w:trPr>
          <w:trHeight w:val="397"/>
        </w:trPr>
        <w:tc>
          <w:tcPr>
            <w:tcW w:w="430" w:type="pct"/>
            <w:vAlign w:val="top"/>
          </w:tcPr>
          <w:p w:rsidR="004823A6" w:rsidRPr="00E5291D" w:rsidRDefault="004823A6" w:rsidP="004823A6">
            <w:r w:rsidRPr="00E5291D">
              <w:t>97</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AMIGDALECTOMÍA Y ADENOIDECTOMÍA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43</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6E51B6" w:rsidRDefault="004823A6" w:rsidP="00DA2508">
            <w:pPr>
              <w:jc w:val="right"/>
            </w:pPr>
            <w:r w:rsidRPr="006E51B6">
              <w:t>1,2%</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Pr="00E5291D" w:rsidRDefault="004823A6" w:rsidP="00DA2508">
            <w:pPr>
              <w:jc w:val="right"/>
            </w:pPr>
            <w:r w:rsidRPr="00E5291D">
              <w:t>0,4375</w:t>
            </w:r>
          </w:p>
        </w:tc>
      </w:tr>
      <w:tr w:rsidR="004823A6" w:rsidRPr="00EC5DC0" w:rsidTr="000101CB">
        <w:trPr>
          <w:trHeight w:val="397"/>
        </w:trPr>
        <w:tc>
          <w:tcPr>
            <w:tcW w:w="430" w:type="pct"/>
            <w:vAlign w:val="top"/>
          </w:tcPr>
          <w:p w:rsidR="004823A6" w:rsidRPr="00E5291D" w:rsidRDefault="004823A6" w:rsidP="004823A6">
            <w:r w:rsidRPr="00E5291D">
              <w:t>98</w:t>
            </w:r>
          </w:p>
        </w:tc>
        <w:tc>
          <w:tcPr>
            <w:cnfStyle w:val="000001000000" w:firstRow="0" w:lastRow="0" w:firstColumn="0" w:lastColumn="0" w:oddVBand="0" w:evenVBand="1" w:oddHBand="0" w:evenHBand="0" w:firstRowFirstColumn="0" w:firstRowLastColumn="0" w:lastRowFirstColumn="0" w:lastRowLastColumn="0"/>
            <w:tcW w:w="1915" w:type="pct"/>
            <w:vAlign w:val="top"/>
          </w:tcPr>
          <w:p w:rsidR="004823A6" w:rsidRPr="00E5291D" w:rsidRDefault="004823A6" w:rsidP="00B35227">
            <w:pPr>
              <w:jc w:val="left"/>
            </w:pPr>
            <w:r w:rsidRPr="00E5291D">
              <w:t>OTROS PROCEDIMIENTOS SOBRE OÍDO, NARIZ, BOCA Y GARGANTA</w:t>
            </w:r>
          </w:p>
        </w:tc>
        <w:tc>
          <w:tcPr>
            <w:tcW w:w="867"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25</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Default="004823A6" w:rsidP="00DA2508">
            <w:pPr>
              <w:jc w:val="right"/>
            </w:pPr>
            <w:r w:rsidRPr="006E51B6">
              <w:t>0,7%</w:t>
            </w:r>
          </w:p>
        </w:tc>
        <w:tc>
          <w:tcPr>
            <w:tcW w:w="798" w:type="pct"/>
            <w:vAlign w:val="top"/>
          </w:tcPr>
          <w:p w:rsidR="004823A6" w:rsidRPr="00E5291D" w:rsidRDefault="004823A6" w:rsidP="00DA2508">
            <w:pPr>
              <w:jc w:val="right"/>
              <w:cnfStyle w:val="000000000000" w:firstRow="0" w:lastRow="0" w:firstColumn="0" w:lastColumn="0" w:oddVBand="0" w:evenVBand="0" w:oddHBand="0" w:evenHBand="0" w:firstRowFirstColumn="0" w:firstRowLastColumn="0" w:lastRowFirstColumn="0" w:lastRowLastColumn="0"/>
            </w:pPr>
            <w:r w:rsidRPr="00E5291D">
              <w:t>1,00</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Default="004823A6" w:rsidP="00DA2508">
            <w:pPr>
              <w:jc w:val="right"/>
            </w:pPr>
            <w:r w:rsidRPr="00E5291D">
              <w:t>0,7236</w:t>
            </w:r>
          </w:p>
        </w:tc>
      </w:tr>
      <w:tr w:rsidR="004823A6" w:rsidRPr="00696E88" w:rsidTr="000101CB">
        <w:trPr>
          <w:cnfStyle w:val="010000000000" w:firstRow="0" w:lastRow="1" w:firstColumn="0" w:lastColumn="0" w:oddVBand="0" w:evenVBand="0" w:oddHBand="0" w:evenHBand="0" w:firstRowFirstColumn="0" w:firstRowLastColumn="0" w:lastRowFirstColumn="0" w:lastRowLastColumn="0"/>
          <w:trHeight w:val="397"/>
        </w:trPr>
        <w:tc>
          <w:tcPr>
            <w:tcW w:w="430" w:type="pct"/>
          </w:tcPr>
          <w:p w:rsidR="004823A6" w:rsidRPr="00A7761B" w:rsidRDefault="004823A6" w:rsidP="004823A6">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15" w:type="pct"/>
          </w:tcPr>
          <w:p w:rsidR="004823A6" w:rsidRPr="00A7761B" w:rsidRDefault="004823A6" w:rsidP="00B35227">
            <w:pPr>
              <w:jc w:val="left"/>
              <w:rPr>
                <w:rFonts w:ascii="Montserrat SemiBold" w:hAnsi="Montserrat SemiBold"/>
              </w:rPr>
            </w:pPr>
            <w:r w:rsidRPr="00A7761B">
              <w:rPr>
                <w:rFonts w:ascii="Montserrat SemiBold" w:hAnsi="Montserrat SemiBold"/>
              </w:rPr>
              <w:t>TOTAL GRDs</w:t>
            </w:r>
          </w:p>
        </w:tc>
        <w:tc>
          <w:tcPr>
            <w:tcW w:w="867" w:type="pct"/>
            <w:vAlign w:val="top"/>
          </w:tcPr>
          <w:p w:rsidR="004823A6" w:rsidRPr="00AB1719" w:rsidRDefault="004823A6" w:rsidP="00DA2508">
            <w:pPr>
              <w:jc w:val="right"/>
              <w:cnfStyle w:val="010000000000" w:firstRow="0" w:lastRow="1" w:firstColumn="0" w:lastColumn="0" w:oddVBand="0" w:evenVBand="0" w:oddHBand="0" w:evenHBand="0" w:firstRowFirstColumn="0" w:firstRowLastColumn="0" w:lastRowFirstColumn="0" w:lastRowLastColumn="0"/>
            </w:pPr>
            <w:r w:rsidRPr="00AB1719">
              <w:t>3.711</w:t>
            </w:r>
          </w:p>
        </w:tc>
        <w:tc>
          <w:tcPr>
            <w:cnfStyle w:val="000001000000" w:firstRow="0" w:lastRow="0" w:firstColumn="0" w:lastColumn="0" w:oddVBand="0" w:evenVBand="1" w:oddHBand="0" w:evenHBand="0" w:firstRowFirstColumn="0" w:firstRowLastColumn="0" w:lastRowFirstColumn="0" w:lastRowLastColumn="0"/>
            <w:tcW w:w="398" w:type="pct"/>
            <w:vAlign w:val="top"/>
          </w:tcPr>
          <w:p w:rsidR="004823A6" w:rsidRPr="00AB1719" w:rsidRDefault="004823A6" w:rsidP="00DA2508">
            <w:pPr>
              <w:jc w:val="right"/>
            </w:pPr>
          </w:p>
        </w:tc>
        <w:tc>
          <w:tcPr>
            <w:tcW w:w="798" w:type="pct"/>
            <w:vAlign w:val="top"/>
          </w:tcPr>
          <w:p w:rsidR="004823A6" w:rsidRPr="00AB1719" w:rsidRDefault="004823A6" w:rsidP="00DA2508">
            <w:pPr>
              <w:jc w:val="right"/>
              <w:cnfStyle w:val="010000000000" w:firstRow="0" w:lastRow="1" w:firstColumn="0" w:lastColumn="0" w:oddVBand="0" w:evenVBand="0" w:oddHBand="0" w:evenHBand="0" w:firstRowFirstColumn="0" w:firstRowLastColumn="0" w:lastRowFirstColumn="0" w:lastRowLastColumn="0"/>
            </w:pPr>
            <w:r w:rsidRPr="00AB1719">
              <w:t>9,82</w:t>
            </w:r>
          </w:p>
        </w:tc>
        <w:tc>
          <w:tcPr>
            <w:cnfStyle w:val="000001000000" w:firstRow="0" w:lastRow="0" w:firstColumn="0" w:lastColumn="0" w:oddVBand="0" w:evenVBand="1" w:oddHBand="0" w:evenHBand="0" w:firstRowFirstColumn="0" w:firstRowLastColumn="0" w:lastRowFirstColumn="0" w:lastRowLastColumn="0"/>
            <w:tcW w:w="592" w:type="pct"/>
            <w:vAlign w:val="top"/>
          </w:tcPr>
          <w:p w:rsidR="004823A6" w:rsidRDefault="004823A6" w:rsidP="00DA2508">
            <w:pPr>
              <w:jc w:val="right"/>
            </w:pPr>
            <w:r w:rsidRPr="00AB1719">
              <w:t>0,7295</w:t>
            </w:r>
          </w:p>
        </w:tc>
      </w:tr>
    </w:tbl>
    <w:p w:rsidR="00EB08A9" w:rsidRDefault="00EB08A9" w:rsidP="00426E10">
      <w:pPr>
        <w:pStyle w:val="Piedetabla"/>
      </w:pPr>
    </w:p>
    <w:p w:rsidR="00F31D28" w:rsidRPr="00DC4D20" w:rsidRDefault="00F31D28" w:rsidP="00426E10">
      <w:pPr>
        <w:pStyle w:val="Piedetabla"/>
      </w:pPr>
      <w:r w:rsidRPr="00DC4D20">
        <w:t>Fuente: CMBD</w:t>
      </w:r>
    </w:p>
    <w:p w:rsidR="003C7B2C" w:rsidRPr="009E7227" w:rsidRDefault="005137EC" w:rsidP="0068118A">
      <w:pPr>
        <w:rPr>
          <w:sz w:val="24"/>
        </w:rPr>
      </w:pPr>
      <w:r w:rsidRPr="009E7227">
        <w:rPr>
          <w:rStyle w:val="EstiloTitulo2MemoriaNegritaCar"/>
          <w:rFonts w:asciiTheme="minorHAnsi" w:hAnsiTheme="minorHAnsi"/>
        </w:rPr>
        <w:br w:type="page"/>
      </w:r>
      <w:bookmarkEnd w:id="77"/>
      <w:bookmarkEnd w:id="78"/>
    </w:p>
    <w:p w:rsidR="00F31D28" w:rsidRDefault="00F31D28" w:rsidP="005624BE">
      <w:pPr>
        <w:pStyle w:val="TITULO-Nivel2"/>
      </w:pPr>
      <w:bookmarkStart w:id="82" w:name="_Toc74228260"/>
      <w:bookmarkStart w:id="83" w:name="_Toc75343957"/>
      <w:bookmarkStart w:id="84" w:name="_Toc84848503"/>
      <w:bookmarkStart w:id="85" w:name="_Toc318202542"/>
      <w:bookmarkStart w:id="86" w:name="_Toc318202547"/>
      <w:bookmarkStart w:id="87" w:name="_Toc248123094"/>
      <w:r w:rsidRPr="009E7227">
        <w:lastRenderedPageBreak/>
        <w:t>Continuidad Asistencial</w:t>
      </w:r>
      <w:bookmarkEnd w:id="82"/>
      <w:bookmarkEnd w:id="83"/>
      <w:bookmarkEnd w:id="84"/>
    </w:p>
    <w:p w:rsidR="00F31D28" w:rsidRDefault="00F31D28" w:rsidP="0068118A">
      <w:r w:rsidRPr="0063521C">
        <w:t xml:space="preserve">Los decretos del </w:t>
      </w:r>
      <w:hyperlink r:id="rId31"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32"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 xml:space="preserve">re la Atención </w:t>
      </w:r>
      <w:r w:rsidR="000D77E2">
        <w:t>Hospitalaria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rsidR="00F31D28" w:rsidRDefault="00F31D28" w:rsidP="00F22E30">
      <w:pPr>
        <w:pStyle w:val="Nivel03confilete"/>
      </w:pPr>
      <w:r>
        <w:t>Comisiones</w:t>
      </w:r>
    </w:p>
    <w:p w:rsidR="001127A8" w:rsidRDefault="001127A8" w:rsidP="00541AEF">
      <w:pPr>
        <w:pStyle w:val="Nivel03confilete"/>
        <w:numPr>
          <w:ilvl w:val="0"/>
          <w:numId w:val="29"/>
        </w:numPr>
        <w:spacing w:before="120" w:after="0"/>
        <w:ind w:left="425" w:hanging="357"/>
        <w:jc w:val="both"/>
        <w:rPr>
          <w:rFonts w:ascii="Montserrat Medium" w:hAnsi="Montserrat Medium"/>
          <w:noProof w:val="0"/>
          <w:color w:val="auto"/>
          <w:spacing w:val="0"/>
          <w:sz w:val="20"/>
        </w:rPr>
      </w:pPr>
      <w:r w:rsidRPr="001127A8">
        <w:rPr>
          <w:rFonts w:ascii="Montserrat Medium" w:hAnsi="Montserrat Medium"/>
          <w:noProof w:val="0"/>
          <w:color w:val="auto"/>
          <w:spacing w:val="0"/>
          <w:sz w:val="20"/>
        </w:rPr>
        <w:t>Grupo Director Local para la atención al paciente Crónico Complejo con la Dirección Asistencial Norte.</w:t>
      </w:r>
    </w:p>
    <w:p w:rsidR="001127A8" w:rsidRPr="001127A8" w:rsidRDefault="001127A8" w:rsidP="00541AEF">
      <w:pPr>
        <w:pStyle w:val="Nivel03confilete"/>
        <w:numPr>
          <w:ilvl w:val="0"/>
          <w:numId w:val="29"/>
        </w:numPr>
        <w:spacing w:before="120" w:after="0"/>
        <w:ind w:left="425" w:hanging="357"/>
        <w:jc w:val="both"/>
        <w:rPr>
          <w:rFonts w:ascii="Montserrat Medium" w:hAnsi="Montserrat Medium"/>
          <w:noProof w:val="0"/>
          <w:color w:val="auto"/>
          <w:spacing w:val="0"/>
          <w:sz w:val="20"/>
        </w:rPr>
      </w:pPr>
      <w:r w:rsidRPr="001127A8">
        <w:rPr>
          <w:rFonts w:ascii="Montserrat Medium" w:hAnsi="Montserrat Medium"/>
          <w:noProof w:val="0"/>
          <w:color w:val="auto"/>
          <w:spacing w:val="0"/>
          <w:sz w:val="20"/>
        </w:rPr>
        <w:t>Comisión de seguimiento de la pandemia en Residencias de Personas Mayores,</w:t>
      </w:r>
      <w:r w:rsidR="0094328B">
        <w:rPr>
          <w:rFonts w:ascii="Montserrat Medium" w:hAnsi="Montserrat Medium"/>
          <w:noProof w:val="0"/>
          <w:color w:val="auto"/>
          <w:spacing w:val="0"/>
          <w:sz w:val="20"/>
        </w:rPr>
        <w:t xml:space="preserve"> formada por Salud Pública del Á</w:t>
      </w:r>
      <w:r w:rsidRPr="001127A8">
        <w:rPr>
          <w:rFonts w:ascii="Montserrat Medium" w:hAnsi="Montserrat Medium"/>
          <w:noProof w:val="0"/>
          <w:color w:val="auto"/>
          <w:spacing w:val="0"/>
          <w:sz w:val="20"/>
        </w:rPr>
        <w:t>rea Norte, Hospitales Infanta Sofía, Hospital La Paz y Hospital Central de la Cruz Roja y Unidad Atención a Residencias (UAR) del Área Norte.</w:t>
      </w:r>
    </w:p>
    <w:p w:rsidR="001127A8" w:rsidRPr="00100621" w:rsidRDefault="001127A8" w:rsidP="00541AEF">
      <w:pPr>
        <w:pStyle w:val="Nivel03confilete"/>
        <w:numPr>
          <w:ilvl w:val="0"/>
          <w:numId w:val="29"/>
        </w:numPr>
        <w:spacing w:before="120" w:after="0"/>
        <w:ind w:left="425" w:hanging="357"/>
        <w:jc w:val="both"/>
        <w:rPr>
          <w:rFonts w:ascii="Montserrat Medium" w:hAnsi="Montserrat Medium"/>
          <w:noProof w:val="0"/>
          <w:color w:val="auto"/>
          <w:spacing w:val="0"/>
          <w:sz w:val="20"/>
        </w:rPr>
      </w:pPr>
      <w:r w:rsidRPr="00100621">
        <w:rPr>
          <w:rFonts w:ascii="Montserrat Medium" w:hAnsi="Montserrat Medium"/>
          <w:noProof w:val="0"/>
          <w:color w:val="auto"/>
          <w:spacing w:val="0"/>
          <w:sz w:val="20"/>
        </w:rPr>
        <w:t xml:space="preserve">Comisión de seguimiento de la pandemia del Área Noroeste, </w:t>
      </w:r>
      <w:r>
        <w:rPr>
          <w:rFonts w:ascii="Montserrat Medium" w:hAnsi="Montserrat Medium"/>
          <w:noProof w:val="0"/>
          <w:color w:val="auto"/>
          <w:spacing w:val="0"/>
          <w:sz w:val="20"/>
        </w:rPr>
        <w:t>f</w:t>
      </w:r>
      <w:r w:rsidR="0094328B">
        <w:rPr>
          <w:rFonts w:ascii="Montserrat Medium" w:hAnsi="Montserrat Medium"/>
          <w:noProof w:val="0"/>
          <w:color w:val="auto"/>
          <w:spacing w:val="0"/>
          <w:sz w:val="20"/>
        </w:rPr>
        <w:t>ormada por Salud P</w:t>
      </w:r>
      <w:r w:rsidRPr="00100621">
        <w:rPr>
          <w:rFonts w:ascii="Montserrat Medium" w:hAnsi="Montserrat Medium"/>
          <w:noProof w:val="0"/>
          <w:color w:val="auto"/>
          <w:spacing w:val="0"/>
          <w:sz w:val="20"/>
        </w:rPr>
        <w:t>ública del Área Noroeste, Hospital Puerta de Hierro, Hospital Central de la Cruz Roja y UAR del Área Noroeste</w:t>
      </w:r>
      <w:r w:rsidR="0094328B">
        <w:rPr>
          <w:rFonts w:ascii="Montserrat Medium" w:hAnsi="Montserrat Medium"/>
          <w:noProof w:val="0"/>
          <w:color w:val="auto"/>
          <w:spacing w:val="0"/>
          <w:sz w:val="20"/>
        </w:rPr>
        <w:t>.</w:t>
      </w:r>
    </w:p>
    <w:p w:rsidR="00F31D28" w:rsidRPr="00F31D28" w:rsidRDefault="00F31D28" w:rsidP="00F22E30">
      <w:pPr>
        <w:pStyle w:val="Nivel03confilete"/>
      </w:pPr>
      <w:r w:rsidRPr="00F31D28">
        <w:t>Líneas de Trabajo</w:t>
      </w:r>
    </w:p>
    <w:p w:rsidR="0024426A" w:rsidRPr="00100621" w:rsidRDefault="0024426A" w:rsidP="00541AEF">
      <w:pPr>
        <w:pStyle w:val="Nivel03confilete"/>
        <w:numPr>
          <w:ilvl w:val="0"/>
          <w:numId w:val="30"/>
        </w:numPr>
        <w:ind w:left="426"/>
        <w:jc w:val="both"/>
        <w:rPr>
          <w:rFonts w:ascii="Montserrat Medium" w:hAnsi="Montserrat Medium"/>
          <w:noProof w:val="0"/>
          <w:color w:val="auto"/>
          <w:spacing w:val="0"/>
          <w:sz w:val="20"/>
        </w:rPr>
      </w:pPr>
      <w:r w:rsidRPr="00100621">
        <w:rPr>
          <w:rFonts w:ascii="Montserrat Medium" w:hAnsi="Montserrat Medium"/>
          <w:noProof w:val="0"/>
          <w:color w:val="auto"/>
          <w:spacing w:val="0"/>
          <w:sz w:val="20"/>
        </w:rPr>
        <w:t xml:space="preserve">Asistencia Geriátrica Domiciliaria, coordinación con 15 centros de Salud de la Dirección Asistencial Norte, </w:t>
      </w:r>
      <w:r>
        <w:rPr>
          <w:rFonts w:ascii="Montserrat Medium" w:hAnsi="Montserrat Medium"/>
          <w:noProof w:val="0"/>
          <w:color w:val="auto"/>
          <w:spacing w:val="0"/>
          <w:sz w:val="20"/>
        </w:rPr>
        <w:t xml:space="preserve">de los que son referencia el </w:t>
      </w:r>
      <w:r w:rsidRPr="00100621">
        <w:rPr>
          <w:rFonts w:ascii="Montserrat Medium" w:hAnsi="Montserrat Medium"/>
          <w:noProof w:val="0"/>
          <w:color w:val="auto"/>
          <w:spacing w:val="0"/>
          <w:sz w:val="20"/>
        </w:rPr>
        <w:t xml:space="preserve">Hospital </w:t>
      </w:r>
      <w:r>
        <w:rPr>
          <w:rFonts w:ascii="Montserrat Medium" w:hAnsi="Montserrat Medium"/>
          <w:noProof w:val="0"/>
          <w:color w:val="auto"/>
          <w:spacing w:val="0"/>
          <w:sz w:val="20"/>
        </w:rPr>
        <w:t>L</w:t>
      </w:r>
      <w:r w:rsidRPr="00100621">
        <w:rPr>
          <w:rFonts w:ascii="Montserrat Medium" w:hAnsi="Montserrat Medium"/>
          <w:noProof w:val="0"/>
          <w:color w:val="auto"/>
          <w:spacing w:val="0"/>
          <w:sz w:val="20"/>
        </w:rPr>
        <w:t>a Paz para la atención de pacientes de esp</w:t>
      </w:r>
      <w:r>
        <w:rPr>
          <w:rFonts w:ascii="Montserrat Medium" w:hAnsi="Montserrat Medium"/>
          <w:noProof w:val="0"/>
          <w:color w:val="auto"/>
          <w:spacing w:val="0"/>
          <w:sz w:val="20"/>
        </w:rPr>
        <w:t>e</w:t>
      </w:r>
      <w:r w:rsidRPr="00100621">
        <w:rPr>
          <w:rFonts w:ascii="Montserrat Medium" w:hAnsi="Montserrat Medium"/>
          <w:noProof w:val="0"/>
          <w:color w:val="auto"/>
          <w:spacing w:val="0"/>
          <w:sz w:val="20"/>
        </w:rPr>
        <w:t>cial complejidad, pluripatología, fragilidad, y dependencia física y psíquica. Se ha mantenido la actividad durante el año 2020, en época de pandemia</w:t>
      </w:r>
      <w:r w:rsidR="0094328B">
        <w:rPr>
          <w:rFonts w:ascii="Montserrat Medium" w:hAnsi="Montserrat Medium"/>
          <w:noProof w:val="0"/>
          <w:color w:val="auto"/>
          <w:spacing w:val="0"/>
          <w:sz w:val="20"/>
        </w:rPr>
        <w:t>.</w:t>
      </w:r>
    </w:p>
    <w:p w:rsidR="0024426A" w:rsidRDefault="0024426A" w:rsidP="00541AEF">
      <w:pPr>
        <w:pStyle w:val="Nivel03confilete"/>
        <w:numPr>
          <w:ilvl w:val="0"/>
          <w:numId w:val="30"/>
        </w:numPr>
        <w:ind w:left="426"/>
        <w:jc w:val="both"/>
        <w:rPr>
          <w:rFonts w:ascii="Montserrat Medium" w:hAnsi="Montserrat Medium"/>
          <w:noProof w:val="0"/>
          <w:color w:val="auto"/>
          <w:spacing w:val="0"/>
          <w:sz w:val="20"/>
        </w:rPr>
      </w:pPr>
      <w:r w:rsidRPr="00100621">
        <w:rPr>
          <w:rFonts w:ascii="Montserrat Medium" w:hAnsi="Montserrat Medium"/>
          <w:noProof w:val="0"/>
          <w:color w:val="auto"/>
          <w:spacing w:val="0"/>
          <w:sz w:val="20"/>
        </w:rPr>
        <w:t>Asistencia Geriátrica Residencial, se ha continuado con</w:t>
      </w:r>
      <w:r>
        <w:rPr>
          <w:rFonts w:ascii="Montserrat Medium" w:hAnsi="Montserrat Medium"/>
          <w:noProof w:val="0"/>
          <w:color w:val="auto"/>
          <w:spacing w:val="0"/>
          <w:sz w:val="20"/>
        </w:rPr>
        <w:t xml:space="preserve"> la línea de </w:t>
      </w:r>
      <w:r w:rsidRPr="00100621">
        <w:rPr>
          <w:rFonts w:ascii="Montserrat Medium" w:hAnsi="Montserrat Medium"/>
          <w:noProof w:val="0"/>
          <w:color w:val="auto"/>
          <w:spacing w:val="0"/>
          <w:sz w:val="20"/>
        </w:rPr>
        <w:t xml:space="preserve">trabajo conjunto con las </w:t>
      </w:r>
      <w:r>
        <w:rPr>
          <w:rFonts w:ascii="Montserrat Medium" w:hAnsi="Montserrat Medium"/>
          <w:noProof w:val="0"/>
          <w:color w:val="auto"/>
          <w:spacing w:val="0"/>
          <w:sz w:val="20"/>
        </w:rPr>
        <w:t>R</w:t>
      </w:r>
      <w:r w:rsidRPr="00100621">
        <w:rPr>
          <w:rFonts w:ascii="Montserrat Medium" w:hAnsi="Montserrat Medium"/>
          <w:noProof w:val="0"/>
          <w:color w:val="auto"/>
          <w:spacing w:val="0"/>
          <w:sz w:val="20"/>
        </w:rPr>
        <w:t>esidencia</w:t>
      </w:r>
      <w:r>
        <w:rPr>
          <w:rFonts w:ascii="Montserrat Medium" w:hAnsi="Montserrat Medium"/>
          <w:noProof w:val="0"/>
          <w:color w:val="auto"/>
          <w:spacing w:val="0"/>
          <w:sz w:val="20"/>
        </w:rPr>
        <w:t>s</w:t>
      </w:r>
      <w:r w:rsidR="0094328B">
        <w:rPr>
          <w:rFonts w:ascii="Montserrat Medium" w:hAnsi="Montserrat Medium"/>
          <w:noProof w:val="0"/>
          <w:color w:val="auto"/>
          <w:spacing w:val="0"/>
          <w:sz w:val="20"/>
        </w:rPr>
        <w:t xml:space="preserve"> del Á</w:t>
      </w:r>
      <w:r w:rsidRPr="00100621">
        <w:rPr>
          <w:rFonts w:ascii="Montserrat Medium" w:hAnsi="Montserrat Medium"/>
          <w:noProof w:val="0"/>
          <w:color w:val="auto"/>
          <w:spacing w:val="0"/>
          <w:sz w:val="20"/>
        </w:rPr>
        <w:t>rea Norte que tiene</w:t>
      </w:r>
      <w:r>
        <w:rPr>
          <w:rFonts w:ascii="Montserrat Medium" w:hAnsi="Montserrat Medium"/>
          <w:noProof w:val="0"/>
          <w:color w:val="auto"/>
          <w:spacing w:val="0"/>
          <w:sz w:val="20"/>
        </w:rPr>
        <w:t>n</w:t>
      </w:r>
      <w:r w:rsidRPr="00100621">
        <w:rPr>
          <w:rFonts w:ascii="Montserrat Medium" w:hAnsi="Montserrat Medium"/>
          <w:noProof w:val="0"/>
          <w:color w:val="auto"/>
          <w:spacing w:val="0"/>
          <w:sz w:val="20"/>
        </w:rPr>
        <w:t xml:space="preserve"> como Hospitales de </w:t>
      </w:r>
      <w:r w:rsidR="0094328B">
        <w:rPr>
          <w:rFonts w:ascii="Montserrat Medium" w:hAnsi="Montserrat Medium"/>
          <w:noProof w:val="0"/>
          <w:color w:val="auto"/>
          <w:spacing w:val="0"/>
          <w:sz w:val="20"/>
        </w:rPr>
        <w:t>r</w:t>
      </w:r>
      <w:r w:rsidRPr="00100621">
        <w:rPr>
          <w:rFonts w:ascii="Montserrat Medium" w:hAnsi="Montserrat Medium"/>
          <w:noProof w:val="0"/>
          <w:color w:val="auto"/>
          <w:spacing w:val="0"/>
          <w:sz w:val="20"/>
        </w:rPr>
        <w:t xml:space="preserve">eferencia el Hospital </w:t>
      </w:r>
      <w:r>
        <w:rPr>
          <w:rFonts w:ascii="Montserrat Medium" w:hAnsi="Montserrat Medium"/>
          <w:noProof w:val="0"/>
          <w:color w:val="auto"/>
          <w:spacing w:val="0"/>
          <w:sz w:val="20"/>
        </w:rPr>
        <w:t>L</w:t>
      </w:r>
      <w:r w:rsidRPr="00100621">
        <w:rPr>
          <w:rFonts w:ascii="Montserrat Medium" w:hAnsi="Montserrat Medium"/>
          <w:noProof w:val="0"/>
          <w:color w:val="auto"/>
          <w:spacing w:val="0"/>
          <w:sz w:val="20"/>
        </w:rPr>
        <w:t xml:space="preserve">a Paz y el Hospital Infanta Sofía. A partir de mayo de 2020 se refuerza la colaboración </w:t>
      </w:r>
      <w:r>
        <w:rPr>
          <w:rFonts w:ascii="Montserrat Medium" w:hAnsi="Montserrat Medium"/>
          <w:noProof w:val="0"/>
          <w:color w:val="auto"/>
          <w:spacing w:val="0"/>
          <w:sz w:val="20"/>
        </w:rPr>
        <w:t>incorporando R</w:t>
      </w:r>
      <w:r w:rsidRPr="00100621">
        <w:rPr>
          <w:rFonts w:ascii="Montserrat Medium" w:hAnsi="Montserrat Medium"/>
          <w:noProof w:val="0"/>
          <w:color w:val="auto"/>
          <w:spacing w:val="0"/>
          <w:sz w:val="20"/>
        </w:rPr>
        <w:t xml:space="preserve">esidencias dependientes del Hospital Infanta Sofía y del Hospital Puerta de Hierro. En la siguiente tabla </w:t>
      </w:r>
      <w:r>
        <w:rPr>
          <w:rFonts w:ascii="Montserrat Medium" w:hAnsi="Montserrat Medium"/>
          <w:noProof w:val="0"/>
          <w:color w:val="auto"/>
          <w:spacing w:val="0"/>
          <w:sz w:val="20"/>
        </w:rPr>
        <w:t xml:space="preserve">constan </w:t>
      </w:r>
      <w:r w:rsidRPr="00100621">
        <w:rPr>
          <w:rFonts w:ascii="Montserrat Medium" w:hAnsi="Montserrat Medium"/>
          <w:noProof w:val="0"/>
          <w:color w:val="auto"/>
          <w:spacing w:val="0"/>
          <w:sz w:val="20"/>
        </w:rPr>
        <w:t>las residencias y el número de residentes en las mismas:</w:t>
      </w:r>
    </w:p>
    <w:p w:rsidR="0024426A" w:rsidRDefault="0024426A" w:rsidP="0024426A">
      <w:pPr>
        <w:pStyle w:val="Nivel03confilete"/>
        <w:jc w:val="both"/>
        <w:rPr>
          <w:rFonts w:ascii="Montserrat Medium" w:hAnsi="Montserrat Medium"/>
          <w:noProof w:val="0"/>
          <w:color w:val="auto"/>
          <w:spacing w:val="0"/>
          <w:sz w:val="20"/>
        </w:rPr>
      </w:pPr>
    </w:p>
    <w:p w:rsidR="0024426A" w:rsidRDefault="0024426A" w:rsidP="0024426A">
      <w:pPr>
        <w:pStyle w:val="Nivel03confilete"/>
        <w:jc w:val="both"/>
        <w:rPr>
          <w:rFonts w:ascii="Montserrat Medium" w:hAnsi="Montserrat Medium"/>
          <w:noProof w:val="0"/>
          <w:color w:val="auto"/>
          <w:spacing w:val="0"/>
          <w:sz w:val="20"/>
        </w:rPr>
      </w:pPr>
    </w:p>
    <w:p w:rsidR="0024426A" w:rsidRDefault="0024426A" w:rsidP="0024426A">
      <w:pPr>
        <w:pStyle w:val="Nivel03confilete"/>
        <w:jc w:val="both"/>
        <w:rPr>
          <w:rFonts w:ascii="Montserrat Medium" w:hAnsi="Montserrat Medium"/>
          <w:noProof w:val="0"/>
          <w:color w:val="auto"/>
          <w:spacing w:val="0"/>
          <w:sz w:val="20"/>
        </w:rPr>
      </w:pPr>
    </w:p>
    <w:tbl>
      <w:tblPr>
        <w:tblStyle w:val="TablaGeneral"/>
        <w:tblW w:w="7938" w:type="dxa"/>
        <w:tblLayout w:type="fixed"/>
        <w:tblLook w:val="04E0" w:firstRow="1" w:lastRow="1" w:firstColumn="1" w:lastColumn="0" w:noHBand="0" w:noVBand="1"/>
      </w:tblPr>
      <w:tblGrid>
        <w:gridCol w:w="6946"/>
        <w:gridCol w:w="992"/>
      </w:tblGrid>
      <w:tr w:rsidR="0024426A" w:rsidRPr="00E2109A" w:rsidTr="00D936CD">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6" w:type="dxa"/>
            <w:shd w:val="clear" w:color="auto" w:fill="DAEEF3"/>
          </w:tcPr>
          <w:p w:rsidR="0024426A" w:rsidRPr="00D936CD" w:rsidRDefault="0024426A" w:rsidP="00E53F94">
            <w:pPr>
              <w:rPr>
                <w:rFonts w:ascii="Montserrat SemiBold" w:hAnsi="Montserrat SemiBold"/>
                <w:b w:val="0"/>
              </w:rPr>
            </w:pPr>
            <w:r w:rsidRPr="00D936CD">
              <w:rPr>
                <w:rFonts w:ascii="Montserrat SemiBold" w:hAnsi="Montserrat SemiBold"/>
                <w:b w:val="0"/>
              </w:rPr>
              <w:t>RESIDENCIAS</w:t>
            </w:r>
          </w:p>
        </w:tc>
        <w:tc>
          <w:tcPr>
            <w:tcW w:w="992" w:type="dxa"/>
            <w:shd w:val="clear" w:color="auto" w:fill="DAEEF3"/>
          </w:tcPr>
          <w:p w:rsidR="0024426A" w:rsidRPr="00D936CD" w:rsidRDefault="0024426A" w:rsidP="00E53F9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D936CD">
              <w:rPr>
                <w:rFonts w:ascii="Montserrat SemiBold" w:hAnsi="Montserrat SemiBold"/>
                <w:b w:val="0"/>
                <w:sz w:val="16"/>
              </w:rPr>
              <w:t>Nª PLAZAS</w:t>
            </w:r>
          </w:p>
        </w:tc>
      </w:tr>
      <w:tr w:rsidR="0024426A" w:rsidRPr="009E7227" w:rsidTr="00D936CD">
        <w:trPr>
          <w:trHeight w:val="454"/>
        </w:trPr>
        <w:tc>
          <w:tcPr>
            <w:cnfStyle w:val="001000000000" w:firstRow="0" w:lastRow="0" w:firstColumn="1" w:lastColumn="0" w:oddVBand="0" w:evenVBand="0" w:oddHBand="0" w:evenHBand="0" w:firstRowFirstColumn="0" w:firstRowLastColumn="0" w:lastRowFirstColumn="0" w:lastRowLastColumn="0"/>
            <w:tcW w:w="7938" w:type="dxa"/>
            <w:gridSpan w:val="2"/>
          </w:tcPr>
          <w:p w:rsidR="0024426A" w:rsidRPr="008C0ECB" w:rsidRDefault="0024426A" w:rsidP="00E53F94">
            <w:pPr>
              <w:jc w:val="center"/>
              <w:rPr>
                <w:caps/>
                <w:color w:val="595959" w:themeColor="text1" w:themeTint="A6"/>
                <w:szCs w:val="18"/>
              </w:rPr>
            </w:pPr>
            <w:r w:rsidRPr="008C0ECB">
              <w:rPr>
                <w:caps/>
                <w:color w:val="595959" w:themeColor="text1" w:themeTint="A6"/>
                <w:szCs w:val="18"/>
              </w:rPr>
              <w:t>Residencias habituales en programa hace seis años</w:t>
            </w:r>
          </w:p>
        </w:tc>
      </w:tr>
      <w:tr w:rsidR="0024426A" w:rsidRPr="009E7227" w:rsidTr="00D936CD">
        <w:trPr>
          <w:trHeight w:val="454"/>
        </w:trPr>
        <w:tc>
          <w:tcPr>
            <w:cnfStyle w:val="001000000000" w:firstRow="0" w:lastRow="0" w:firstColumn="1" w:lastColumn="0" w:oddVBand="0" w:evenVBand="0" w:oddHBand="0" w:evenHBand="0" w:firstRowFirstColumn="0" w:firstRowLastColumn="0" w:lastRowFirstColumn="0" w:lastRowLastColumn="0"/>
            <w:tcW w:w="6946" w:type="dxa"/>
          </w:tcPr>
          <w:p w:rsidR="0024426A" w:rsidRPr="003E6A51" w:rsidRDefault="0024426A" w:rsidP="00E53F94">
            <w:pPr>
              <w:rPr>
                <w:color w:val="31849B"/>
              </w:rPr>
            </w:pPr>
            <w:r w:rsidRPr="003E6A51">
              <w:rPr>
                <w:color w:val="31849B"/>
              </w:rPr>
              <w:t>RM COLMENAR VIEJO (AMAS) (H. Cruz Roja /</w:t>
            </w:r>
            <w:r w:rsidR="0094328B">
              <w:rPr>
                <w:color w:val="31849B"/>
              </w:rPr>
              <w:t>H.</w:t>
            </w:r>
            <w:r w:rsidRPr="003E6A51">
              <w:rPr>
                <w:color w:val="31849B"/>
              </w:rPr>
              <w:t xml:space="preserve"> La Paz)</w:t>
            </w:r>
          </w:p>
        </w:tc>
        <w:tc>
          <w:tcPr>
            <w:tcW w:w="992" w:type="dxa"/>
          </w:tcPr>
          <w:p w:rsidR="0024426A" w:rsidRPr="003E6A51"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3E6A51">
              <w:t>396</w:t>
            </w:r>
          </w:p>
        </w:tc>
      </w:tr>
      <w:tr w:rsidR="0024426A" w:rsidRPr="009E7227" w:rsidTr="00D936CD">
        <w:trPr>
          <w:trHeight w:val="454"/>
        </w:trPr>
        <w:tc>
          <w:tcPr>
            <w:cnfStyle w:val="001000000000" w:firstRow="0" w:lastRow="0" w:firstColumn="1" w:lastColumn="0" w:oddVBand="0" w:evenVBand="0" w:oddHBand="0" w:evenHBand="0" w:firstRowFirstColumn="0" w:firstRowLastColumn="0" w:lastRowFirstColumn="0" w:lastRowLastColumn="0"/>
            <w:tcW w:w="6946" w:type="dxa"/>
          </w:tcPr>
          <w:p w:rsidR="0024426A" w:rsidRPr="003E6A51" w:rsidRDefault="0024426A" w:rsidP="00E53F94">
            <w:pPr>
              <w:rPr>
                <w:color w:val="31849B"/>
              </w:rPr>
            </w:pPr>
            <w:r w:rsidRPr="003E6A51">
              <w:rPr>
                <w:color w:val="31849B"/>
              </w:rPr>
              <w:t>RM DR. GONZÁLEZ BUENO (AMAS) (H. Cruz Roja /</w:t>
            </w:r>
            <w:r w:rsidR="0094328B">
              <w:rPr>
                <w:color w:val="31849B"/>
              </w:rPr>
              <w:t xml:space="preserve"> H.</w:t>
            </w:r>
            <w:r w:rsidRPr="003E6A51">
              <w:rPr>
                <w:color w:val="31849B"/>
              </w:rPr>
              <w:t xml:space="preserve"> La Paz)</w:t>
            </w:r>
          </w:p>
        </w:tc>
        <w:tc>
          <w:tcPr>
            <w:tcW w:w="992" w:type="dxa"/>
          </w:tcPr>
          <w:p w:rsidR="0024426A" w:rsidRPr="003E6A51"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3E6A51">
              <w:t>604</w:t>
            </w:r>
          </w:p>
        </w:tc>
      </w:tr>
      <w:tr w:rsidR="0024426A" w:rsidRPr="009E7227" w:rsidTr="00D936CD">
        <w:trPr>
          <w:trHeight w:val="454"/>
        </w:trPr>
        <w:tc>
          <w:tcPr>
            <w:cnfStyle w:val="001000000000" w:firstRow="0" w:lastRow="0" w:firstColumn="1" w:lastColumn="0" w:oddVBand="0" w:evenVBand="0" w:oddHBand="0" w:evenHBand="0" w:firstRowFirstColumn="0" w:firstRowLastColumn="0" w:lastRowFirstColumn="0" w:lastRowLastColumn="0"/>
            <w:tcW w:w="6946" w:type="dxa"/>
          </w:tcPr>
          <w:p w:rsidR="0024426A" w:rsidRPr="003E6A51" w:rsidRDefault="0024426A" w:rsidP="00E53F94">
            <w:pPr>
              <w:rPr>
                <w:color w:val="31849B"/>
              </w:rPr>
            </w:pPr>
            <w:r w:rsidRPr="003E6A51">
              <w:rPr>
                <w:color w:val="31849B"/>
              </w:rPr>
              <w:t>RM NTRA. SRA. DEL CARMEN (AMAS) (H. Cruz Roja /</w:t>
            </w:r>
            <w:r w:rsidR="0094328B">
              <w:rPr>
                <w:color w:val="31849B"/>
              </w:rPr>
              <w:t xml:space="preserve"> H.</w:t>
            </w:r>
            <w:r w:rsidRPr="003E6A51">
              <w:rPr>
                <w:color w:val="31849B"/>
              </w:rPr>
              <w:t xml:space="preserve"> La Paz)</w:t>
            </w:r>
          </w:p>
        </w:tc>
        <w:tc>
          <w:tcPr>
            <w:tcW w:w="992" w:type="dxa"/>
          </w:tcPr>
          <w:p w:rsidR="0024426A" w:rsidRPr="003E6A51"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3E6A51">
              <w:t>422</w:t>
            </w:r>
          </w:p>
        </w:tc>
      </w:tr>
      <w:tr w:rsidR="0024426A" w:rsidRPr="009E7227" w:rsidTr="00D936CD">
        <w:trPr>
          <w:trHeight w:val="454"/>
        </w:trPr>
        <w:tc>
          <w:tcPr>
            <w:cnfStyle w:val="001000000000" w:firstRow="0" w:lastRow="0" w:firstColumn="1" w:lastColumn="0" w:oddVBand="0" w:evenVBand="0" w:oddHBand="0" w:evenHBand="0" w:firstRowFirstColumn="0" w:firstRowLastColumn="0" w:lastRowFirstColumn="0" w:lastRowLastColumn="0"/>
            <w:tcW w:w="6946" w:type="dxa"/>
          </w:tcPr>
          <w:p w:rsidR="0024426A" w:rsidRPr="003E6A51" w:rsidRDefault="0024426A" w:rsidP="00E53F94">
            <w:pPr>
              <w:rPr>
                <w:color w:val="31849B"/>
              </w:rPr>
            </w:pPr>
            <w:r w:rsidRPr="003E6A51">
              <w:rPr>
                <w:color w:val="31849B"/>
              </w:rPr>
              <w:t>RM GASTÓN BAQUERO (AMAS) (H. Cruz Roja / H. Infanta Sofía)</w:t>
            </w:r>
          </w:p>
        </w:tc>
        <w:tc>
          <w:tcPr>
            <w:tcW w:w="992" w:type="dxa"/>
          </w:tcPr>
          <w:p w:rsidR="0024426A" w:rsidRPr="003E6A51"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3E6A51">
              <w:t>201</w:t>
            </w:r>
          </w:p>
        </w:tc>
      </w:tr>
      <w:tr w:rsidR="0024426A" w:rsidRPr="009E7227" w:rsidTr="00D936CD">
        <w:trPr>
          <w:trHeight w:val="454"/>
        </w:trPr>
        <w:tc>
          <w:tcPr>
            <w:cnfStyle w:val="001000000000" w:firstRow="0" w:lastRow="0" w:firstColumn="1" w:lastColumn="0" w:oddVBand="0" w:evenVBand="0" w:oddHBand="0" w:evenHBand="0" w:firstRowFirstColumn="0" w:firstRowLastColumn="0" w:lastRowFirstColumn="0" w:lastRowLastColumn="0"/>
            <w:tcW w:w="6946" w:type="dxa"/>
          </w:tcPr>
          <w:p w:rsidR="0024426A" w:rsidRPr="003E6A51" w:rsidRDefault="0024426A" w:rsidP="00E53F94">
            <w:pPr>
              <w:rPr>
                <w:color w:val="31849B"/>
              </w:rPr>
            </w:pPr>
            <w:r w:rsidRPr="003E6A51">
              <w:rPr>
                <w:color w:val="31849B"/>
              </w:rPr>
              <w:t>RM TORRELAGUNA (AMAS) (H. Cruz Roja / H. Infanta Sofía)</w:t>
            </w:r>
          </w:p>
        </w:tc>
        <w:tc>
          <w:tcPr>
            <w:tcW w:w="992" w:type="dxa"/>
          </w:tcPr>
          <w:p w:rsidR="0024426A" w:rsidRPr="003E6A51"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3E6A51">
              <w:t>94</w:t>
            </w:r>
          </w:p>
        </w:tc>
      </w:tr>
      <w:tr w:rsidR="0024426A" w:rsidRPr="009E7227" w:rsidTr="00D936CD">
        <w:trPr>
          <w:trHeight w:val="678"/>
        </w:trPr>
        <w:tc>
          <w:tcPr>
            <w:cnfStyle w:val="001000000000" w:firstRow="0" w:lastRow="0" w:firstColumn="1" w:lastColumn="0" w:oddVBand="0" w:evenVBand="0" w:oddHBand="0" w:evenHBand="0" w:firstRowFirstColumn="0" w:firstRowLastColumn="0" w:lastRowFirstColumn="0" w:lastRowLastColumn="0"/>
            <w:tcW w:w="6946" w:type="dxa"/>
          </w:tcPr>
          <w:p w:rsidR="0024426A" w:rsidRDefault="0024426A" w:rsidP="00E53F94">
            <w:pPr>
              <w:rPr>
                <w:color w:val="31849B"/>
              </w:rPr>
            </w:pPr>
            <w:r w:rsidRPr="003E6A51">
              <w:rPr>
                <w:color w:val="31849B"/>
              </w:rPr>
              <w:t xml:space="preserve">RM S. SEBASTIÁN DE LOS REYES-MOSCATELARES </w:t>
            </w:r>
          </w:p>
          <w:p w:rsidR="0024426A" w:rsidRPr="003E6A51" w:rsidRDefault="0024426A" w:rsidP="00E53F94">
            <w:pPr>
              <w:rPr>
                <w:color w:val="31849B"/>
              </w:rPr>
            </w:pPr>
            <w:r w:rsidRPr="003E6A51">
              <w:rPr>
                <w:color w:val="31849B"/>
              </w:rPr>
              <w:t>(Gestión indirecta) (H. Cruz Roja / H. Infanta Sofía)</w:t>
            </w:r>
          </w:p>
        </w:tc>
        <w:tc>
          <w:tcPr>
            <w:tcW w:w="992" w:type="dxa"/>
          </w:tcPr>
          <w:p w:rsidR="0024426A" w:rsidRPr="003E6A51"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3E6A51">
              <w:t>140</w:t>
            </w:r>
          </w:p>
        </w:tc>
      </w:tr>
      <w:tr w:rsidR="0024426A" w:rsidRPr="009E7227" w:rsidTr="00D936CD">
        <w:trPr>
          <w:trHeight w:val="454"/>
        </w:trPr>
        <w:tc>
          <w:tcPr>
            <w:cnfStyle w:val="001000000000" w:firstRow="0" w:lastRow="0" w:firstColumn="1" w:lastColumn="0" w:oddVBand="0" w:evenVBand="0" w:oddHBand="0" w:evenHBand="0" w:firstRowFirstColumn="0" w:firstRowLastColumn="0" w:lastRowFirstColumn="0" w:lastRowLastColumn="0"/>
            <w:tcW w:w="6946" w:type="dxa"/>
            <w:shd w:val="clear" w:color="auto" w:fill="FDE9D9"/>
          </w:tcPr>
          <w:p w:rsidR="0024426A" w:rsidRPr="003E6A51" w:rsidRDefault="0024426A" w:rsidP="00E53F94">
            <w:pPr>
              <w:rPr>
                <w:color w:val="31849B"/>
              </w:rPr>
            </w:pPr>
            <w:r w:rsidRPr="008C0ECB">
              <w:rPr>
                <w:caps/>
                <w:color w:val="595959" w:themeColor="text1" w:themeTint="A6"/>
                <w:sz w:val="20"/>
              </w:rPr>
              <w:t>TOTAL</w:t>
            </w:r>
          </w:p>
        </w:tc>
        <w:tc>
          <w:tcPr>
            <w:tcW w:w="992" w:type="dxa"/>
            <w:shd w:val="clear" w:color="auto" w:fill="FDE9D9"/>
          </w:tcPr>
          <w:p w:rsidR="0024426A" w:rsidRPr="003E6A51"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3E6A51">
              <w:t>1</w:t>
            </w:r>
            <w:r w:rsidR="00D936CD">
              <w:t>.</w:t>
            </w:r>
            <w:r w:rsidRPr="003E6A51">
              <w:t>857</w:t>
            </w:r>
          </w:p>
        </w:tc>
      </w:tr>
      <w:tr w:rsidR="0024426A" w:rsidRPr="008C0ECB" w:rsidTr="00D936CD">
        <w:trPr>
          <w:trHeight w:val="454"/>
        </w:trPr>
        <w:tc>
          <w:tcPr>
            <w:cnfStyle w:val="001000000000" w:firstRow="0" w:lastRow="0" w:firstColumn="1" w:lastColumn="0" w:oddVBand="0" w:evenVBand="0" w:oddHBand="0" w:evenHBand="0" w:firstRowFirstColumn="0" w:firstRowLastColumn="0" w:lastRowFirstColumn="0" w:lastRowLastColumn="0"/>
            <w:tcW w:w="7938" w:type="dxa"/>
            <w:gridSpan w:val="2"/>
          </w:tcPr>
          <w:p w:rsidR="00D936CD" w:rsidRDefault="0024426A" w:rsidP="00E53F94">
            <w:pPr>
              <w:jc w:val="center"/>
              <w:rPr>
                <w:caps/>
                <w:color w:val="595959" w:themeColor="text1" w:themeTint="A6"/>
                <w:szCs w:val="18"/>
              </w:rPr>
            </w:pPr>
            <w:r w:rsidRPr="008C0ECB">
              <w:rPr>
                <w:caps/>
                <w:color w:val="595959" w:themeColor="text1" w:themeTint="A6"/>
                <w:szCs w:val="18"/>
              </w:rPr>
              <w:t xml:space="preserve">Desde el 20 de mayo de 2020 </w:t>
            </w:r>
          </w:p>
          <w:p w:rsidR="0024426A" w:rsidRPr="008C0ECB" w:rsidRDefault="0024426A" w:rsidP="00D936CD">
            <w:pPr>
              <w:jc w:val="center"/>
              <w:rPr>
                <w:caps/>
                <w:color w:val="595959" w:themeColor="text1" w:themeTint="A6"/>
                <w:szCs w:val="18"/>
              </w:rPr>
            </w:pPr>
            <w:r w:rsidRPr="008C0ECB">
              <w:rPr>
                <w:caps/>
                <w:color w:val="595959" w:themeColor="text1" w:themeTint="A6"/>
                <w:szCs w:val="18"/>
              </w:rPr>
              <w:t>apoyo a H. Puerta de Hierro y H. Infanta Sofía</w:t>
            </w:r>
          </w:p>
        </w:tc>
      </w:tr>
      <w:tr w:rsidR="0024426A" w:rsidRPr="009E7227" w:rsidTr="00D936CD">
        <w:trPr>
          <w:trHeight w:val="584"/>
        </w:trPr>
        <w:tc>
          <w:tcPr>
            <w:cnfStyle w:val="001000000000" w:firstRow="0" w:lastRow="0" w:firstColumn="1" w:lastColumn="0" w:oddVBand="0" w:evenVBand="0" w:oddHBand="0" w:evenHBand="0" w:firstRowFirstColumn="0" w:firstRowLastColumn="0" w:lastRowFirstColumn="0" w:lastRowLastColumn="0"/>
            <w:tcW w:w="6946" w:type="dxa"/>
          </w:tcPr>
          <w:p w:rsidR="0024426A" w:rsidRDefault="0024426A" w:rsidP="00E53F94">
            <w:pPr>
              <w:rPr>
                <w:color w:val="31849B"/>
              </w:rPr>
            </w:pPr>
            <w:r w:rsidRPr="003E6A51">
              <w:rPr>
                <w:color w:val="31849B"/>
              </w:rPr>
              <w:t xml:space="preserve">FUNDACIÓN NTRA. SRA. DEL CAMINO (Discapacitados Psíquicos) </w:t>
            </w:r>
          </w:p>
          <w:p w:rsidR="0024426A" w:rsidRPr="003E6A51" w:rsidRDefault="0094328B" w:rsidP="00E53F94">
            <w:pPr>
              <w:rPr>
                <w:color w:val="31849B"/>
              </w:rPr>
            </w:pPr>
            <w:r>
              <w:rPr>
                <w:color w:val="31849B"/>
              </w:rPr>
              <w:t xml:space="preserve">(H. Cruz Roja /H. </w:t>
            </w:r>
            <w:r w:rsidR="0024426A" w:rsidRPr="003E6A51">
              <w:rPr>
                <w:color w:val="31849B"/>
              </w:rPr>
              <w:t>La Paz)</w:t>
            </w:r>
          </w:p>
        </w:tc>
        <w:tc>
          <w:tcPr>
            <w:tcW w:w="992" w:type="dxa"/>
          </w:tcPr>
          <w:p w:rsidR="0024426A" w:rsidRPr="008C0ECB"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8C0ECB">
              <w:t>110</w:t>
            </w:r>
          </w:p>
        </w:tc>
      </w:tr>
      <w:tr w:rsidR="0024426A" w:rsidRPr="009E7227" w:rsidTr="00D936CD">
        <w:trPr>
          <w:trHeight w:val="623"/>
        </w:trPr>
        <w:tc>
          <w:tcPr>
            <w:cnfStyle w:val="001000000000" w:firstRow="0" w:lastRow="0" w:firstColumn="1" w:lastColumn="0" w:oddVBand="0" w:evenVBand="0" w:oddHBand="0" w:evenHBand="0" w:firstRowFirstColumn="0" w:firstRowLastColumn="0" w:lastRowFirstColumn="0" w:lastRowLastColumn="0"/>
            <w:tcW w:w="6946" w:type="dxa"/>
          </w:tcPr>
          <w:p w:rsidR="0024426A" w:rsidRDefault="0024426A" w:rsidP="00E53F94">
            <w:pPr>
              <w:rPr>
                <w:color w:val="31849B"/>
              </w:rPr>
            </w:pPr>
            <w:r w:rsidRPr="003E6A51">
              <w:rPr>
                <w:color w:val="31849B"/>
              </w:rPr>
              <w:t xml:space="preserve">RESIDENCIA FUNDACIÓN NTRA. SRA. DEL CAMINO (Privada) </w:t>
            </w:r>
          </w:p>
          <w:p w:rsidR="0024426A" w:rsidRPr="003E6A51" w:rsidRDefault="0024426A" w:rsidP="0094328B">
            <w:pPr>
              <w:rPr>
                <w:color w:val="31849B"/>
              </w:rPr>
            </w:pPr>
            <w:r w:rsidRPr="003E6A51">
              <w:rPr>
                <w:color w:val="31849B"/>
              </w:rPr>
              <w:t xml:space="preserve">(H. Cruz Roja / </w:t>
            </w:r>
            <w:r w:rsidR="0094328B">
              <w:rPr>
                <w:color w:val="31849B"/>
              </w:rPr>
              <w:t xml:space="preserve">H. </w:t>
            </w:r>
            <w:r w:rsidRPr="003E6A51">
              <w:rPr>
                <w:color w:val="31849B"/>
              </w:rPr>
              <w:t>La Paz)</w:t>
            </w:r>
          </w:p>
        </w:tc>
        <w:tc>
          <w:tcPr>
            <w:tcW w:w="992" w:type="dxa"/>
          </w:tcPr>
          <w:p w:rsidR="0024426A" w:rsidRPr="008C0ECB"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8C0ECB">
              <w:t>90</w:t>
            </w:r>
          </w:p>
        </w:tc>
      </w:tr>
      <w:tr w:rsidR="0024426A" w:rsidRPr="009E7227" w:rsidTr="00D936CD">
        <w:trPr>
          <w:trHeight w:val="454"/>
        </w:trPr>
        <w:tc>
          <w:tcPr>
            <w:cnfStyle w:val="001000000000" w:firstRow="0" w:lastRow="0" w:firstColumn="1" w:lastColumn="0" w:oddVBand="0" w:evenVBand="0" w:oddHBand="0" w:evenHBand="0" w:firstRowFirstColumn="0" w:firstRowLastColumn="0" w:lastRowFirstColumn="0" w:lastRowLastColumn="0"/>
            <w:tcW w:w="6946" w:type="dxa"/>
          </w:tcPr>
          <w:p w:rsidR="0024426A" w:rsidRPr="003E6A51" w:rsidRDefault="0024426A" w:rsidP="00E53F94">
            <w:pPr>
              <w:rPr>
                <w:color w:val="31849B"/>
              </w:rPr>
            </w:pPr>
            <w:r w:rsidRPr="003E6A51">
              <w:rPr>
                <w:color w:val="31849B"/>
              </w:rPr>
              <w:t>RM REINA SOFÍA (AMAS) (H. Cruz Roja / H. Puerta de Hierro)</w:t>
            </w:r>
          </w:p>
        </w:tc>
        <w:tc>
          <w:tcPr>
            <w:tcW w:w="992" w:type="dxa"/>
          </w:tcPr>
          <w:p w:rsidR="0024426A" w:rsidRPr="008C0ECB"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8C0ECB">
              <w:t>504</w:t>
            </w:r>
          </w:p>
        </w:tc>
      </w:tr>
      <w:tr w:rsidR="0024426A" w:rsidRPr="009E7227" w:rsidTr="00D936CD">
        <w:trPr>
          <w:trHeight w:val="620"/>
        </w:trPr>
        <w:tc>
          <w:tcPr>
            <w:cnfStyle w:val="001000000000" w:firstRow="0" w:lastRow="0" w:firstColumn="1" w:lastColumn="0" w:oddVBand="0" w:evenVBand="0" w:oddHBand="0" w:evenHBand="0" w:firstRowFirstColumn="0" w:firstRowLastColumn="0" w:lastRowFirstColumn="0" w:lastRowLastColumn="0"/>
            <w:tcW w:w="6946" w:type="dxa"/>
          </w:tcPr>
          <w:p w:rsidR="0024426A" w:rsidRDefault="0024426A" w:rsidP="00E53F94">
            <w:pPr>
              <w:rPr>
                <w:color w:val="31849B"/>
              </w:rPr>
            </w:pPr>
            <w:r w:rsidRPr="003E6A51">
              <w:rPr>
                <w:color w:val="31849B"/>
              </w:rPr>
              <w:t xml:space="preserve">RM FUNDACIÓN SAN JOSÉ Y SAN NICOLÁS (Privada Concertada) </w:t>
            </w:r>
          </w:p>
          <w:p w:rsidR="0024426A" w:rsidRPr="003E6A51" w:rsidRDefault="0024426A" w:rsidP="00E53F94">
            <w:pPr>
              <w:rPr>
                <w:color w:val="31849B"/>
              </w:rPr>
            </w:pPr>
            <w:r w:rsidRPr="003E6A51">
              <w:rPr>
                <w:color w:val="31849B"/>
              </w:rPr>
              <w:t>(H. Cruz Roja / H. Puerta de Hierro)</w:t>
            </w:r>
          </w:p>
        </w:tc>
        <w:tc>
          <w:tcPr>
            <w:tcW w:w="992" w:type="dxa"/>
          </w:tcPr>
          <w:p w:rsidR="0024426A" w:rsidRPr="008C0ECB"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8C0ECB">
              <w:t>118</w:t>
            </w:r>
          </w:p>
        </w:tc>
      </w:tr>
      <w:tr w:rsidR="0024426A" w:rsidRPr="009E7227" w:rsidTr="00D936CD">
        <w:trPr>
          <w:trHeight w:val="572"/>
        </w:trPr>
        <w:tc>
          <w:tcPr>
            <w:cnfStyle w:val="001000000000" w:firstRow="0" w:lastRow="0" w:firstColumn="1" w:lastColumn="0" w:oddVBand="0" w:evenVBand="0" w:oddHBand="0" w:evenHBand="0" w:firstRowFirstColumn="0" w:firstRowLastColumn="0" w:lastRowFirstColumn="0" w:lastRowLastColumn="0"/>
            <w:tcW w:w="6946" w:type="dxa"/>
          </w:tcPr>
          <w:p w:rsidR="0024426A" w:rsidRDefault="0024426A" w:rsidP="00E53F94">
            <w:pPr>
              <w:rPr>
                <w:color w:val="31849B"/>
              </w:rPr>
            </w:pPr>
            <w:r w:rsidRPr="003E6A51">
              <w:rPr>
                <w:color w:val="31849B"/>
              </w:rPr>
              <w:t xml:space="preserve">RESIDENCIA CASER LA MORALEJA (Privada-concertada) </w:t>
            </w:r>
          </w:p>
          <w:p w:rsidR="0024426A" w:rsidRPr="003E6A51" w:rsidRDefault="0024426A" w:rsidP="00E53F94">
            <w:pPr>
              <w:rPr>
                <w:color w:val="31849B"/>
              </w:rPr>
            </w:pPr>
            <w:r w:rsidRPr="003E6A51">
              <w:rPr>
                <w:color w:val="31849B"/>
              </w:rPr>
              <w:t>(H. Cruz Roja / H. Infanta Sofía)</w:t>
            </w:r>
          </w:p>
        </w:tc>
        <w:tc>
          <w:tcPr>
            <w:tcW w:w="992" w:type="dxa"/>
          </w:tcPr>
          <w:p w:rsidR="0024426A" w:rsidRPr="008C0ECB"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8C0ECB">
              <w:t>160</w:t>
            </w:r>
          </w:p>
        </w:tc>
      </w:tr>
      <w:tr w:rsidR="0024426A" w:rsidRPr="009E7227" w:rsidTr="00D936CD">
        <w:trPr>
          <w:trHeight w:val="727"/>
        </w:trPr>
        <w:tc>
          <w:tcPr>
            <w:cnfStyle w:val="001000000000" w:firstRow="0" w:lastRow="0" w:firstColumn="1" w:lastColumn="0" w:oddVBand="0" w:evenVBand="0" w:oddHBand="0" w:evenHBand="0" w:firstRowFirstColumn="0" w:firstRowLastColumn="0" w:lastRowFirstColumn="0" w:lastRowLastColumn="0"/>
            <w:tcW w:w="6946" w:type="dxa"/>
          </w:tcPr>
          <w:p w:rsidR="0024426A" w:rsidRDefault="0024426A" w:rsidP="00E53F94">
            <w:pPr>
              <w:rPr>
                <w:color w:val="31849B"/>
              </w:rPr>
            </w:pPr>
            <w:r w:rsidRPr="003E6A51">
              <w:rPr>
                <w:color w:val="31849B"/>
              </w:rPr>
              <w:t>FUNDACIÓN GIL AGUIRRE (Discapacitados psíquicos)</w:t>
            </w:r>
          </w:p>
          <w:p w:rsidR="0024426A" w:rsidRPr="003E6A51" w:rsidRDefault="0024426A" w:rsidP="00E53F94">
            <w:pPr>
              <w:rPr>
                <w:color w:val="31849B"/>
              </w:rPr>
            </w:pPr>
            <w:r w:rsidRPr="003E6A51">
              <w:rPr>
                <w:color w:val="31849B"/>
              </w:rPr>
              <w:t>(H. Cruz Roja / H. Infanta Sofía)</w:t>
            </w:r>
          </w:p>
        </w:tc>
        <w:tc>
          <w:tcPr>
            <w:tcW w:w="992" w:type="dxa"/>
          </w:tcPr>
          <w:p w:rsidR="0024426A" w:rsidRPr="008C0ECB" w:rsidRDefault="0024426A" w:rsidP="00E53F94">
            <w:pPr>
              <w:jc w:val="right"/>
              <w:cnfStyle w:val="000000000000" w:firstRow="0" w:lastRow="0" w:firstColumn="0" w:lastColumn="0" w:oddVBand="0" w:evenVBand="0" w:oddHBand="0" w:evenHBand="0" w:firstRowFirstColumn="0" w:firstRowLastColumn="0" w:lastRowFirstColumn="0" w:lastRowLastColumn="0"/>
            </w:pPr>
            <w:r w:rsidRPr="008C0ECB">
              <w:t>33</w:t>
            </w:r>
          </w:p>
        </w:tc>
      </w:tr>
      <w:tr w:rsidR="0024426A" w:rsidRPr="005624BE" w:rsidTr="00D936CD">
        <w:trPr>
          <w:cnfStyle w:val="010000000000" w:firstRow="0" w:lastRow="1"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946" w:type="dxa"/>
            <w:shd w:val="clear" w:color="auto" w:fill="FDE9D9"/>
          </w:tcPr>
          <w:p w:rsidR="0024426A" w:rsidRPr="005624BE" w:rsidRDefault="0024426A" w:rsidP="00E53F94">
            <w:pPr>
              <w:jc w:val="left"/>
              <w:rPr>
                <w:color w:val="000000" w:themeColor="text1"/>
              </w:rPr>
            </w:pPr>
            <w:r w:rsidRPr="008C0ECB">
              <w:rPr>
                <w:caps/>
                <w:color w:val="595959" w:themeColor="text1" w:themeTint="A6"/>
                <w:sz w:val="20"/>
              </w:rPr>
              <w:t>TOTAL</w:t>
            </w:r>
          </w:p>
        </w:tc>
        <w:tc>
          <w:tcPr>
            <w:tcW w:w="992" w:type="dxa"/>
            <w:shd w:val="clear" w:color="auto" w:fill="FDE9D9"/>
          </w:tcPr>
          <w:p w:rsidR="0024426A" w:rsidRPr="008C0ECB" w:rsidRDefault="0024426A" w:rsidP="00E53F94">
            <w:pPr>
              <w:jc w:val="right"/>
              <w:cnfStyle w:val="010000000000" w:firstRow="0" w:lastRow="1" w:firstColumn="0" w:lastColumn="0" w:oddVBand="0" w:evenVBand="0" w:oddHBand="0" w:evenHBand="0" w:firstRowFirstColumn="0" w:firstRowLastColumn="0" w:lastRowFirstColumn="0" w:lastRowLastColumn="0"/>
            </w:pPr>
            <w:r w:rsidRPr="008C0ECB">
              <w:t>1</w:t>
            </w:r>
            <w:r w:rsidR="00D936CD">
              <w:t>.</w:t>
            </w:r>
            <w:r w:rsidRPr="008C0ECB">
              <w:t>015</w:t>
            </w:r>
          </w:p>
        </w:tc>
      </w:tr>
    </w:tbl>
    <w:p w:rsidR="00DF34AD" w:rsidRPr="00100621" w:rsidRDefault="00DF34AD" w:rsidP="00DF34AD">
      <w:pPr>
        <w:pStyle w:val="Nivel03confilete"/>
        <w:jc w:val="both"/>
        <w:rPr>
          <w:rFonts w:ascii="Montserrat Medium" w:hAnsi="Montserrat Medium"/>
          <w:noProof w:val="0"/>
          <w:color w:val="auto"/>
          <w:spacing w:val="0"/>
          <w:sz w:val="20"/>
        </w:rPr>
      </w:pPr>
      <w:r w:rsidRPr="00100621">
        <w:rPr>
          <w:rFonts w:ascii="Montserrat Medium" w:hAnsi="Montserrat Medium"/>
          <w:noProof w:val="0"/>
          <w:color w:val="auto"/>
          <w:spacing w:val="0"/>
          <w:sz w:val="20"/>
        </w:rPr>
        <w:t>Ca</w:t>
      </w:r>
      <w:r>
        <w:rPr>
          <w:rFonts w:ascii="Montserrat Medium" w:hAnsi="Montserrat Medium"/>
          <w:noProof w:val="0"/>
          <w:color w:val="auto"/>
          <w:spacing w:val="0"/>
          <w:sz w:val="20"/>
        </w:rPr>
        <w:t>s</w:t>
      </w:r>
      <w:r w:rsidRPr="00100621">
        <w:rPr>
          <w:rFonts w:ascii="Montserrat Medium" w:hAnsi="Montserrat Medium"/>
          <w:noProof w:val="0"/>
          <w:color w:val="auto"/>
          <w:spacing w:val="0"/>
          <w:sz w:val="20"/>
        </w:rPr>
        <w:t>i 3</w:t>
      </w:r>
      <w:r w:rsidR="0094328B">
        <w:rPr>
          <w:rFonts w:ascii="Montserrat Medium" w:hAnsi="Montserrat Medium"/>
          <w:noProof w:val="0"/>
          <w:color w:val="auto"/>
          <w:spacing w:val="0"/>
          <w:sz w:val="20"/>
        </w:rPr>
        <w:t>.</w:t>
      </w:r>
      <w:r w:rsidRPr="00100621">
        <w:rPr>
          <w:rFonts w:ascii="Montserrat Medium" w:hAnsi="Montserrat Medium"/>
          <w:noProof w:val="0"/>
          <w:color w:val="auto"/>
          <w:spacing w:val="0"/>
          <w:sz w:val="20"/>
        </w:rPr>
        <w:t>000 residentes son susceptibles de</w:t>
      </w:r>
      <w:r>
        <w:rPr>
          <w:rFonts w:ascii="Montserrat Medium" w:hAnsi="Montserrat Medium"/>
          <w:noProof w:val="0"/>
          <w:color w:val="auto"/>
          <w:spacing w:val="0"/>
          <w:sz w:val="20"/>
        </w:rPr>
        <w:t xml:space="preserve"> este tipo de</w:t>
      </w:r>
      <w:r w:rsidRPr="00100621">
        <w:rPr>
          <w:rFonts w:ascii="Montserrat Medium" w:hAnsi="Montserrat Medium"/>
          <w:noProof w:val="0"/>
          <w:color w:val="auto"/>
          <w:spacing w:val="0"/>
          <w:sz w:val="20"/>
        </w:rPr>
        <w:t xml:space="preserve"> atención </w:t>
      </w:r>
      <w:r>
        <w:rPr>
          <w:rFonts w:ascii="Montserrat Medium" w:hAnsi="Montserrat Medium"/>
          <w:noProof w:val="0"/>
          <w:color w:val="auto"/>
          <w:spacing w:val="0"/>
          <w:sz w:val="20"/>
        </w:rPr>
        <w:t xml:space="preserve">del que </w:t>
      </w:r>
      <w:r w:rsidRPr="00100621">
        <w:rPr>
          <w:rFonts w:ascii="Montserrat Medium" w:hAnsi="Montserrat Medium"/>
          <w:noProof w:val="0"/>
          <w:color w:val="auto"/>
          <w:spacing w:val="0"/>
          <w:sz w:val="20"/>
        </w:rPr>
        <w:t>nos consta que el grado de satisfacción de residentes, familiares y profesionales es muy alto</w:t>
      </w:r>
      <w:r>
        <w:rPr>
          <w:rFonts w:ascii="Montserrat Medium" w:hAnsi="Montserrat Medium"/>
          <w:noProof w:val="0"/>
          <w:color w:val="auto"/>
          <w:spacing w:val="0"/>
          <w:sz w:val="20"/>
        </w:rPr>
        <w:t>.</w:t>
      </w:r>
    </w:p>
    <w:p w:rsidR="00DF34AD" w:rsidRDefault="00DF34AD" w:rsidP="00DF34AD">
      <w:pPr>
        <w:pStyle w:val="Nivel03confilete"/>
        <w:jc w:val="both"/>
        <w:rPr>
          <w:rFonts w:ascii="Montserrat Medium" w:hAnsi="Montserrat Medium"/>
          <w:noProof w:val="0"/>
          <w:color w:val="auto"/>
          <w:spacing w:val="0"/>
          <w:sz w:val="20"/>
        </w:rPr>
      </w:pPr>
      <w:r w:rsidRPr="00100621">
        <w:rPr>
          <w:rFonts w:ascii="Montserrat Medium" w:hAnsi="Montserrat Medium"/>
          <w:noProof w:val="0"/>
          <w:color w:val="auto"/>
          <w:spacing w:val="0"/>
          <w:sz w:val="20"/>
        </w:rPr>
        <w:lastRenderedPageBreak/>
        <w:t>Se han establecido</w:t>
      </w:r>
      <w:r>
        <w:rPr>
          <w:rFonts w:ascii="Montserrat Medium" w:hAnsi="Montserrat Medium"/>
          <w:noProof w:val="0"/>
          <w:color w:val="auto"/>
          <w:spacing w:val="0"/>
          <w:sz w:val="20"/>
        </w:rPr>
        <w:t>, en este Hospital Central Cruz Roja,</w:t>
      </w:r>
      <w:r w:rsidRPr="00100621">
        <w:rPr>
          <w:rFonts w:ascii="Montserrat Medium" w:hAnsi="Montserrat Medium"/>
          <w:noProof w:val="0"/>
          <w:color w:val="auto"/>
          <w:spacing w:val="0"/>
          <w:sz w:val="20"/>
        </w:rPr>
        <w:t xml:space="preserve"> 2 equipos para la atención a </w:t>
      </w:r>
      <w:r>
        <w:rPr>
          <w:rFonts w:ascii="Montserrat Medium" w:hAnsi="Montserrat Medium"/>
          <w:noProof w:val="0"/>
          <w:color w:val="auto"/>
          <w:spacing w:val="0"/>
          <w:sz w:val="20"/>
        </w:rPr>
        <w:t xml:space="preserve">los residentes de </w:t>
      </w:r>
      <w:r w:rsidRPr="00100621">
        <w:rPr>
          <w:rFonts w:ascii="Montserrat Medium" w:hAnsi="Montserrat Medium"/>
          <w:noProof w:val="0"/>
          <w:color w:val="auto"/>
          <w:spacing w:val="0"/>
          <w:sz w:val="20"/>
        </w:rPr>
        <w:t xml:space="preserve">estas </w:t>
      </w:r>
      <w:r>
        <w:rPr>
          <w:rFonts w:ascii="Montserrat Medium" w:hAnsi="Montserrat Medium"/>
          <w:noProof w:val="0"/>
          <w:color w:val="auto"/>
          <w:spacing w:val="0"/>
          <w:sz w:val="20"/>
        </w:rPr>
        <w:t>R</w:t>
      </w:r>
      <w:r w:rsidRPr="00100621">
        <w:rPr>
          <w:rFonts w:ascii="Montserrat Medium" w:hAnsi="Montserrat Medium"/>
          <w:noProof w:val="0"/>
          <w:color w:val="auto"/>
          <w:spacing w:val="0"/>
          <w:sz w:val="20"/>
        </w:rPr>
        <w:t>esidencias, que fun</w:t>
      </w:r>
      <w:r>
        <w:rPr>
          <w:rFonts w:ascii="Montserrat Medium" w:hAnsi="Montserrat Medium"/>
          <w:noProof w:val="0"/>
          <w:color w:val="auto"/>
          <w:spacing w:val="0"/>
          <w:sz w:val="20"/>
        </w:rPr>
        <w:t>c</w:t>
      </w:r>
      <w:r w:rsidRPr="00100621">
        <w:rPr>
          <w:rFonts w:ascii="Montserrat Medium" w:hAnsi="Montserrat Medium"/>
          <w:noProof w:val="0"/>
          <w:color w:val="auto"/>
          <w:spacing w:val="0"/>
          <w:sz w:val="20"/>
        </w:rPr>
        <w:t>ionan de forma coordinada con</w:t>
      </w:r>
      <w:r>
        <w:rPr>
          <w:rFonts w:ascii="Montserrat Medium" w:hAnsi="Montserrat Medium"/>
          <w:noProof w:val="0"/>
          <w:color w:val="auto"/>
          <w:spacing w:val="0"/>
          <w:sz w:val="20"/>
        </w:rPr>
        <w:t xml:space="preserve"> los Hospitales de Referencia, Salud P</w:t>
      </w:r>
      <w:r w:rsidRPr="00100621">
        <w:rPr>
          <w:rFonts w:ascii="Montserrat Medium" w:hAnsi="Montserrat Medium"/>
          <w:noProof w:val="0"/>
          <w:color w:val="auto"/>
          <w:spacing w:val="0"/>
          <w:sz w:val="20"/>
        </w:rPr>
        <w:t xml:space="preserve">ública y Atención Primaria para mejorar </w:t>
      </w:r>
      <w:r>
        <w:rPr>
          <w:rFonts w:ascii="Montserrat Medium" w:hAnsi="Montserrat Medium"/>
          <w:noProof w:val="0"/>
          <w:color w:val="auto"/>
          <w:spacing w:val="0"/>
          <w:sz w:val="20"/>
        </w:rPr>
        <w:t xml:space="preserve">la atención a </w:t>
      </w:r>
      <w:r w:rsidRPr="00100621">
        <w:rPr>
          <w:rFonts w:ascii="Montserrat Medium" w:hAnsi="Montserrat Medium"/>
          <w:noProof w:val="0"/>
          <w:color w:val="auto"/>
          <w:spacing w:val="0"/>
          <w:sz w:val="20"/>
        </w:rPr>
        <w:t xml:space="preserve"> estos residentes, facilitar </w:t>
      </w:r>
      <w:r>
        <w:rPr>
          <w:rFonts w:ascii="Montserrat Medium" w:hAnsi="Montserrat Medium"/>
          <w:noProof w:val="0"/>
          <w:color w:val="auto"/>
          <w:spacing w:val="0"/>
          <w:sz w:val="20"/>
        </w:rPr>
        <w:t xml:space="preserve">la </w:t>
      </w:r>
      <w:r w:rsidRPr="00100621">
        <w:rPr>
          <w:rFonts w:ascii="Montserrat Medium" w:hAnsi="Montserrat Medium"/>
          <w:noProof w:val="0"/>
          <w:color w:val="auto"/>
          <w:spacing w:val="0"/>
          <w:sz w:val="20"/>
        </w:rPr>
        <w:t>atención hospitalaria e ingresos directos evitando</w:t>
      </w:r>
      <w:r>
        <w:rPr>
          <w:rFonts w:ascii="Montserrat Medium" w:hAnsi="Montserrat Medium"/>
          <w:noProof w:val="0"/>
          <w:color w:val="auto"/>
          <w:spacing w:val="0"/>
          <w:sz w:val="20"/>
        </w:rPr>
        <w:t xml:space="preserve"> el desplazamiento a </w:t>
      </w:r>
      <w:r w:rsidRPr="00100621">
        <w:rPr>
          <w:rFonts w:ascii="Montserrat Medium" w:hAnsi="Montserrat Medium"/>
          <w:noProof w:val="0"/>
          <w:color w:val="auto"/>
          <w:spacing w:val="0"/>
          <w:sz w:val="20"/>
        </w:rPr>
        <w:t>la</w:t>
      </w:r>
      <w:r>
        <w:rPr>
          <w:rFonts w:ascii="Montserrat Medium" w:hAnsi="Montserrat Medium"/>
          <w:noProof w:val="0"/>
          <w:color w:val="auto"/>
          <w:spacing w:val="0"/>
          <w:sz w:val="20"/>
        </w:rPr>
        <w:t>s</w:t>
      </w:r>
      <w:r w:rsidRPr="00100621">
        <w:rPr>
          <w:rFonts w:ascii="Montserrat Medium" w:hAnsi="Montserrat Medium"/>
          <w:noProof w:val="0"/>
          <w:color w:val="auto"/>
          <w:spacing w:val="0"/>
          <w:sz w:val="20"/>
        </w:rPr>
        <w:t xml:space="preserve"> urgencia</w:t>
      </w:r>
      <w:r>
        <w:rPr>
          <w:rFonts w:ascii="Montserrat Medium" w:hAnsi="Montserrat Medium"/>
          <w:noProof w:val="0"/>
          <w:color w:val="auto"/>
          <w:spacing w:val="0"/>
          <w:sz w:val="20"/>
        </w:rPr>
        <w:t>s</w:t>
      </w:r>
      <w:r w:rsidRPr="00100621">
        <w:rPr>
          <w:rFonts w:ascii="Montserrat Medium" w:hAnsi="Montserrat Medium"/>
          <w:noProof w:val="0"/>
          <w:color w:val="auto"/>
          <w:spacing w:val="0"/>
          <w:sz w:val="20"/>
        </w:rPr>
        <w:t xml:space="preserve"> hospita</w:t>
      </w:r>
      <w:r>
        <w:rPr>
          <w:rFonts w:ascii="Montserrat Medium" w:hAnsi="Montserrat Medium"/>
          <w:noProof w:val="0"/>
          <w:color w:val="auto"/>
          <w:spacing w:val="0"/>
          <w:sz w:val="20"/>
        </w:rPr>
        <w:t>larias</w:t>
      </w:r>
      <w:r w:rsidRPr="00100621">
        <w:rPr>
          <w:rFonts w:ascii="Montserrat Medium" w:hAnsi="Montserrat Medium"/>
          <w:noProof w:val="0"/>
          <w:color w:val="auto"/>
          <w:spacing w:val="0"/>
          <w:sz w:val="20"/>
        </w:rPr>
        <w:t>, realizando valoraciones conjuntas en la residencia y colaborando en la docencia, formación e investigación con estos centros.</w:t>
      </w:r>
    </w:p>
    <w:p w:rsidR="00DF34AD" w:rsidRDefault="00DF34AD" w:rsidP="00DF34AD">
      <w:pPr>
        <w:pStyle w:val="Nivel03confilete"/>
        <w:jc w:val="both"/>
        <w:rPr>
          <w:rFonts w:ascii="Montserrat Medium" w:hAnsi="Montserrat Medium"/>
          <w:noProof w:val="0"/>
          <w:color w:val="auto"/>
          <w:spacing w:val="0"/>
          <w:sz w:val="20"/>
        </w:rPr>
      </w:pPr>
    </w:p>
    <w:p w:rsidR="00DF34AD" w:rsidRDefault="0094328B" w:rsidP="00541AEF">
      <w:pPr>
        <w:pStyle w:val="Nivel03confilete"/>
        <w:numPr>
          <w:ilvl w:val="0"/>
          <w:numId w:val="31"/>
        </w:numPr>
        <w:jc w:val="both"/>
        <w:rPr>
          <w:rFonts w:ascii="Montserrat Medium" w:hAnsi="Montserrat Medium"/>
          <w:noProof w:val="0"/>
          <w:color w:val="auto"/>
          <w:spacing w:val="0"/>
          <w:sz w:val="20"/>
        </w:rPr>
      </w:pPr>
      <w:r>
        <w:rPr>
          <w:rFonts w:ascii="Montserrat Medium" w:hAnsi="Montserrat Medium"/>
          <w:noProof w:val="0"/>
          <w:color w:val="auto"/>
          <w:spacing w:val="0"/>
          <w:sz w:val="20"/>
        </w:rPr>
        <w:t>e-C</w:t>
      </w:r>
      <w:r w:rsidR="00DF34AD">
        <w:rPr>
          <w:rFonts w:ascii="Montserrat Medium" w:hAnsi="Montserrat Medium"/>
          <w:noProof w:val="0"/>
          <w:color w:val="auto"/>
          <w:spacing w:val="0"/>
          <w:sz w:val="20"/>
        </w:rPr>
        <w:t>onsulta: Durante el año 2020 se ha abierto la e-</w:t>
      </w:r>
      <w:r>
        <w:rPr>
          <w:rFonts w:ascii="Montserrat Medium" w:hAnsi="Montserrat Medium"/>
          <w:noProof w:val="0"/>
          <w:color w:val="auto"/>
          <w:spacing w:val="0"/>
          <w:sz w:val="20"/>
        </w:rPr>
        <w:t>C</w:t>
      </w:r>
      <w:r w:rsidR="00DF34AD">
        <w:rPr>
          <w:rFonts w:ascii="Montserrat Medium" w:hAnsi="Montserrat Medium"/>
          <w:noProof w:val="0"/>
          <w:color w:val="auto"/>
          <w:spacing w:val="0"/>
          <w:sz w:val="20"/>
        </w:rPr>
        <w:t>onsulta a 7 especialidades (Geriatría, Medicina Interna, Cirugía Vascular, Traumatología, Dermatología, Hematología y Cardiología), destacando el alto número de consultas a Geriatría por parte de los profesionales de Atención Primaria.</w:t>
      </w:r>
    </w:p>
    <w:p w:rsidR="00DF34AD" w:rsidRDefault="00DF34AD" w:rsidP="00541AEF">
      <w:pPr>
        <w:pStyle w:val="Nivel03confilete"/>
        <w:numPr>
          <w:ilvl w:val="0"/>
          <w:numId w:val="31"/>
        </w:numPr>
        <w:jc w:val="both"/>
        <w:rPr>
          <w:rFonts w:ascii="Montserrat Medium" w:hAnsi="Montserrat Medium"/>
          <w:noProof w:val="0"/>
          <w:color w:val="auto"/>
          <w:spacing w:val="0"/>
          <w:sz w:val="20"/>
        </w:rPr>
      </w:pPr>
      <w:r>
        <w:rPr>
          <w:rFonts w:ascii="Montserrat Medium" w:hAnsi="Montserrat Medium"/>
          <w:noProof w:val="0"/>
          <w:color w:val="auto"/>
          <w:spacing w:val="0"/>
          <w:sz w:val="20"/>
        </w:rPr>
        <w:t>Telemedicina: se han mantenido durante el año los proyectos de telemedicina en coordinación con las residencias, especialmente la Tele-dermatología y la Tele-odontogeriatría.</w:t>
      </w:r>
    </w:p>
    <w:p w:rsidR="00DF34AD" w:rsidRPr="00255DC3" w:rsidRDefault="00DF34AD" w:rsidP="00541AEF">
      <w:pPr>
        <w:pStyle w:val="Nivel03confilete"/>
        <w:numPr>
          <w:ilvl w:val="0"/>
          <w:numId w:val="31"/>
        </w:numPr>
        <w:jc w:val="both"/>
        <w:rPr>
          <w:rFonts w:ascii="Montserrat Medium" w:hAnsi="Montserrat Medium"/>
          <w:noProof w:val="0"/>
          <w:color w:val="auto"/>
          <w:spacing w:val="0"/>
          <w:sz w:val="20"/>
        </w:rPr>
      </w:pPr>
      <w:r>
        <w:rPr>
          <w:rFonts w:ascii="Montserrat Medium" w:hAnsi="Montserrat Medium"/>
          <w:noProof w:val="0"/>
          <w:color w:val="auto"/>
          <w:spacing w:val="0"/>
          <w:sz w:val="20"/>
        </w:rPr>
        <w:t>Unidad de Cuidados Paliativos de Media Estancia: puesta en marcha con el inicio del año 2020, consta actualmente de 7 camas, en coordinación con la Oficina Regional de Cuidados Paliativos, a través del PAL-24 y los diferentes ESAPD de las Direcciones Asistenciales.</w:t>
      </w:r>
    </w:p>
    <w:p w:rsidR="00DF34AD" w:rsidRPr="00100621" w:rsidRDefault="00DF34AD" w:rsidP="00541AEF">
      <w:pPr>
        <w:pStyle w:val="Nivel03confilete"/>
        <w:numPr>
          <w:ilvl w:val="0"/>
          <w:numId w:val="31"/>
        </w:numPr>
        <w:jc w:val="both"/>
        <w:rPr>
          <w:rFonts w:ascii="Montserrat Medium" w:hAnsi="Montserrat Medium"/>
          <w:noProof w:val="0"/>
          <w:color w:val="auto"/>
          <w:spacing w:val="0"/>
          <w:sz w:val="20"/>
        </w:rPr>
      </w:pPr>
      <w:r>
        <w:rPr>
          <w:rFonts w:ascii="Montserrat Medium" w:hAnsi="Montserrat Medium"/>
          <w:noProof w:val="0"/>
          <w:color w:val="auto"/>
          <w:spacing w:val="0"/>
          <w:sz w:val="20"/>
        </w:rPr>
        <w:t xml:space="preserve">Circuito de dispensación de farmacia a pacientes externos: Se estableció durante la pandemia, el transporte de la medicación al domicilio de los pacientes y la consulta a través de medios telemáticos con pacientes externos que previamente acudían al hospital a recoger su medicación </w:t>
      </w:r>
    </w:p>
    <w:p w:rsidR="00F31D28" w:rsidRDefault="00F31D28" w:rsidP="00F22E30">
      <w:pPr>
        <w:pStyle w:val="TITULO-Nivel2"/>
      </w:pPr>
      <w:r>
        <w:rPr>
          <w:rStyle w:val="volume"/>
        </w:rPr>
        <w:br w:type="page"/>
      </w:r>
      <w:bookmarkStart w:id="88" w:name="_Toc74228261"/>
      <w:bookmarkStart w:id="89" w:name="_Toc75343958"/>
      <w:bookmarkStart w:id="90" w:name="_Toc84848504"/>
      <w:r>
        <w:lastRenderedPageBreak/>
        <w:t>Cuidados</w:t>
      </w:r>
      <w:bookmarkEnd w:id="88"/>
      <w:bookmarkEnd w:id="89"/>
      <w:bookmarkEnd w:id="90"/>
    </w:p>
    <w:p w:rsidR="00F31D28" w:rsidRPr="00F22E30" w:rsidRDefault="00F31D28" w:rsidP="00F22E30">
      <w:pPr>
        <w:pStyle w:val="Nivel03confilete"/>
      </w:pPr>
      <w:r w:rsidRPr="00F22E30">
        <w:t>Planes de cuidados estandarizados</w:t>
      </w:r>
    </w:p>
    <w:p w:rsidR="00FF5809" w:rsidRDefault="00FF5809" w:rsidP="00FF5809">
      <w:pPr>
        <w:pStyle w:val="Columnas"/>
        <w:spacing w:before="120"/>
        <w:jc w:val="both"/>
      </w:pPr>
      <w:r>
        <w:t>Se elaboraron Planes de Cuidados Estandarizados que facilitaron la atención al perfil de paciente COVID ingresado. En esta línea se adaptó el Plan de Cuidados del anciano, y se implantó el Plan de cuidados de los pacientes críticos.</w:t>
      </w:r>
    </w:p>
    <w:p w:rsidR="00FF5809" w:rsidRPr="00F22E30" w:rsidRDefault="00FF5809" w:rsidP="00FF5809">
      <w:pPr>
        <w:pStyle w:val="Columnas"/>
        <w:spacing w:before="120"/>
        <w:jc w:val="both"/>
      </w:pPr>
      <w:r>
        <w:t xml:space="preserve">Igualmente se actualizó el Plan de </w:t>
      </w:r>
      <w:r w:rsidR="00A23097">
        <w:t>C</w:t>
      </w:r>
      <w:r>
        <w:t xml:space="preserve">uidados en el </w:t>
      </w:r>
      <w:r w:rsidR="00A23097">
        <w:t>p</w:t>
      </w:r>
      <w:r>
        <w:t xml:space="preserve">aciente al final de vida.  </w:t>
      </w:r>
    </w:p>
    <w:p w:rsidR="00F31D28" w:rsidRPr="00F22E30" w:rsidRDefault="00F31D28" w:rsidP="00F22E30">
      <w:pPr>
        <w:pStyle w:val="Nivel03confilete"/>
      </w:pPr>
      <w:r w:rsidRPr="00F22E30">
        <w:t>Protocolos y registros enfermeros</w:t>
      </w:r>
    </w:p>
    <w:p w:rsidR="00FF5809" w:rsidRDefault="00FF5809" w:rsidP="00FF5809">
      <w:pPr>
        <w:pStyle w:val="Columnas"/>
        <w:spacing w:before="120"/>
        <w:jc w:val="both"/>
      </w:pPr>
      <w:r>
        <w:t>Se elaboraron:</w:t>
      </w:r>
    </w:p>
    <w:p w:rsidR="00FF5809" w:rsidRDefault="00FF5809" w:rsidP="00541AEF">
      <w:pPr>
        <w:pStyle w:val="Columnas"/>
        <w:numPr>
          <w:ilvl w:val="0"/>
          <w:numId w:val="32"/>
        </w:numPr>
        <w:spacing w:before="120"/>
        <w:jc w:val="both"/>
      </w:pPr>
      <w:r>
        <w:t xml:space="preserve">Un Protocolo para el screening de pacientes COVID al ingreso, que se ha ido actualizando según nuevas recomendaciones. </w:t>
      </w:r>
    </w:p>
    <w:p w:rsidR="00FF5809" w:rsidRDefault="00FF5809" w:rsidP="00541AEF">
      <w:pPr>
        <w:pStyle w:val="Columnas"/>
        <w:numPr>
          <w:ilvl w:val="0"/>
          <w:numId w:val="32"/>
        </w:numPr>
        <w:spacing w:before="120"/>
        <w:jc w:val="both"/>
      </w:pPr>
      <w:r>
        <w:t xml:space="preserve">Recomendaciones para el uso de las Gafas Nasales de Alto Flujo. </w:t>
      </w:r>
    </w:p>
    <w:p w:rsidR="00FF5809" w:rsidRDefault="00FF5809" w:rsidP="00541AEF">
      <w:pPr>
        <w:pStyle w:val="Columnas"/>
        <w:numPr>
          <w:ilvl w:val="0"/>
          <w:numId w:val="32"/>
        </w:numPr>
        <w:spacing w:before="120"/>
        <w:jc w:val="both"/>
      </w:pPr>
      <w:r>
        <w:t xml:space="preserve">Un Protocolo de manejo del cadáver del paciente COVID. </w:t>
      </w:r>
    </w:p>
    <w:p w:rsidR="00FF5809" w:rsidRPr="00F22E30" w:rsidRDefault="00FF5809" w:rsidP="00541AEF">
      <w:pPr>
        <w:pStyle w:val="Columnas"/>
        <w:numPr>
          <w:ilvl w:val="0"/>
          <w:numId w:val="32"/>
        </w:numPr>
        <w:spacing w:before="120"/>
        <w:jc w:val="both"/>
      </w:pPr>
      <w:r>
        <w:t>Enfermería participó en diversos protocolos compartidos con la división médica especificados en el apartado “La gestión de la pandemia COVID desde el hospital”</w:t>
      </w:r>
    </w:p>
    <w:p w:rsidR="00F31D28" w:rsidRDefault="00F31D28" w:rsidP="00F22E30">
      <w:pPr>
        <w:pStyle w:val="Nivel03confilete"/>
      </w:pPr>
      <w:r w:rsidRPr="00F22E30">
        <w:t>Actividades vinculadas a la Enfermería de Práctica Avanzada</w:t>
      </w:r>
    </w:p>
    <w:p w:rsidR="00532A9B" w:rsidRDefault="00532A9B" w:rsidP="00532A9B">
      <w:pPr>
        <w:pStyle w:val="Columnas"/>
        <w:spacing w:before="120"/>
        <w:jc w:val="both"/>
      </w:pPr>
      <w:r>
        <w:t>En nuestro hospital podemos considerar como Enfermería de práctica avanzada (EPA) el trabajo que realiza la enfermera especialista en geriatría de Hospital de Día a través de video consulta con los centros sociosanitarios. El contenido de este trabajo se centra fundamentalmente en interconsultas relacionadas con aspectos del cuidado de la piel (heridas, ulceras por presión…), cuidados de la alimentación, y cuidados en la movilidad. Así mismo se desarrollan acciones formativas a través de este canal, con los profesionales de aquellos centros.</w:t>
      </w:r>
    </w:p>
    <w:p w:rsidR="00532A9B" w:rsidRDefault="00532A9B" w:rsidP="00532A9B">
      <w:pPr>
        <w:pStyle w:val="Columnas"/>
        <w:spacing w:before="120"/>
        <w:jc w:val="both"/>
      </w:pPr>
      <w:r>
        <w:t>Otras actividades de EPA se realizan en las Consultas externas, con enfermeras especializadas en atención a las Consultas de: Angiología y Cirugía vascular, insuficiencia cardiaca, y alta resolución en proceso quirúrgico.</w:t>
      </w:r>
    </w:p>
    <w:p w:rsidR="00532A9B" w:rsidRDefault="00532A9B" w:rsidP="00532A9B">
      <w:pPr>
        <w:pStyle w:val="Columnas"/>
        <w:spacing w:before="120"/>
        <w:jc w:val="both"/>
      </w:pPr>
      <w:r>
        <w:t xml:space="preserve">Además, el Hospital cuenta con una Consulta de Enfermería de Nutrición, que da apoyo a la hospitalización, con un objetivo centrado en la prevención de los efectos que alteraciones en la nutrición puedan generar en los pacientes hospitalizados ancianos, que es el perfil mayoritario en el Hospital. </w:t>
      </w:r>
    </w:p>
    <w:p w:rsidR="00532A9B" w:rsidRDefault="00532A9B" w:rsidP="00532A9B">
      <w:pPr>
        <w:pStyle w:val="Columnas"/>
        <w:spacing w:before="120"/>
        <w:jc w:val="both"/>
      </w:pPr>
      <w:r>
        <w:t>Por otra parte, contamos con una enfermera Responsable de la Unidad de Investigación enfermera</w:t>
      </w:r>
    </w:p>
    <w:p w:rsidR="00532A9B" w:rsidRDefault="00532A9B" w:rsidP="00532A9B">
      <w:pPr>
        <w:pStyle w:val="Columnas"/>
        <w:spacing w:before="120"/>
        <w:jc w:val="both"/>
      </w:pPr>
    </w:p>
    <w:p w:rsidR="00532A9B" w:rsidRDefault="00532A9B" w:rsidP="00532A9B">
      <w:pPr>
        <w:pStyle w:val="Columnas"/>
        <w:spacing w:before="120"/>
        <w:jc w:val="both"/>
      </w:pPr>
    </w:p>
    <w:p w:rsidR="00F31D28" w:rsidRDefault="00F31D28" w:rsidP="002A72DD">
      <w:pPr>
        <w:pStyle w:val="TITULO-Nivel2"/>
      </w:pPr>
      <w:bookmarkStart w:id="91" w:name="_Toc84848505"/>
      <w:r w:rsidRPr="00B723F6">
        <w:lastRenderedPageBreak/>
        <w:t>Áreas de Soporte y Actividad</w:t>
      </w:r>
      <w:bookmarkEnd w:id="91"/>
      <w:r w:rsidRPr="00B723F6">
        <w:t xml:space="preserve"> </w:t>
      </w:r>
    </w:p>
    <w:p w:rsidR="00F33778" w:rsidRDefault="00F31D28" w:rsidP="00F33778">
      <w:pPr>
        <w:pStyle w:val="Normallistas"/>
        <w:numPr>
          <w:ilvl w:val="0"/>
          <w:numId w:val="0"/>
        </w:numPr>
        <w:ind w:left="360" w:hanging="360"/>
        <w:rPr>
          <w:rStyle w:val="TITULO-Nivel3Car"/>
        </w:rPr>
      </w:pPr>
      <w:r w:rsidRPr="00F33778">
        <w:rPr>
          <w:rStyle w:val="TITULO-Nivel3Car"/>
        </w:rPr>
        <w:t>Alimentación</w:t>
      </w:r>
    </w:p>
    <w:p w:rsidR="001046E7" w:rsidRDefault="00F33778" w:rsidP="00F33778">
      <w:pPr>
        <w:pStyle w:val="Normallistas"/>
        <w:numPr>
          <w:ilvl w:val="0"/>
          <w:numId w:val="0"/>
        </w:numPr>
        <w:ind w:left="360" w:hanging="360"/>
        <w:jc w:val="left"/>
      </w:pPr>
      <w:r>
        <w:t>S</w:t>
      </w:r>
      <w:r w:rsidR="001046E7">
        <w:t>e presentan datos de número de ingestas y</w:t>
      </w:r>
      <w:r>
        <w:t xml:space="preserve"> tipo de dietas más importantes </w:t>
      </w:r>
      <w:r w:rsidR="001046E7">
        <w:t>agrupadas</w:t>
      </w:r>
      <w:r>
        <w:t>.</w:t>
      </w:r>
    </w:p>
    <w:tbl>
      <w:tblPr>
        <w:tblStyle w:val="TablaGeneral"/>
        <w:tblpPr w:leftFromText="141" w:rightFromText="141" w:vertAnchor="text" w:horzAnchor="page" w:tblpX="2761" w:tblpY="241"/>
        <w:tblOverlap w:val="never"/>
        <w:tblW w:w="0" w:type="auto"/>
        <w:tblLayout w:type="fixed"/>
        <w:tblLook w:val="00A0" w:firstRow="1" w:lastRow="0" w:firstColumn="1" w:lastColumn="0" w:noHBand="0" w:noVBand="0"/>
      </w:tblPr>
      <w:tblGrid>
        <w:gridCol w:w="1996"/>
        <w:gridCol w:w="1663"/>
        <w:gridCol w:w="1497"/>
        <w:gridCol w:w="1330"/>
      </w:tblGrid>
      <w:tr w:rsidR="001046E7" w:rsidRPr="009E7227" w:rsidTr="00C25C38">
        <w:trPr>
          <w:cnfStyle w:val="100000000000" w:firstRow="1" w:lastRow="0" w:firstColumn="0" w:lastColumn="0" w:oddVBand="0" w:evenVBand="0" w:oddHBand="0" w:evenHBand="0" w:firstRowFirstColumn="0" w:firstRowLastColumn="0" w:lastRowFirstColumn="0" w:lastRowLastColumn="0"/>
          <w:trHeight w:val="98"/>
        </w:trPr>
        <w:tc>
          <w:tcPr>
            <w:cnfStyle w:val="001000000000" w:firstRow="0" w:lastRow="0" w:firstColumn="1" w:lastColumn="0" w:oddVBand="0" w:evenVBand="0" w:oddHBand="0" w:evenHBand="0" w:firstRowFirstColumn="0" w:firstRowLastColumn="0" w:lastRowFirstColumn="0" w:lastRowLastColumn="0"/>
            <w:tcW w:w="1996" w:type="dxa"/>
            <w:shd w:val="clear" w:color="auto" w:fill="DAEEF3"/>
          </w:tcPr>
          <w:p w:rsidR="001046E7" w:rsidRPr="009E7227" w:rsidRDefault="001046E7" w:rsidP="001046E7">
            <w:pPr>
              <w:jc w:val="center"/>
            </w:pPr>
            <w:r>
              <w:t>desayunos</w:t>
            </w:r>
          </w:p>
        </w:tc>
        <w:tc>
          <w:tcPr>
            <w:tcW w:w="1663" w:type="dxa"/>
            <w:shd w:val="clear" w:color="auto" w:fill="DAEEF3"/>
            <w:noWrap/>
          </w:tcPr>
          <w:p w:rsidR="001046E7" w:rsidRPr="009E7227" w:rsidRDefault="001046E7" w:rsidP="001046E7">
            <w:pPr>
              <w:jc w:val="center"/>
              <w:cnfStyle w:val="100000000000" w:firstRow="1" w:lastRow="0" w:firstColumn="0" w:lastColumn="0" w:oddVBand="0" w:evenVBand="0" w:oddHBand="0" w:evenHBand="0" w:firstRowFirstColumn="0" w:firstRowLastColumn="0" w:lastRowFirstColumn="0" w:lastRowLastColumn="0"/>
            </w:pPr>
            <w:r>
              <w:t>comidas</w:t>
            </w:r>
          </w:p>
        </w:tc>
        <w:tc>
          <w:tcPr>
            <w:cnfStyle w:val="000001000000" w:firstRow="0" w:lastRow="0" w:firstColumn="0" w:lastColumn="0" w:oddVBand="0" w:evenVBand="1" w:oddHBand="0" w:evenHBand="0" w:firstRowFirstColumn="0" w:firstRowLastColumn="0" w:lastRowFirstColumn="0" w:lastRowLastColumn="0"/>
            <w:tcW w:w="1497" w:type="dxa"/>
            <w:shd w:val="clear" w:color="auto" w:fill="DAEEF3"/>
            <w:noWrap/>
            <w:hideMark/>
          </w:tcPr>
          <w:p w:rsidR="001046E7" w:rsidRPr="009E7227" w:rsidRDefault="001046E7" w:rsidP="001046E7">
            <w:pPr>
              <w:jc w:val="center"/>
            </w:pPr>
            <w:r>
              <w:t>meriendas</w:t>
            </w:r>
          </w:p>
        </w:tc>
        <w:tc>
          <w:tcPr>
            <w:tcW w:w="1330" w:type="dxa"/>
            <w:shd w:val="clear" w:color="auto" w:fill="DAEEF3"/>
            <w:noWrap/>
            <w:hideMark/>
          </w:tcPr>
          <w:p w:rsidR="001046E7" w:rsidRPr="009E7227" w:rsidRDefault="001046E7" w:rsidP="001046E7">
            <w:pPr>
              <w:jc w:val="center"/>
              <w:cnfStyle w:val="100000000000" w:firstRow="1" w:lastRow="0" w:firstColumn="0" w:lastColumn="0" w:oddVBand="0" w:evenVBand="0" w:oddHBand="0" w:evenHBand="0" w:firstRowFirstColumn="0" w:firstRowLastColumn="0" w:lastRowFirstColumn="0" w:lastRowLastColumn="0"/>
            </w:pPr>
            <w:r>
              <w:t>cenas</w:t>
            </w:r>
          </w:p>
        </w:tc>
      </w:tr>
      <w:tr w:rsidR="001046E7" w:rsidRPr="009E7227" w:rsidTr="00C25C38">
        <w:trPr>
          <w:trHeight w:val="98"/>
        </w:trPr>
        <w:tc>
          <w:tcPr>
            <w:cnfStyle w:val="001000000000" w:firstRow="0" w:lastRow="0" w:firstColumn="1" w:lastColumn="0" w:oddVBand="0" w:evenVBand="0" w:oddHBand="0" w:evenHBand="0" w:firstRowFirstColumn="0" w:firstRowLastColumn="0" w:lastRowFirstColumn="0" w:lastRowLastColumn="0"/>
            <w:tcW w:w="1996" w:type="dxa"/>
          </w:tcPr>
          <w:p w:rsidR="001046E7" w:rsidRPr="009E7227" w:rsidRDefault="001046E7" w:rsidP="001046E7">
            <w:pPr>
              <w:jc w:val="center"/>
            </w:pPr>
            <w:r w:rsidRPr="005C77A1">
              <w:rPr>
                <w:color w:val="7F7F7F" w:themeColor="text1" w:themeTint="80"/>
              </w:rPr>
              <w:t>33.656</w:t>
            </w:r>
          </w:p>
        </w:tc>
        <w:tc>
          <w:tcPr>
            <w:tcW w:w="1663" w:type="dxa"/>
            <w:shd w:val="clear" w:color="auto" w:fill="EBF6F9"/>
            <w:noWrap/>
          </w:tcPr>
          <w:p w:rsidR="001046E7" w:rsidRPr="009E7227" w:rsidRDefault="001046E7" w:rsidP="001046E7">
            <w:pPr>
              <w:jc w:val="center"/>
              <w:cnfStyle w:val="000000000000" w:firstRow="0" w:lastRow="0" w:firstColumn="0" w:lastColumn="0" w:oddVBand="0" w:evenVBand="0" w:oddHBand="0" w:evenHBand="0" w:firstRowFirstColumn="0" w:firstRowLastColumn="0" w:lastRowFirstColumn="0" w:lastRowLastColumn="0"/>
            </w:pPr>
            <w:r>
              <w:t>35.806</w:t>
            </w:r>
          </w:p>
        </w:tc>
        <w:tc>
          <w:tcPr>
            <w:cnfStyle w:val="000001000000" w:firstRow="0" w:lastRow="0" w:firstColumn="0" w:lastColumn="0" w:oddVBand="0" w:evenVBand="1" w:oddHBand="0" w:evenHBand="0" w:firstRowFirstColumn="0" w:firstRowLastColumn="0" w:lastRowFirstColumn="0" w:lastRowLastColumn="0"/>
            <w:tcW w:w="1497" w:type="dxa"/>
            <w:shd w:val="clear" w:color="auto" w:fill="auto"/>
            <w:noWrap/>
          </w:tcPr>
          <w:p w:rsidR="001046E7" w:rsidRPr="009E7227" w:rsidRDefault="001046E7" w:rsidP="001046E7">
            <w:pPr>
              <w:jc w:val="center"/>
            </w:pPr>
            <w:r>
              <w:t>33.796</w:t>
            </w:r>
          </w:p>
        </w:tc>
        <w:tc>
          <w:tcPr>
            <w:tcW w:w="1330" w:type="dxa"/>
            <w:shd w:val="clear" w:color="auto" w:fill="EBF6F9"/>
            <w:noWrap/>
          </w:tcPr>
          <w:p w:rsidR="001046E7" w:rsidRPr="009E7227" w:rsidRDefault="001046E7" w:rsidP="001046E7">
            <w:pPr>
              <w:jc w:val="center"/>
              <w:cnfStyle w:val="000000000000" w:firstRow="0" w:lastRow="0" w:firstColumn="0" w:lastColumn="0" w:oddVBand="0" w:evenVBand="0" w:oddHBand="0" w:evenHBand="0" w:firstRowFirstColumn="0" w:firstRowLastColumn="0" w:lastRowFirstColumn="0" w:lastRowLastColumn="0"/>
            </w:pPr>
            <w:r>
              <w:t>34.160</w:t>
            </w:r>
          </w:p>
        </w:tc>
      </w:tr>
    </w:tbl>
    <w:p w:rsidR="001046E7" w:rsidRDefault="001046E7" w:rsidP="001D3717">
      <w:pPr>
        <w:pStyle w:val="Normallistas"/>
        <w:numPr>
          <w:ilvl w:val="0"/>
          <w:numId w:val="0"/>
        </w:numPr>
        <w:ind w:left="709"/>
        <w:rPr>
          <w:noProof/>
          <w:lang w:eastAsia="es-ES"/>
        </w:rPr>
      </w:pPr>
    </w:p>
    <w:p w:rsidR="00C25C38" w:rsidRDefault="00C25C38" w:rsidP="001D3717">
      <w:pPr>
        <w:pStyle w:val="Normallistas"/>
        <w:numPr>
          <w:ilvl w:val="0"/>
          <w:numId w:val="0"/>
        </w:numPr>
        <w:ind w:left="709"/>
        <w:rPr>
          <w:noProof/>
          <w:lang w:eastAsia="es-ES"/>
        </w:rPr>
      </w:pPr>
    </w:p>
    <w:p w:rsidR="00C25C38" w:rsidRDefault="00C25C38" w:rsidP="001D3717">
      <w:pPr>
        <w:pStyle w:val="Normallistas"/>
        <w:numPr>
          <w:ilvl w:val="0"/>
          <w:numId w:val="0"/>
        </w:numPr>
        <w:ind w:left="709"/>
        <w:rPr>
          <w:noProof/>
          <w:lang w:eastAsia="es-ES"/>
        </w:rPr>
      </w:pPr>
    </w:p>
    <w:p w:rsidR="00C25C38" w:rsidRDefault="00C25C38" w:rsidP="001D3717">
      <w:pPr>
        <w:pStyle w:val="Normallistas"/>
        <w:numPr>
          <w:ilvl w:val="0"/>
          <w:numId w:val="0"/>
        </w:numPr>
        <w:ind w:left="709"/>
        <w:rPr>
          <w:noProof/>
          <w:lang w:eastAsia="es-ES"/>
        </w:rPr>
      </w:pPr>
    </w:p>
    <w:p w:rsidR="00F41902" w:rsidRDefault="00F41902" w:rsidP="001D3717">
      <w:pPr>
        <w:pStyle w:val="Normallistas"/>
        <w:numPr>
          <w:ilvl w:val="0"/>
          <w:numId w:val="0"/>
        </w:numPr>
        <w:ind w:left="709"/>
        <w:rPr>
          <w:noProof/>
          <w:lang w:eastAsia="es-ES"/>
        </w:rPr>
      </w:pPr>
      <w:r w:rsidRPr="00F41902">
        <w:rPr>
          <w:noProof/>
          <w:lang w:eastAsia="es-ES"/>
        </w:rPr>
        <w:drawing>
          <wp:inline distT="0" distB="0" distL="0" distR="0">
            <wp:extent cx="4162425" cy="2952750"/>
            <wp:effectExtent l="0" t="0" r="9525" b="0"/>
            <wp:docPr id="473" name="Imagen 473" descr="C:\Users\51913312n\Desktop\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51913312n\Desktop\Imagen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62425" cy="2952750"/>
                    </a:xfrm>
                    <a:prstGeom prst="rect">
                      <a:avLst/>
                    </a:prstGeom>
                    <a:noFill/>
                    <a:ln>
                      <a:noFill/>
                    </a:ln>
                  </pic:spPr>
                </pic:pic>
              </a:graphicData>
            </a:graphic>
          </wp:inline>
        </w:drawing>
      </w:r>
    </w:p>
    <w:p w:rsidR="00F41902" w:rsidRDefault="00F41902" w:rsidP="001D3717">
      <w:pPr>
        <w:pStyle w:val="Normallistas"/>
        <w:numPr>
          <w:ilvl w:val="0"/>
          <w:numId w:val="0"/>
        </w:numPr>
        <w:ind w:left="709"/>
      </w:pPr>
    </w:p>
    <w:tbl>
      <w:tblPr>
        <w:tblStyle w:val="TablaGeneral"/>
        <w:tblpPr w:leftFromText="141" w:rightFromText="141" w:vertAnchor="text" w:horzAnchor="margin" w:tblpXSpec="center" w:tblpY="230"/>
        <w:tblOverlap w:val="never"/>
        <w:tblW w:w="6237" w:type="dxa"/>
        <w:tblLayout w:type="fixed"/>
        <w:tblLook w:val="00E0" w:firstRow="1" w:lastRow="1" w:firstColumn="1" w:lastColumn="0" w:noHBand="0" w:noVBand="0"/>
      </w:tblPr>
      <w:tblGrid>
        <w:gridCol w:w="4536"/>
        <w:gridCol w:w="1701"/>
      </w:tblGrid>
      <w:tr w:rsidR="001D3717" w:rsidRPr="002A6F12" w:rsidTr="001D3717">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4536" w:type="dxa"/>
            <w:shd w:val="clear" w:color="auto" w:fill="DAEEF3"/>
          </w:tcPr>
          <w:p w:rsidR="001D3717" w:rsidRPr="00B34270" w:rsidRDefault="001D3717" w:rsidP="001D3717">
            <w:pPr>
              <w:rPr>
                <w:rFonts w:ascii="Montserrat SemiBold" w:hAnsi="Montserrat SemiBold"/>
                <w:b w:val="0"/>
              </w:rPr>
            </w:pPr>
            <w:r>
              <w:rPr>
                <w:rFonts w:ascii="Montserrat SemiBold" w:hAnsi="Montserrat SemiBold"/>
                <w:b w:val="0"/>
              </w:rPr>
              <w:t>tipos dietas</w:t>
            </w:r>
          </w:p>
        </w:tc>
        <w:tc>
          <w:tcPr>
            <w:tcW w:w="1701" w:type="dxa"/>
            <w:shd w:val="clear" w:color="auto" w:fill="DAEEF3"/>
          </w:tcPr>
          <w:p w:rsidR="001D3717" w:rsidRPr="00B34270" w:rsidRDefault="001D3717" w:rsidP="001D371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p>
        </w:tc>
      </w:tr>
      <w:tr w:rsidR="001D3717" w:rsidRPr="002A6F12" w:rsidTr="001D3717">
        <w:trPr>
          <w:trHeight w:val="365"/>
        </w:trPr>
        <w:tc>
          <w:tcPr>
            <w:cnfStyle w:val="001000000000" w:firstRow="0" w:lastRow="0" w:firstColumn="1" w:lastColumn="0" w:oddVBand="0" w:evenVBand="0" w:oddHBand="0" w:evenHBand="0" w:firstRowFirstColumn="0" w:firstRowLastColumn="0" w:lastRowFirstColumn="0" w:lastRowLastColumn="0"/>
            <w:tcW w:w="4536" w:type="dxa"/>
          </w:tcPr>
          <w:p w:rsidR="001D3717" w:rsidRPr="002A6F12" w:rsidRDefault="001D3717" w:rsidP="001D3717">
            <w:r>
              <w:t>Normalizadas</w:t>
            </w:r>
          </w:p>
        </w:tc>
        <w:tc>
          <w:tcPr>
            <w:tcW w:w="1701" w:type="dxa"/>
          </w:tcPr>
          <w:p w:rsidR="001D3717" w:rsidRPr="002A6F12" w:rsidRDefault="001D3717" w:rsidP="00F33778">
            <w:pPr>
              <w:jc w:val="right"/>
              <w:cnfStyle w:val="000000000000" w:firstRow="0" w:lastRow="0" w:firstColumn="0" w:lastColumn="0" w:oddVBand="0" w:evenVBand="0" w:oddHBand="0" w:evenHBand="0" w:firstRowFirstColumn="0" w:firstRowLastColumn="0" w:lastRowFirstColumn="0" w:lastRowLastColumn="0"/>
            </w:pPr>
            <w:r>
              <w:t>7.808</w:t>
            </w:r>
          </w:p>
        </w:tc>
      </w:tr>
      <w:tr w:rsidR="001D3717" w:rsidRPr="002A6F12" w:rsidTr="001D3717">
        <w:trPr>
          <w:trHeight w:val="365"/>
        </w:trPr>
        <w:tc>
          <w:tcPr>
            <w:cnfStyle w:val="001000000000" w:firstRow="0" w:lastRow="0" w:firstColumn="1" w:lastColumn="0" w:oddVBand="0" w:evenVBand="0" w:oddHBand="0" w:evenHBand="0" w:firstRowFirstColumn="0" w:firstRowLastColumn="0" w:lastRowFirstColumn="0" w:lastRowLastColumn="0"/>
            <w:tcW w:w="4536" w:type="dxa"/>
          </w:tcPr>
          <w:p w:rsidR="001D3717" w:rsidRPr="002A6F12" w:rsidRDefault="001D3717" w:rsidP="001D3717">
            <w:r>
              <w:t>Fácil degustación, masticación o gástricas</w:t>
            </w:r>
          </w:p>
        </w:tc>
        <w:tc>
          <w:tcPr>
            <w:tcW w:w="1701" w:type="dxa"/>
          </w:tcPr>
          <w:p w:rsidR="001D3717" w:rsidRDefault="001D3717" w:rsidP="00F33778">
            <w:pPr>
              <w:jc w:val="right"/>
              <w:cnfStyle w:val="000000000000" w:firstRow="0" w:lastRow="0" w:firstColumn="0" w:lastColumn="0" w:oddVBand="0" w:evenVBand="0" w:oddHBand="0" w:evenHBand="0" w:firstRowFirstColumn="0" w:firstRowLastColumn="0" w:lastRowFirstColumn="0" w:lastRowLastColumn="0"/>
            </w:pPr>
            <w:r>
              <w:t>28.014</w:t>
            </w:r>
          </w:p>
        </w:tc>
      </w:tr>
      <w:tr w:rsidR="001D3717" w:rsidRPr="00C25C38" w:rsidTr="001D3717">
        <w:trPr>
          <w:cnfStyle w:val="010000000000" w:firstRow="0" w:lastRow="1" w:firstColumn="0" w:lastColumn="0" w:oddVBand="0" w:evenVBand="0" w:oddHBand="0"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4536" w:type="dxa"/>
            <w:shd w:val="clear" w:color="auto" w:fill="auto"/>
          </w:tcPr>
          <w:p w:rsidR="001D3717" w:rsidRPr="002A6F12" w:rsidRDefault="001D3717" w:rsidP="001D3717">
            <w:r>
              <w:t>Otras dietas adaptadas</w:t>
            </w:r>
          </w:p>
        </w:tc>
        <w:tc>
          <w:tcPr>
            <w:tcW w:w="1701" w:type="dxa"/>
            <w:shd w:val="clear" w:color="auto" w:fill="auto"/>
          </w:tcPr>
          <w:p w:rsidR="001D3717" w:rsidRPr="00C25C38" w:rsidRDefault="001D3717" w:rsidP="00F33778">
            <w:pPr>
              <w:jc w:val="right"/>
              <w:cnfStyle w:val="010000000000" w:firstRow="0" w:lastRow="1" w:firstColumn="0" w:lastColumn="0" w:oddVBand="0" w:evenVBand="0" w:oddHBand="0" w:evenHBand="0" w:firstRowFirstColumn="0" w:firstRowLastColumn="0" w:lastRowFirstColumn="0" w:lastRowLastColumn="0"/>
              <w:rPr>
                <w:sz w:val="16"/>
              </w:rPr>
            </w:pPr>
            <w:r w:rsidRPr="00C25C38">
              <w:rPr>
                <w:sz w:val="16"/>
              </w:rPr>
              <w:t>763</w:t>
            </w:r>
          </w:p>
        </w:tc>
      </w:tr>
    </w:tbl>
    <w:p w:rsidR="001046E7" w:rsidRPr="00C25C38" w:rsidRDefault="001046E7" w:rsidP="00C25C38">
      <w:pPr>
        <w:rPr>
          <w:color w:val="31849B" w:themeColor="accent5" w:themeShade="BF"/>
          <w:sz w:val="18"/>
        </w:rPr>
      </w:pPr>
    </w:p>
    <w:p w:rsidR="001D3717" w:rsidRPr="00C25C38" w:rsidRDefault="001D3717" w:rsidP="00C25C38">
      <w:pPr>
        <w:rPr>
          <w:color w:val="31849B" w:themeColor="accent5" w:themeShade="BF"/>
          <w:sz w:val="18"/>
        </w:rPr>
      </w:pPr>
    </w:p>
    <w:p w:rsidR="001D3717" w:rsidRPr="00C25C38" w:rsidRDefault="001D3717" w:rsidP="00C25C38">
      <w:pPr>
        <w:rPr>
          <w:color w:val="31849B" w:themeColor="accent5" w:themeShade="BF"/>
          <w:sz w:val="18"/>
        </w:rPr>
      </w:pPr>
    </w:p>
    <w:p w:rsidR="001D3717" w:rsidRPr="00C25C38" w:rsidRDefault="001D3717" w:rsidP="00C25C38">
      <w:pPr>
        <w:rPr>
          <w:color w:val="31849B" w:themeColor="accent5" w:themeShade="BF"/>
          <w:sz w:val="18"/>
        </w:rPr>
      </w:pPr>
    </w:p>
    <w:p w:rsidR="001D3717" w:rsidRDefault="001D3717" w:rsidP="001046E7">
      <w:pPr>
        <w:pStyle w:val="Normallistas"/>
        <w:numPr>
          <w:ilvl w:val="0"/>
          <w:numId w:val="0"/>
        </w:numPr>
        <w:ind w:left="928"/>
      </w:pPr>
    </w:p>
    <w:p w:rsidR="00F31D28" w:rsidRDefault="00F31D28" w:rsidP="00F33778">
      <w:pPr>
        <w:pStyle w:val="Normallistas"/>
        <w:numPr>
          <w:ilvl w:val="0"/>
          <w:numId w:val="0"/>
        </w:numPr>
        <w:ind w:left="360"/>
      </w:pPr>
      <w:r w:rsidRPr="00F33778">
        <w:rPr>
          <w:rStyle w:val="TITULO-Nivel3Car"/>
        </w:rPr>
        <w:t>Lavandería:</w:t>
      </w:r>
      <w:r>
        <w:t xml:space="preserve">  ropa procesada</w:t>
      </w:r>
      <w:r w:rsidR="001D3717">
        <w:t xml:space="preserve"> en </w:t>
      </w:r>
      <w:r w:rsidR="001D3717" w:rsidRPr="001D3717">
        <w:t>209.012 Kg</w:t>
      </w:r>
    </w:p>
    <w:tbl>
      <w:tblPr>
        <w:tblStyle w:val="TablaGeneral"/>
        <w:tblpPr w:leftFromText="141" w:rightFromText="141" w:vertAnchor="text" w:horzAnchor="page" w:tblpX="3151" w:tblpY="283"/>
        <w:tblOverlap w:val="never"/>
        <w:tblW w:w="4373" w:type="dxa"/>
        <w:tblLayout w:type="fixed"/>
        <w:tblLook w:val="00E0" w:firstRow="1" w:lastRow="1" w:firstColumn="1" w:lastColumn="0" w:noHBand="0" w:noVBand="0"/>
      </w:tblPr>
      <w:tblGrid>
        <w:gridCol w:w="2977"/>
        <w:gridCol w:w="1396"/>
      </w:tblGrid>
      <w:tr w:rsidR="001D3717" w:rsidRPr="002A6F12" w:rsidTr="001D3717">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977" w:type="dxa"/>
            <w:shd w:val="clear" w:color="auto" w:fill="DAEEF3"/>
          </w:tcPr>
          <w:p w:rsidR="001D3717" w:rsidRPr="00B34270" w:rsidRDefault="001D3717" w:rsidP="001D3717">
            <w:pPr>
              <w:rPr>
                <w:rFonts w:ascii="Montserrat SemiBold" w:hAnsi="Montserrat SemiBold"/>
                <w:b w:val="0"/>
              </w:rPr>
            </w:pPr>
          </w:p>
        </w:tc>
        <w:tc>
          <w:tcPr>
            <w:tcW w:w="1396" w:type="dxa"/>
            <w:shd w:val="clear" w:color="auto" w:fill="DAEEF3"/>
          </w:tcPr>
          <w:p w:rsidR="001D3717" w:rsidRPr="00B34270" w:rsidRDefault="001D3717" w:rsidP="001D371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b w:val="0"/>
              </w:rPr>
              <w:t>PRENDAS</w:t>
            </w:r>
          </w:p>
        </w:tc>
      </w:tr>
      <w:tr w:rsidR="001D3717" w:rsidRPr="002A6F12" w:rsidTr="001D3717">
        <w:trPr>
          <w:trHeight w:val="365"/>
        </w:trPr>
        <w:tc>
          <w:tcPr>
            <w:cnfStyle w:val="001000000000" w:firstRow="0" w:lastRow="0" w:firstColumn="1" w:lastColumn="0" w:oddVBand="0" w:evenVBand="0" w:oddHBand="0" w:evenHBand="0" w:firstRowFirstColumn="0" w:firstRowLastColumn="0" w:lastRowFirstColumn="0" w:lastRowLastColumn="0"/>
            <w:tcW w:w="2977" w:type="dxa"/>
          </w:tcPr>
          <w:p w:rsidR="001D3717" w:rsidRPr="002A6F12" w:rsidRDefault="001D3717" w:rsidP="001D3717">
            <w:r>
              <w:t>Ropa plana verde</w:t>
            </w:r>
          </w:p>
        </w:tc>
        <w:tc>
          <w:tcPr>
            <w:tcW w:w="1396" w:type="dxa"/>
          </w:tcPr>
          <w:p w:rsidR="001D3717" w:rsidRPr="002A6F12" w:rsidRDefault="001D3717" w:rsidP="00F33778">
            <w:pPr>
              <w:jc w:val="right"/>
              <w:cnfStyle w:val="000000000000" w:firstRow="0" w:lastRow="0" w:firstColumn="0" w:lastColumn="0" w:oddVBand="0" w:evenVBand="0" w:oddHBand="0" w:evenHBand="0" w:firstRowFirstColumn="0" w:firstRowLastColumn="0" w:lastRowFirstColumn="0" w:lastRowLastColumn="0"/>
            </w:pPr>
            <w:r>
              <w:t>54.831</w:t>
            </w:r>
          </w:p>
        </w:tc>
      </w:tr>
      <w:tr w:rsidR="001D3717" w:rsidRPr="002A6F12" w:rsidTr="001D3717">
        <w:trPr>
          <w:trHeight w:val="365"/>
        </w:trPr>
        <w:tc>
          <w:tcPr>
            <w:cnfStyle w:val="001000000000" w:firstRow="0" w:lastRow="0" w:firstColumn="1" w:lastColumn="0" w:oddVBand="0" w:evenVBand="0" w:oddHBand="0" w:evenHBand="0" w:firstRowFirstColumn="0" w:firstRowLastColumn="0" w:lastRowFirstColumn="0" w:lastRowLastColumn="0"/>
            <w:tcW w:w="2977" w:type="dxa"/>
          </w:tcPr>
          <w:p w:rsidR="001D3717" w:rsidRPr="002A6F12" w:rsidRDefault="001D3717" w:rsidP="001D3717">
            <w:r>
              <w:t>Uniformidad</w:t>
            </w:r>
          </w:p>
        </w:tc>
        <w:tc>
          <w:tcPr>
            <w:tcW w:w="1396" w:type="dxa"/>
          </w:tcPr>
          <w:p w:rsidR="001D3717" w:rsidRDefault="001D3717" w:rsidP="00F33778">
            <w:pPr>
              <w:jc w:val="right"/>
              <w:cnfStyle w:val="000000000000" w:firstRow="0" w:lastRow="0" w:firstColumn="0" w:lastColumn="0" w:oddVBand="0" w:evenVBand="0" w:oddHBand="0" w:evenHBand="0" w:firstRowFirstColumn="0" w:firstRowLastColumn="0" w:lastRowFirstColumn="0" w:lastRowLastColumn="0"/>
            </w:pPr>
            <w:r>
              <w:t>26.397</w:t>
            </w:r>
          </w:p>
        </w:tc>
      </w:tr>
      <w:tr w:rsidR="001D3717" w:rsidRPr="002A6F12" w:rsidTr="001D3717">
        <w:trPr>
          <w:trHeight w:val="470"/>
        </w:trPr>
        <w:tc>
          <w:tcPr>
            <w:cnfStyle w:val="001000000000" w:firstRow="0" w:lastRow="0" w:firstColumn="1" w:lastColumn="0" w:oddVBand="0" w:evenVBand="0" w:oddHBand="0" w:evenHBand="0" w:firstRowFirstColumn="0" w:firstRowLastColumn="0" w:lastRowFirstColumn="0" w:lastRowLastColumn="0"/>
            <w:tcW w:w="2977" w:type="dxa"/>
          </w:tcPr>
          <w:p w:rsidR="001D3717" w:rsidRPr="002A6F12" w:rsidRDefault="001D3717" w:rsidP="001D3717">
            <w:r>
              <w:t>Ropa plana blanca</w:t>
            </w:r>
          </w:p>
        </w:tc>
        <w:tc>
          <w:tcPr>
            <w:tcW w:w="1396" w:type="dxa"/>
          </w:tcPr>
          <w:p w:rsidR="001D3717" w:rsidRPr="002A6F12" w:rsidRDefault="001D3717" w:rsidP="00F33778">
            <w:pPr>
              <w:jc w:val="right"/>
              <w:cnfStyle w:val="000000000000" w:firstRow="0" w:lastRow="0" w:firstColumn="0" w:lastColumn="0" w:oddVBand="0" w:evenVBand="0" w:oddHBand="0" w:evenHBand="0" w:firstRowFirstColumn="0" w:firstRowLastColumn="0" w:lastRowFirstColumn="0" w:lastRowLastColumn="0"/>
            </w:pPr>
            <w:r>
              <w:t>304.474</w:t>
            </w:r>
          </w:p>
        </w:tc>
      </w:tr>
      <w:tr w:rsidR="001D3717" w:rsidRPr="00EC536F" w:rsidTr="001D3717">
        <w:tblPrEx>
          <w:tblLook w:val="04A0" w:firstRow="1" w:lastRow="0" w:firstColumn="1" w:lastColumn="0" w:noHBand="0" w:noVBand="1"/>
        </w:tblPrEx>
        <w:trPr>
          <w:trHeight w:val="357"/>
        </w:trPr>
        <w:tc>
          <w:tcPr>
            <w:cnfStyle w:val="001000000000" w:firstRow="0" w:lastRow="0" w:firstColumn="1" w:lastColumn="0" w:oddVBand="0" w:evenVBand="0" w:oddHBand="0" w:evenHBand="0" w:firstRowFirstColumn="0" w:firstRowLastColumn="0" w:lastRowFirstColumn="0" w:lastRowLastColumn="0"/>
            <w:tcW w:w="2977" w:type="dxa"/>
            <w:shd w:val="clear" w:color="auto" w:fill="FDE9D9"/>
          </w:tcPr>
          <w:p w:rsidR="001D3717" w:rsidRPr="00EC536F" w:rsidRDefault="001D3717" w:rsidP="001D3717">
            <w:r w:rsidRPr="00EC536F">
              <w:t>TOTAL</w:t>
            </w:r>
          </w:p>
        </w:tc>
        <w:tc>
          <w:tcPr>
            <w:tcW w:w="1396" w:type="dxa"/>
            <w:shd w:val="clear" w:color="auto" w:fill="FDE9D9"/>
          </w:tcPr>
          <w:p w:rsidR="001D3717" w:rsidRPr="00EC536F" w:rsidRDefault="001D3717" w:rsidP="00F33778">
            <w:pPr>
              <w:jc w:val="right"/>
              <w:cnfStyle w:val="000000000000" w:firstRow="0" w:lastRow="0" w:firstColumn="0" w:lastColumn="0" w:oddVBand="0" w:evenVBand="0" w:oddHBand="0" w:evenHBand="0" w:firstRowFirstColumn="0" w:firstRowLastColumn="0" w:lastRowFirstColumn="0" w:lastRowLastColumn="0"/>
            </w:pPr>
            <w:r>
              <w:t>385.702</w:t>
            </w:r>
          </w:p>
        </w:tc>
      </w:tr>
    </w:tbl>
    <w:p w:rsidR="001046E7" w:rsidRDefault="001046E7" w:rsidP="001046E7">
      <w:pPr>
        <w:pStyle w:val="Normallistas"/>
        <w:numPr>
          <w:ilvl w:val="0"/>
          <w:numId w:val="0"/>
        </w:numPr>
        <w:ind w:left="568" w:hanging="284"/>
      </w:pPr>
    </w:p>
    <w:p w:rsidR="001046E7" w:rsidRDefault="001046E7" w:rsidP="001046E7">
      <w:pPr>
        <w:pStyle w:val="Normallistas"/>
        <w:numPr>
          <w:ilvl w:val="0"/>
          <w:numId w:val="0"/>
        </w:numPr>
        <w:ind w:left="568" w:hanging="284"/>
      </w:pPr>
    </w:p>
    <w:p w:rsidR="001046E7" w:rsidRDefault="001046E7" w:rsidP="001046E7">
      <w:pPr>
        <w:pStyle w:val="Normallistas"/>
        <w:numPr>
          <w:ilvl w:val="0"/>
          <w:numId w:val="0"/>
        </w:numPr>
        <w:ind w:left="568" w:hanging="284"/>
      </w:pPr>
    </w:p>
    <w:p w:rsidR="001046E7" w:rsidRDefault="001046E7" w:rsidP="001046E7">
      <w:pPr>
        <w:pStyle w:val="Normallistas"/>
        <w:numPr>
          <w:ilvl w:val="0"/>
          <w:numId w:val="0"/>
        </w:numPr>
        <w:ind w:left="568" w:hanging="284"/>
      </w:pPr>
    </w:p>
    <w:p w:rsidR="001D3717" w:rsidRDefault="001D3717" w:rsidP="001046E7">
      <w:pPr>
        <w:pStyle w:val="Normallistas"/>
        <w:numPr>
          <w:ilvl w:val="0"/>
          <w:numId w:val="0"/>
        </w:numPr>
        <w:ind w:left="568" w:hanging="284"/>
      </w:pPr>
    </w:p>
    <w:p w:rsidR="001D3717" w:rsidRDefault="001D3717" w:rsidP="001046E7">
      <w:pPr>
        <w:pStyle w:val="Normallistas"/>
        <w:numPr>
          <w:ilvl w:val="0"/>
          <w:numId w:val="0"/>
        </w:numPr>
        <w:ind w:left="568" w:hanging="284"/>
      </w:pPr>
    </w:p>
    <w:p w:rsidR="001D3717" w:rsidRDefault="001D3717" w:rsidP="001046E7">
      <w:pPr>
        <w:pStyle w:val="Normallistas"/>
        <w:numPr>
          <w:ilvl w:val="0"/>
          <w:numId w:val="0"/>
        </w:numPr>
        <w:ind w:left="568" w:hanging="284"/>
      </w:pPr>
    </w:p>
    <w:p w:rsidR="00E53F94" w:rsidRPr="00F33778" w:rsidRDefault="00EB08A9" w:rsidP="00F33778">
      <w:pPr>
        <w:pStyle w:val="Normallistas"/>
        <w:numPr>
          <w:ilvl w:val="0"/>
          <w:numId w:val="0"/>
        </w:numPr>
        <w:ind w:left="360" w:hanging="360"/>
        <w:rPr>
          <w:rStyle w:val="TITULO-Nivel3Car"/>
        </w:rPr>
      </w:pPr>
      <w:r>
        <w:rPr>
          <w:rStyle w:val="TITULO-Nivel3Car"/>
        </w:rPr>
        <w:t>Limpieza</w:t>
      </w:r>
      <w:r w:rsidR="00F31D28" w:rsidRPr="00F33778">
        <w:rPr>
          <w:rStyle w:val="TITULO-Nivel3Car"/>
        </w:rPr>
        <w:t xml:space="preserve"> </w:t>
      </w:r>
    </w:p>
    <w:p w:rsidR="001D3717" w:rsidRPr="001D3717" w:rsidRDefault="00E53F94" w:rsidP="00E53F94">
      <w:pPr>
        <w:pStyle w:val="Normallistas"/>
        <w:numPr>
          <w:ilvl w:val="0"/>
          <w:numId w:val="0"/>
        </w:numPr>
        <w:ind w:left="426"/>
      </w:pPr>
      <w:r w:rsidRPr="00E53F94">
        <w:t>27.070 metros cuadrados de superficie a limpiar. El servicio de limpieza se presta mediante un Contrato Publico Centralizado.</w:t>
      </w:r>
    </w:p>
    <w:p w:rsidR="00F33778" w:rsidRDefault="00F33778" w:rsidP="00F33778">
      <w:pPr>
        <w:pStyle w:val="TITULO-Nivel3"/>
      </w:pPr>
    </w:p>
    <w:p w:rsidR="00F31D28" w:rsidRPr="001D3717" w:rsidRDefault="00F31D28" w:rsidP="00F33778">
      <w:pPr>
        <w:pStyle w:val="TITULO-Nivel3"/>
      </w:pPr>
      <w:r w:rsidRPr="001D3717">
        <w:t>Seguridad y vigilancia: Actuaciones y tipos</w:t>
      </w:r>
    </w:p>
    <w:p w:rsidR="00E53F94" w:rsidRPr="001D3717" w:rsidRDefault="00E53F94" w:rsidP="00E53F94">
      <w:pPr>
        <w:pStyle w:val="NormalListas2"/>
        <w:ind w:left="426"/>
        <w:rPr>
          <w:lang w:val="es-ES"/>
        </w:rPr>
      </w:pPr>
      <w:r w:rsidRPr="001D3717">
        <w:rPr>
          <w:lang w:val="es-ES"/>
        </w:rPr>
        <w:t>El servicio de seguridad y vigilancia se presta por contrato público que incluye la presencia física de vigilantes en las instalaciones del hospital 24h todos los días del año.</w:t>
      </w:r>
    </w:p>
    <w:p w:rsidR="00F33778" w:rsidRDefault="00F33778" w:rsidP="00F33778">
      <w:pPr>
        <w:pStyle w:val="TITULO-Nivel3"/>
      </w:pPr>
    </w:p>
    <w:p w:rsidR="00F31D28" w:rsidRDefault="00F31D28" w:rsidP="00F33778">
      <w:pPr>
        <w:pStyle w:val="TITULO-Nivel3"/>
      </w:pPr>
      <w:r>
        <w:t>Servicios Técnicos</w:t>
      </w:r>
      <w:r w:rsidR="00F33778">
        <w:t>.</w:t>
      </w:r>
      <w:r>
        <w:t xml:space="preserve"> Actuaciones por oficios</w:t>
      </w:r>
    </w:p>
    <w:tbl>
      <w:tblPr>
        <w:tblStyle w:val="TablaGeneral"/>
        <w:tblpPr w:leftFromText="141" w:rightFromText="141" w:vertAnchor="text" w:horzAnchor="page" w:tblpX="3706" w:tblpY="226"/>
        <w:tblOverlap w:val="never"/>
        <w:tblW w:w="0" w:type="auto"/>
        <w:tblLayout w:type="fixed"/>
        <w:tblLook w:val="00A0" w:firstRow="1" w:lastRow="0" w:firstColumn="1" w:lastColumn="0" w:noHBand="0" w:noVBand="0"/>
      </w:tblPr>
      <w:tblGrid>
        <w:gridCol w:w="2127"/>
        <w:gridCol w:w="1134"/>
      </w:tblGrid>
      <w:tr w:rsidR="001D3717" w:rsidRPr="009E7227" w:rsidTr="00F3377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7" w:type="dxa"/>
            <w:shd w:val="clear" w:color="auto" w:fill="DAEEF3"/>
            <w:noWrap/>
            <w:hideMark/>
          </w:tcPr>
          <w:p w:rsidR="001D3717" w:rsidRPr="00DA45C2" w:rsidRDefault="001D3717" w:rsidP="001D3717">
            <w:pPr>
              <w:rPr>
                <w:rFonts w:ascii="Montserrat SemiBold" w:hAnsi="Montserrat SemiBold"/>
                <w:b w:val="0"/>
              </w:rPr>
            </w:pPr>
            <w:r w:rsidRPr="00DA45C2">
              <w:rPr>
                <w:rFonts w:ascii="Montserrat SemiBold" w:hAnsi="Montserrat SemiBold"/>
                <w:b w:val="0"/>
              </w:rPr>
              <w:t>ACTOS P. OFICIO</w:t>
            </w:r>
          </w:p>
        </w:tc>
        <w:tc>
          <w:tcPr>
            <w:tcW w:w="1134" w:type="dxa"/>
            <w:shd w:val="clear" w:color="auto" w:fill="DAEEF3"/>
            <w:noWrap/>
            <w:hideMark/>
          </w:tcPr>
          <w:p w:rsidR="001D3717" w:rsidRPr="007C14AC" w:rsidRDefault="001D3717" w:rsidP="001D371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aps w:val="0"/>
              </w:rPr>
            </w:pPr>
            <w:r w:rsidRPr="007C14AC">
              <w:rPr>
                <w:rFonts w:ascii="Montserrat SemiBold" w:hAnsi="Montserrat SemiBold"/>
                <w:b w:val="0"/>
                <w:caps w:val="0"/>
              </w:rPr>
              <w:t>ANUAL</w:t>
            </w:r>
          </w:p>
        </w:tc>
      </w:tr>
      <w:tr w:rsidR="001D3717" w:rsidRPr="009E7227" w:rsidTr="00F33778">
        <w:trPr>
          <w:trHeight w:val="300"/>
        </w:trPr>
        <w:tc>
          <w:tcPr>
            <w:cnfStyle w:val="001000000000" w:firstRow="0" w:lastRow="0" w:firstColumn="1" w:lastColumn="0" w:oddVBand="0" w:evenVBand="0" w:oddHBand="0" w:evenHBand="0" w:firstRowFirstColumn="0" w:firstRowLastColumn="0" w:lastRowFirstColumn="0" w:lastRowLastColumn="0"/>
            <w:tcW w:w="2127" w:type="dxa"/>
            <w:noWrap/>
            <w:hideMark/>
          </w:tcPr>
          <w:p w:rsidR="001D3717" w:rsidRPr="009E7227" w:rsidRDefault="001D3717" w:rsidP="001D3717">
            <w:r>
              <w:t>Carpintería</w:t>
            </w:r>
          </w:p>
        </w:tc>
        <w:tc>
          <w:tcPr>
            <w:tcW w:w="1134" w:type="dxa"/>
            <w:noWrap/>
          </w:tcPr>
          <w:p w:rsidR="001D3717" w:rsidRPr="009E7227" w:rsidRDefault="001D3717" w:rsidP="001D3717">
            <w:pPr>
              <w:jc w:val="right"/>
              <w:cnfStyle w:val="000000000000" w:firstRow="0" w:lastRow="0" w:firstColumn="0" w:lastColumn="0" w:oddVBand="0" w:evenVBand="0" w:oddHBand="0" w:evenHBand="0" w:firstRowFirstColumn="0" w:firstRowLastColumn="0" w:lastRowFirstColumn="0" w:lastRowLastColumn="0"/>
            </w:pPr>
            <w:r>
              <w:t>673</w:t>
            </w:r>
          </w:p>
        </w:tc>
      </w:tr>
      <w:tr w:rsidR="001D3717" w:rsidRPr="009E7227" w:rsidTr="00F33778">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rsidR="001D3717" w:rsidRPr="009E7227" w:rsidRDefault="001D3717" w:rsidP="001D3717">
            <w:r>
              <w:t>Electricistas</w:t>
            </w:r>
          </w:p>
        </w:tc>
        <w:tc>
          <w:tcPr>
            <w:tcW w:w="1134" w:type="dxa"/>
            <w:noWrap/>
          </w:tcPr>
          <w:p w:rsidR="001D3717" w:rsidRDefault="001D3717" w:rsidP="001D3717">
            <w:pPr>
              <w:jc w:val="right"/>
              <w:cnfStyle w:val="000000000000" w:firstRow="0" w:lastRow="0" w:firstColumn="0" w:lastColumn="0" w:oddVBand="0" w:evenVBand="0" w:oddHBand="0" w:evenHBand="0" w:firstRowFirstColumn="0" w:firstRowLastColumn="0" w:lastRowFirstColumn="0" w:lastRowLastColumn="0"/>
            </w:pPr>
            <w:r>
              <w:t>10.043</w:t>
            </w:r>
          </w:p>
        </w:tc>
      </w:tr>
      <w:tr w:rsidR="001D3717" w:rsidRPr="009E7227" w:rsidTr="00F33778">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rsidR="001D3717" w:rsidRPr="009E7227" w:rsidRDefault="001D3717" w:rsidP="001D3717">
            <w:r>
              <w:t>Fontaneros</w:t>
            </w:r>
          </w:p>
        </w:tc>
        <w:tc>
          <w:tcPr>
            <w:tcW w:w="1134" w:type="dxa"/>
            <w:noWrap/>
          </w:tcPr>
          <w:p w:rsidR="001D3717" w:rsidRDefault="001D3717" w:rsidP="001D3717">
            <w:pPr>
              <w:jc w:val="right"/>
              <w:cnfStyle w:val="000000000000" w:firstRow="0" w:lastRow="0" w:firstColumn="0" w:lastColumn="0" w:oddVBand="0" w:evenVBand="0" w:oddHBand="0" w:evenHBand="0" w:firstRowFirstColumn="0" w:firstRowLastColumn="0" w:lastRowFirstColumn="0" w:lastRowLastColumn="0"/>
            </w:pPr>
            <w:r>
              <w:t>5.497</w:t>
            </w:r>
          </w:p>
        </w:tc>
      </w:tr>
      <w:tr w:rsidR="001D3717" w:rsidRPr="009E7227" w:rsidTr="00F33778">
        <w:trPr>
          <w:trHeight w:val="300"/>
        </w:trPr>
        <w:tc>
          <w:tcPr>
            <w:cnfStyle w:val="001000000000" w:firstRow="0" w:lastRow="0" w:firstColumn="1" w:lastColumn="0" w:oddVBand="0" w:evenVBand="0" w:oddHBand="0" w:evenHBand="0" w:firstRowFirstColumn="0" w:firstRowLastColumn="0" w:lastRowFirstColumn="0" w:lastRowLastColumn="0"/>
            <w:tcW w:w="2127" w:type="dxa"/>
            <w:noWrap/>
          </w:tcPr>
          <w:p w:rsidR="001D3717" w:rsidRPr="009E7227" w:rsidRDefault="00B36FCF" w:rsidP="001D3717">
            <w:r>
              <w:t>Mecánicos</w:t>
            </w:r>
          </w:p>
        </w:tc>
        <w:tc>
          <w:tcPr>
            <w:tcW w:w="1134" w:type="dxa"/>
            <w:noWrap/>
          </w:tcPr>
          <w:p w:rsidR="001D3717" w:rsidRDefault="001D3717" w:rsidP="001D3717">
            <w:pPr>
              <w:jc w:val="right"/>
              <w:cnfStyle w:val="000000000000" w:firstRow="0" w:lastRow="0" w:firstColumn="0" w:lastColumn="0" w:oddVBand="0" w:evenVBand="0" w:oddHBand="0" w:evenHBand="0" w:firstRowFirstColumn="0" w:firstRowLastColumn="0" w:lastRowFirstColumn="0" w:lastRowLastColumn="0"/>
            </w:pPr>
            <w:r>
              <w:t>3.289</w:t>
            </w:r>
          </w:p>
        </w:tc>
      </w:tr>
      <w:tr w:rsidR="001D3717" w:rsidRPr="009E7227" w:rsidTr="00F33778">
        <w:trPr>
          <w:trHeight w:val="300"/>
        </w:trPr>
        <w:tc>
          <w:tcPr>
            <w:cnfStyle w:val="001000000000" w:firstRow="0" w:lastRow="0" w:firstColumn="1" w:lastColumn="0" w:oddVBand="0" w:evenVBand="0" w:oddHBand="0" w:evenHBand="0" w:firstRowFirstColumn="0" w:firstRowLastColumn="0" w:lastRowFirstColumn="0" w:lastRowLastColumn="0"/>
            <w:tcW w:w="2127" w:type="dxa"/>
            <w:shd w:val="clear" w:color="auto" w:fill="FDE9D9"/>
            <w:noWrap/>
          </w:tcPr>
          <w:p w:rsidR="001D3717" w:rsidRPr="009E7227" w:rsidRDefault="001D3717" w:rsidP="001D3717">
            <w:r>
              <w:t>TOTAL INTERNO</w:t>
            </w:r>
          </w:p>
        </w:tc>
        <w:tc>
          <w:tcPr>
            <w:tcW w:w="1134" w:type="dxa"/>
            <w:shd w:val="clear" w:color="auto" w:fill="FDE9D9"/>
            <w:noWrap/>
          </w:tcPr>
          <w:p w:rsidR="001D3717" w:rsidRDefault="001D3717" w:rsidP="001D3717">
            <w:pPr>
              <w:jc w:val="right"/>
              <w:cnfStyle w:val="000000000000" w:firstRow="0" w:lastRow="0" w:firstColumn="0" w:lastColumn="0" w:oddVBand="0" w:evenVBand="0" w:oddHBand="0" w:evenHBand="0" w:firstRowFirstColumn="0" w:firstRowLastColumn="0" w:lastRowFirstColumn="0" w:lastRowLastColumn="0"/>
            </w:pPr>
            <w:r>
              <w:t>19.502</w:t>
            </w:r>
          </w:p>
        </w:tc>
      </w:tr>
    </w:tbl>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F31D28" w:rsidRDefault="00F31D28" w:rsidP="00F33778">
      <w:pPr>
        <w:pStyle w:val="TITULO-Nivel3"/>
      </w:pPr>
      <w:r>
        <w:t>Electromedicina: Actuaciones</w:t>
      </w:r>
    </w:p>
    <w:tbl>
      <w:tblPr>
        <w:tblStyle w:val="TablaGeneral"/>
        <w:tblpPr w:leftFromText="141" w:rightFromText="141" w:vertAnchor="text" w:horzAnchor="page" w:tblpX="3286" w:tblpY="160"/>
        <w:tblOverlap w:val="never"/>
        <w:tblW w:w="0" w:type="auto"/>
        <w:tblLayout w:type="fixed"/>
        <w:tblLook w:val="00A0" w:firstRow="1" w:lastRow="0" w:firstColumn="1" w:lastColumn="0" w:noHBand="0" w:noVBand="0"/>
      </w:tblPr>
      <w:tblGrid>
        <w:gridCol w:w="2410"/>
        <w:gridCol w:w="1418"/>
      </w:tblGrid>
      <w:tr w:rsidR="001D3717" w:rsidRPr="009E7227" w:rsidTr="001D371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10" w:type="dxa"/>
            <w:shd w:val="clear" w:color="auto" w:fill="DAEEF3"/>
            <w:noWrap/>
            <w:hideMark/>
          </w:tcPr>
          <w:p w:rsidR="001D3717" w:rsidRPr="00DA45C2" w:rsidRDefault="001D3717" w:rsidP="001D3717">
            <w:pPr>
              <w:rPr>
                <w:rFonts w:ascii="Montserrat SemiBold" w:hAnsi="Montserrat SemiBold"/>
                <w:b w:val="0"/>
              </w:rPr>
            </w:pPr>
            <w:r>
              <w:rPr>
                <w:rFonts w:ascii="Montserrat SemiBold" w:hAnsi="Montserrat SemiBold"/>
                <w:b w:val="0"/>
              </w:rPr>
              <w:t>ACTOS ELECTROMEDICINA</w:t>
            </w:r>
          </w:p>
        </w:tc>
        <w:tc>
          <w:tcPr>
            <w:tcW w:w="1418" w:type="dxa"/>
            <w:shd w:val="clear" w:color="auto" w:fill="DAEEF3"/>
            <w:noWrap/>
            <w:hideMark/>
          </w:tcPr>
          <w:p w:rsidR="001D3717" w:rsidRPr="007C14AC" w:rsidRDefault="001D3717" w:rsidP="001D371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val="0"/>
              </w:rPr>
            </w:pPr>
            <w:r w:rsidRPr="007C14AC">
              <w:rPr>
                <w:rFonts w:ascii="Montserrat SemiBold" w:hAnsi="Montserrat SemiBold"/>
                <w:b w:val="0"/>
              </w:rPr>
              <w:t>ANUAL</w:t>
            </w:r>
          </w:p>
        </w:tc>
      </w:tr>
      <w:tr w:rsidR="001D3717" w:rsidRPr="009E7227" w:rsidTr="001D3717">
        <w:trPr>
          <w:trHeight w:val="300"/>
        </w:trPr>
        <w:tc>
          <w:tcPr>
            <w:cnfStyle w:val="001000000000" w:firstRow="0" w:lastRow="0" w:firstColumn="1" w:lastColumn="0" w:oddVBand="0" w:evenVBand="0" w:oddHBand="0" w:evenHBand="0" w:firstRowFirstColumn="0" w:firstRowLastColumn="0" w:lastRowFirstColumn="0" w:lastRowLastColumn="0"/>
            <w:tcW w:w="2410" w:type="dxa"/>
            <w:noWrap/>
            <w:hideMark/>
          </w:tcPr>
          <w:p w:rsidR="001D3717" w:rsidRPr="009E7227" w:rsidRDefault="001D3717" w:rsidP="001D3717">
            <w:r>
              <w:t>Actos externos</w:t>
            </w:r>
          </w:p>
        </w:tc>
        <w:tc>
          <w:tcPr>
            <w:tcW w:w="1418" w:type="dxa"/>
            <w:noWrap/>
          </w:tcPr>
          <w:p w:rsidR="001D3717" w:rsidRPr="009E7227" w:rsidRDefault="001D3717" w:rsidP="001D3717">
            <w:pPr>
              <w:jc w:val="right"/>
              <w:cnfStyle w:val="000000000000" w:firstRow="0" w:lastRow="0" w:firstColumn="0" w:lastColumn="0" w:oddVBand="0" w:evenVBand="0" w:oddHBand="0" w:evenHBand="0" w:firstRowFirstColumn="0" w:firstRowLastColumn="0" w:lastRowFirstColumn="0" w:lastRowLastColumn="0"/>
            </w:pPr>
            <w:r>
              <w:t>1.505</w:t>
            </w:r>
          </w:p>
        </w:tc>
      </w:tr>
    </w:tbl>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p w:rsidR="00F31D28" w:rsidRDefault="00F31D28" w:rsidP="00F33778">
      <w:pPr>
        <w:pStyle w:val="TITULO-Nivel3"/>
      </w:pPr>
      <w:r w:rsidRPr="006C1814">
        <w:t>Régimen jurídico:  Actuaciones y tipos</w:t>
      </w:r>
    </w:p>
    <w:p w:rsidR="00B36FCF" w:rsidRPr="00F33778" w:rsidRDefault="00B36FCF" w:rsidP="00F33778">
      <w:pPr>
        <w:shd w:val="clear" w:color="auto" w:fill="FFFFFF"/>
        <w:ind w:right="169"/>
        <w:rPr>
          <w:color w:val="000000"/>
        </w:rPr>
      </w:pPr>
      <w:r w:rsidRPr="00F33778">
        <w:rPr>
          <w:rStyle w:val="TITULO-Nivel4Car"/>
        </w:rPr>
        <w:t>Recursos:</w:t>
      </w:r>
      <w:r w:rsidRPr="00F33778">
        <w:rPr>
          <w:color w:val="000000"/>
        </w:rPr>
        <w:t xml:space="preserve">  uno en materia de contratación:</w:t>
      </w:r>
    </w:p>
    <w:p w:rsidR="00B36FCF" w:rsidRPr="00B36FCF" w:rsidRDefault="00B36FCF" w:rsidP="00F33778">
      <w:pPr>
        <w:pStyle w:val="Prrafodelista"/>
        <w:numPr>
          <w:ilvl w:val="0"/>
          <w:numId w:val="33"/>
        </w:numPr>
        <w:shd w:val="clear" w:color="auto" w:fill="FFFFFF"/>
        <w:spacing w:after="0"/>
        <w:ind w:right="169"/>
        <w:rPr>
          <w:rFonts w:eastAsia="Times New Roman"/>
          <w:color w:val="000000"/>
          <w:szCs w:val="20"/>
          <w:lang w:eastAsia="es-ES"/>
        </w:rPr>
      </w:pPr>
      <w:r w:rsidRPr="00B36FCF">
        <w:rPr>
          <w:rFonts w:eastAsia="Times New Roman"/>
          <w:bCs/>
          <w:color w:val="000000"/>
          <w:szCs w:val="20"/>
          <w:lang w:eastAsia="es-ES"/>
        </w:rPr>
        <w:t>Recurso 37/20 interpuesto por ALGORITMOS PROCESOS Y DISEÑOS, S.A contra los pliegos del exp. P.A. HCCR 20/2019-SU (Suministro e instalación de un sistema integral de almacenamiento y dispensación automatizado de medicamentos)</w:t>
      </w:r>
    </w:p>
    <w:p w:rsidR="00F33778" w:rsidRDefault="00B36FCF" w:rsidP="00F33778">
      <w:pPr>
        <w:shd w:val="clear" w:color="auto" w:fill="FFFFFF"/>
        <w:ind w:right="169"/>
        <w:rPr>
          <w:color w:val="000000"/>
        </w:rPr>
      </w:pPr>
      <w:r w:rsidRPr="00F33778">
        <w:rPr>
          <w:rStyle w:val="TITULO-Nivel4Car"/>
        </w:rPr>
        <w:t>Reclamaciones patrimoniales tramitadas en nuestro Hospital en el año 2020</w:t>
      </w:r>
      <w:r w:rsidRPr="00F33778">
        <w:rPr>
          <w:color w:val="000000"/>
        </w:rPr>
        <w:t xml:space="preserve">: total 3. </w:t>
      </w:r>
    </w:p>
    <w:p w:rsidR="00B36FCF" w:rsidRPr="00F33778" w:rsidRDefault="00B36FCF" w:rsidP="00F33778">
      <w:pPr>
        <w:shd w:val="clear" w:color="auto" w:fill="FFFFFF"/>
        <w:ind w:right="169"/>
        <w:rPr>
          <w:color w:val="000000"/>
        </w:rPr>
      </w:pPr>
      <w:r w:rsidRPr="00F33778">
        <w:rPr>
          <w:color w:val="000000"/>
        </w:rPr>
        <w:t xml:space="preserve">En ninguna de ellas el Hospital ha sido objeto de reproche. Ha disminuido su número respecto a los últimos años. </w:t>
      </w:r>
    </w:p>
    <w:p w:rsidR="00B36FCF" w:rsidRPr="00F33778" w:rsidRDefault="00B36FCF" w:rsidP="00F33778">
      <w:pPr>
        <w:shd w:val="clear" w:color="auto" w:fill="FFFFFF"/>
        <w:rPr>
          <w:color w:val="000000"/>
        </w:rPr>
      </w:pPr>
      <w:r w:rsidRPr="00F33778">
        <w:rPr>
          <w:rStyle w:val="TITULO-Nivel4Car"/>
        </w:rPr>
        <w:lastRenderedPageBreak/>
        <w:t>Solicitudes Judiciales de historias clínicas</w:t>
      </w:r>
      <w:r w:rsidRPr="00F33778">
        <w:rPr>
          <w:color w:val="000000"/>
        </w:rPr>
        <w:t>: 19 solicitudes en el 2020. Número similar al de los últimos años</w:t>
      </w:r>
    </w:p>
    <w:p w:rsidR="00B36FCF" w:rsidRPr="00F33778" w:rsidRDefault="00B36FCF" w:rsidP="00F33778">
      <w:pPr>
        <w:shd w:val="clear" w:color="auto" w:fill="FFFFFF"/>
      </w:pPr>
      <w:r w:rsidRPr="00F33778">
        <w:rPr>
          <w:rStyle w:val="TITULO-Nivel4Car"/>
        </w:rPr>
        <w:t>Agresiones a los trabajadores por parte de los ciudadanos</w:t>
      </w:r>
      <w:r w:rsidRPr="00F33778">
        <w:rPr>
          <w:bCs/>
          <w:color w:val="000000"/>
        </w:rPr>
        <w:t>,</w:t>
      </w:r>
      <w:r w:rsidRPr="00F33778">
        <w:rPr>
          <w:color w:val="000000"/>
        </w:rPr>
        <w:t xml:space="preserve"> ha disminuido en el año 2020. Tan solo se ha registrado una, frente a 4 en el año anterior. Agresión verbal, realizada a personal de enfermería</w:t>
      </w:r>
    </w:p>
    <w:p w:rsidR="00F31D28" w:rsidRPr="006C1814" w:rsidRDefault="00F31D28" w:rsidP="00F33778">
      <w:pPr>
        <w:pStyle w:val="TITULO-Nivel3"/>
      </w:pPr>
      <w:r w:rsidRPr="006C1814">
        <w:t>Sistemas y Tecnología de la Información: Proyectos por áreas, actuaciones e incidencia.</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Puesta en marcha de</w:t>
      </w:r>
      <w:r w:rsidR="00F33778">
        <w:rPr>
          <w:rFonts w:ascii="Montserrat Medium" w:hAnsi="Montserrat Medium"/>
          <w:noProof w:val="0"/>
          <w:color w:val="auto"/>
          <w:sz w:val="20"/>
        </w:rPr>
        <w:t xml:space="preserve">l </w:t>
      </w:r>
      <w:r w:rsidR="004E7A86">
        <w:rPr>
          <w:rFonts w:ascii="Montserrat Medium" w:hAnsi="Montserrat Medium"/>
          <w:noProof w:val="0"/>
          <w:color w:val="auto"/>
          <w:sz w:val="20"/>
        </w:rPr>
        <w:t>tele</w:t>
      </w:r>
      <w:r w:rsidRPr="00830B67">
        <w:rPr>
          <w:rFonts w:ascii="Montserrat Medium" w:hAnsi="Montserrat Medium"/>
          <w:noProof w:val="0"/>
          <w:color w:val="auto"/>
          <w:sz w:val="20"/>
        </w:rPr>
        <w:t>trabajo debido a la pandemia sufrida. Se configura</w:t>
      </w:r>
      <w:r>
        <w:rPr>
          <w:rFonts w:ascii="Montserrat Medium" w:hAnsi="Montserrat Medium"/>
          <w:noProof w:val="0"/>
          <w:color w:val="auto"/>
          <w:sz w:val="20"/>
        </w:rPr>
        <w:t>ro</w:t>
      </w:r>
      <w:r w:rsidRPr="00830B67">
        <w:rPr>
          <w:rFonts w:ascii="Montserrat Medium" w:hAnsi="Montserrat Medium"/>
          <w:noProof w:val="0"/>
          <w:color w:val="auto"/>
          <w:sz w:val="20"/>
        </w:rPr>
        <w:t>n los portátiles</w:t>
      </w:r>
      <w:r>
        <w:rPr>
          <w:rFonts w:ascii="Montserrat Medium" w:hAnsi="Montserrat Medium"/>
          <w:noProof w:val="0"/>
          <w:color w:val="auto"/>
          <w:sz w:val="20"/>
        </w:rPr>
        <w:t xml:space="preserve"> para hacerlo posible.</w:t>
      </w:r>
      <w:r w:rsidRPr="00830B67">
        <w:rPr>
          <w:rFonts w:ascii="Montserrat Medium" w:hAnsi="Montserrat Medium"/>
          <w:noProof w:val="0"/>
          <w:color w:val="auto"/>
          <w:sz w:val="20"/>
        </w:rPr>
        <w:t xml:space="preserve"> </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Tele-consulta por video-conferencia. Instalación de kits (cámara web / seta de sonido / cascos con micro)</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Instalación de kits de videoconferencia para la realización de formaciones on-line, sesiones y reuniones.</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Proyecto de intercambio de información entre paciente y personal sanitario.</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Avisos personalizados de citas y envíos de resultados.</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Puesta en marcha del Plan Adapta (Teams – OneDrive – SharePoint)</w:t>
      </w:r>
      <w:r w:rsidR="00F33778">
        <w:rPr>
          <w:rFonts w:ascii="Montserrat Medium" w:hAnsi="Montserrat Medium"/>
          <w:noProof w:val="0"/>
          <w:color w:val="auto"/>
          <w:sz w:val="20"/>
        </w:rPr>
        <w:t>.</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Puesta en marcha de un Portal de Formación.</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Envío de resultados de aparatos médicos al Pacs de imagen no radiológica.</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Migración Sistema Operativo a Windows 10</w:t>
      </w:r>
      <w:r w:rsidR="00F33778">
        <w:rPr>
          <w:rFonts w:ascii="Montserrat Medium" w:hAnsi="Montserrat Medium"/>
          <w:noProof w:val="0"/>
          <w:color w:val="auto"/>
          <w:sz w:val="20"/>
        </w:rPr>
        <w:t>.</w:t>
      </w:r>
      <w:r w:rsidRPr="00830B67">
        <w:rPr>
          <w:rFonts w:ascii="Montserrat Medium" w:hAnsi="Montserrat Medium"/>
          <w:noProof w:val="0"/>
          <w:color w:val="auto"/>
          <w:sz w:val="20"/>
        </w:rPr>
        <w:t xml:space="preserve"> </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Arranque de PeopleNet, aplicación centralizada que sustituye a la actual aplicación de RRHH: Meta4 eMind. Supone la modificación de todas las integraciones propias o ajenas con Meta4.</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Puesta en marcha de la eConsulta.</w:t>
      </w:r>
    </w:p>
    <w:p w:rsidR="00B36FCF" w:rsidRPr="00830B67" w:rsidRDefault="00B36FCF" w:rsidP="00541AEF">
      <w:pPr>
        <w:pStyle w:val="TITULO-Nivel3"/>
        <w:numPr>
          <w:ilvl w:val="0"/>
          <w:numId w:val="35"/>
        </w:numPr>
        <w:rPr>
          <w:rFonts w:ascii="Montserrat Medium" w:hAnsi="Montserrat Medium"/>
          <w:noProof w:val="0"/>
          <w:color w:val="auto"/>
          <w:sz w:val="20"/>
        </w:rPr>
      </w:pPr>
      <w:r w:rsidRPr="00830B67">
        <w:rPr>
          <w:rFonts w:ascii="Montserrat Medium" w:hAnsi="Montserrat Medium"/>
          <w:noProof w:val="0"/>
          <w:color w:val="auto"/>
          <w:sz w:val="20"/>
        </w:rPr>
        <w:t>Página web del Hospital: Incorporación nuevos servicios y mantenimiento / actualización de los ya publicados.</w:t>
      </w:r>
    </w:p>
    <w:p w:rsidR="00B36FCF" w:rsidRPr="00B36FCF" w:rsidRDefault="00B36FCF" w:rsidP="00541AEF">
      <w:pPr>
        <w:pStyle w:val="Prrafodelista"/>
        <w:numPr>
          <w:ilvl w:val="0"/>
          <w:numId w:val="35"/>
        </w:numPr>
        <w:spacing w:before="100"/>
        <w:jc w:val="left"/>
        <w:rPr>
          <w:rFonts w:cs="Times New Roman"/>
        </w:rPr>
      </w:pPr>
      <w:r w:rsidRPr="00B36FCF">
        <w:rPr>
          <w:rFonts w:cs="Times New Roman"/>
        </w:rPr>
        <w:t>Incidencias-solicitudes-peticiones de cambio registradas en 2020</w:t>
      </w:r>
    </w:p>
    <w:p w:rsidR="00B36FCF" w:rsidRPr="007568F7" w:rsidRDefault="00B36FCF" w:rsidP="00B36FCF">
      <w:pPr>
        <w:spacing w:before="100" w:after="200"/>
        <w:ind w:left="1276"/>
        <w:jc w:val="left"/>
        <w:rPr>
          <w:rFonts w:cs="Times New Roman"/>
          <w:lang w:eastAsia="en-US"/>
        </w:rPr>
      </w:pPr>
      <w:r w:rsidRPr="007568F7">
        <w:rPr>
          <w:rFonts w:cs="Times New Roman"/>
          <w:lang w:eastAsia="en-US"/>
        </w:rPr>
        <w:t xml:space="preserve">Nº </w:t>
      </w:r>
      <w:r>
        <w:rPr>
          <w:rFonts w:cs="Times New Roman"/>
          <w:lang w:eastAsia="en-US"/>
        </w:rPr>
        <w:t>de Incidencias</w:t>
      </w:r>
      <w:r w:rsidRPr="007568F7">
        <w:rPr>
          <w:rFonts w:cs="Times New Roman"/>
          <w:lang w:eastAsia="en-US"/>
        </w:rPr>
        <w:t>: ………………… 1.141</w:t>
      </w:r>
    </w:p>
    <w:p w:rsidR="00B36FCF" w:rsidRPr="007568F7" w:rsidRDefault="00B36FCF" w:rsidP="00B36FCF">
      <w:pPr>
        <w:spacing w:before="100" w:after="200"/>
        <w:ind w:left="1276"/>
        <w:jc w:val="left"/>
        <w:rPr>
          <w:rFonts w:cs="Times New Roman"/>
          <w:lang w:eastAsia="en-US"/>
        </w:rPr>
      </w:pPr>
      <w:r w:rsidRPr="007568F7">
        <w:rPr>
          <w:rFonts w:cs="Times New Roman"/>
          <w:lang w:eastAsia="en-US"/>
        </w:rPr>
        <w:t xml:space="preserve">Nº </w:t>
      </w:r>
      <w:r>
        <w:rPr>
          <w:rFonts w:cs="Times New Roman"/>
          <w:lang w:eastAsia="en-US"/>
        </w:rPr>
        <w:t>de Solicitudes</w:t>
      </w:r>
      <w:r w:rsidRPr="007568F7">
        <w:rPr>
          <w:rFonts w:cs="Times New Roman"/>
          <w:lang w:eastAsia="en-US"/>
        </w:rPr>
        <w:t>: ………………… 2.476</w:t>
      </w:r>
    </w:p>
    <w:p w:rsidR="00B36FCF" w:rsidRDefault="00B36FCF" w:rsidP="00B36FCF">
      <w:pPr>
        <w:spacing w:before="100" w:after="200"/>
        <w:ind w:left="1276"/>
        <w:jc w:val="left"/>
        <w:rPr>
          <w:rFonts w:cs="Times New Roman"/>
          <w:lang w:eastAsia="en-US"/>
        </w:rPr>
      </w:pPr>
      <w:r>
        <w:rPr>
          <w:rFonts w:cs="Times New Roman"/>
          <w:lang w:eastAsia="en-US"/>
        </w:rPr>
        <w:t>Peticiones de cambio</w:t>
      </w:r>
      <w:r w:rsidRPr="007568F7">
        <w:rPr>
          <w:rFonts w:cs="Times New Roman"/>
          <w:lang w:eastAsia="en-US"/>
        </w:rPr>
        <w:t>: ………    8</w:t>
      </w:r>
    </w:p>
    <w:p w:rsidR="007245E4" w:rsidRDefault="007245E4" w:rsidP="00B36FCF">
      <w:pPr>
        <w:spacing w:before="100" w:after="200"/>
        <w:ind w:left="1276"/>
        <w:jc w:val="left"/>
        <w:rPr>
          <w:rFonts w:cs="Times New Roman"/>
          <w:lang w:eastAsia="en-US"/>
        </w:rPr>
      </w:pPr>
    </w:p>
    <w:p w:rsidR="00F33778" w:rsidRDefault="00F33778">
      <w:pPr>
        <w:spacing w:before="0" w:line="240" w:lineRule="auto"/>
        <w:jc w:val="left"/>
        <w:rPr>
          <w:rFonts w:ascii="Montserrat SemiBold" w:hAnsi="Montserrat SemiBold"/>
          <w:noProof/>
          <w:color w:val="48ACC6"/>
          <w:sz w:val="24"/>
        </w:rPr>
      </w:pPr>
      <w:r>
        <w:br w:type="page"/>
      </w:r>
    </w:p>
    <w:p w:rsidR="00F31D28" w:rsidRDefault="00F31D28" w:rsidP="00F33778">
      <w:pPr>
        <w:pStyle w:val="TITULO-Nivel3"/>
      </w:pPr>
      <w:r>
        <w:lastRenderedPageBreak/>
        <w:t>Gestión Ambiental</w:t>
      </w:r>
    </w:p>
    <w:p w:rsidR="00BE776A" w:rsidRDefault="00BE776A" w:rsidP="007849F4">
      <w:pPr>
        <w:pStyle w:val="Normallistas"/>
        <w:numPr>
          <w:ilvl w:val="0"/>
          <w:numId w:val="0"/>
        </w:numPr>
        <w:ind w:left="360"/>
      </w:pPr>
      <w:r w:rsidRPr="001D3717">
        <w:t xml:space="preserve">La </w:t>
      </w:r>
      <w:r w:rsidR="00F33778" w:rsidRPr="001D3717">
        <w:t xml:space="preserve">COVID-19 </w:t>
      </w:r>
      <w:r w:rsidRPr="001D3717">
        <w:t xml:space="preserve">supuso </w:t>
      </w:r>
      <w:r>
        <w:t>un</w:t>
      </w:r>
      <w:r w:rsidRPr="001D3717">
        <w:t xml:space="preserve"> significativo aumento de la generación de residuos clase III, biosanitarios especiales.</w:t>
      </w:r>
    </w:p>
    <w:p w:rsidR="00F33778" w:rsidRDefault="00F33778">
      <w:pPr>
        <w:spacing w:before="0" w:line="240" w:lineRule="auto"/>
        <w:jc w:val="left"/>
      </w:pPr>
    </w:p>
    <w:tbl>
      <w:tblPr>
        <w:tblStyle w:val="TablaGeneral"/>
        <w:tblW w:w="7332" w:type="dxa"/>
        <w:tblInd w:w="592" w:type="dxa"/>
        <w:tblLayout w:type="fixed"/>
        <w:tblLook w:val="00E0" w:firstRow="1" w:lastRow="1" w:firstColumn="1" w:lastColumn="0" w:noHBand="0" w:noVBand="0"/>
      </w:tblPr>
      <w:tblGrid>
        <w:gridCol w:w="5220"/>
        <w:gridCol w:w="2112"/>
      </w:tblGrid>
      <w:tr w:rsidR="007849F4" w:rsidRPr="002A6F12" w:rsidTr="007849F4">
        <w:trPr>
          <w:cnfStyle w:val="100000000000" w:firstRow="1" w:lastRow="0" w:firstColumn="0" w:lastColumn="0" w:oddVBand="0" w:evenVBand="0" w:oddHBand="0"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7332" w:type="dxa"/>
            <w:gridSpan w:val="2"/>
            <w:shd w:val="clear" w:color="auto" w:fill="auto"/>
          </w:tcPr>
          <w:p w:rsidR="007849F4" w:rsidRPr="00B34270" w:rsidRDefault="007849F4" w:rsidP="007849F4">
            <w:pPr>
              <w:jc w:val="center"/>
              <w:rPr>
                <w:rFonts w:ascii="Montserrat SemiBold" w:hAnsi="Montserrat SemiBold"/>
                <w:b w:val="0"/>
              </w:rPr>
            </w:pPr>
            <w:r>
              <w:rPr>
                <w:rFonts w:ascii="Montserrat SemiBold" w:hAnsi="Montserrat SemiBold"/>
                <w:b w:val="0"/>
              </w:rPr>
              <w:t>RESIDUOS GENERADOS 2020</w:t>
            </w:r>
          </w:p>
        </w:tc>
      </w:tr>
      <w:tr w:rsidR="007849F4" w:rsidRPr="002A6F12" w:rsidTr="007849F4">
        <w:trPr>
          <w:trHeight w:val="167"/>
        </w:trPr>
        <w:tc>
          <w:tcPr>
            <w:cnfStyle w:val="001000000000" w:firstRow="0" w:lastRow="0" w:firstColumn="1" w:lastColumn="0" w:oddVBand="0" w:evenVBand="0" w:oddHBand="0" w:evenHBand="0" w:firstRowFirstColumn="0" w:firstRowLastColumn="0" w:lastRowFirstColumn="0" w:lastRowLastColumn="0"/>
            <w:tcW w:w="5220" w:type="dxa"/>
            <w:shd w:val="clear" w:color="auto" w:fill="DAEEF3"/>
          </w:tcPr>
          <w:p w:rsidR="007849F4" w:rsidRPr="002B4A4C" w:rsidRDefault="007849F4" w:rsidP="005B1603">
            <w:pPr>
              <w:rPr>
                <w:rFonts w:ascii="Montserrat SemiBold" w:hAnsi="Montserrat SemiBold"/>
                <w:caps/>
                <w:color w:val="595959" w:themeColor="text1" w:themeTint="A6"/>
              </w:rPr>
            </w:pPr>
            <w:r w:rsidRPr="002B4A4C">
              <w:rPr>
                <w:rFonts w:ascii="Montserrat SemiBold" w:hAnsi="Montserrat SemiBold"/>
                <w:caps/>
                <w:color w:val="595959" w:themeColor="text1" w:themeTint="A6"/>
              </w:rPr>
              <w:t>TIPO RESIDUO</w:t>
            </w:r>
          </w:p>
        </w:tc>
        <w:tc>
          <w:tcPr>
            <w:tcW w:w="2112" w:type="dxa"/>
            <w:shd w:val="clear" w:color="auto" w:fill="DAEEF3"/>
          </w:tcPr>
          <w:p w:rsidR="007849F4" w:rsidRPr="002B4A4C" w:rsidRDefault="007849F4" w:rsidP="005B160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rPr>
            </w:pPr>
            <w:r w:rsidRPr="002B4A4C">
              <w:rPr>
                <w:rFonts w:ascii="Montserrat SemiBold" w:hAnsi="Montserrat SemiBold"/>
                <w:caps/>
                <w:color w:val="595959" w:themeColor="text1" w:themeTint="A6"/>
              </w:rPr>
              <w:t>CANTIDAD (KG)</w:t>
            </w:r>
          </w:p>
        </w:tc>
      </w:tr>
      <w:tr w:rsidR="007849F4" w:rsidRPr="002A6F12" w:rsidTr="007849F4">
        <w:trPr>
          <w:trHeight w:val="184"/>
        </w:trPr>
        <w:tc>
          <w:tcPr>
            <w:cnfStyle w:val="001000000000" w:firstRow="0" w:lastRow="0" w:firstColumn="1" w:lastColumn="0" w:oddVBand="0" w:evenVBand="0" w:oddHBand="0" w:evenHBand="0" w:firstRowFirstColumn="0" w:firstRowLastColumn="0" w:lastRowFirstColumn="0" w:lastRowLastColumn="0"/>
            <w:tcW w:w="7332" w:type="dxa"/>
            <w:gridSpan w:val="2"/>
          </w:tcPr>
          <w:p w:rsidR="007849F4" w:rsidRPr="007849F4" w:rsidRDefault="007849F4" w:rsidP="005B1603">
            <w:pPr>
              <w:jc w:val="left"/>
              <w:rPr>
                <w:b/>
              </w:rPr>
            </w:pPr>
            <w:r w:rsidRPr="007849F4">
              <w:rPr>
                <w:b/>
              </w:rPr>
              <w:t>CLASE I Y II – RESIDUOS URBANOS Y ASIMILABLES A URBANOS</w:t>
            </w:r>
          </w:p>
        </w:tc>
      </w:tr>
      <w:tr w:rsidR="007849F4" w:rsidRPr="002A6F12" w:rsidTr="007849F4">
        <w:trPr>
          <w:trHeight w:val="184"/>
        </w:trPr>
        <w:tc>
          <w:tcPr>
            <w:cnfStyle w:val="001000000000" w:firstRow="0" w:lastRow="0" w:firstColumn="1" w:lastColumn="0" w:oddVBand="0" w:evenVBand="0" w:oddHBand="0" w:evenHBand="0" w:firstRowFirstColumn="0" w:firstRowLastColumn="0" w:lastRowFirstColumn="0" w:lastRowLastColumn="0"/>
            <w:tcW w:w="5220" w:type="dxa"/>
          </w:tcPr>
          <w:p w:rsidR="007849F4" w:rsidRPr="002A6F12" w:rsidRDefault="007849F4" w:rsidP="005B1603">
            <w:r>
              <w:t>Residuos sólidos</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138.540</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Default="007849F4" w:rsidP="005B1603">
            <w:r>
              <w:t>Residuos orgánicos</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31.850</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Default="007849F4" w:rsidP="005B1603">
            <w:r>
              <w:t>Papel / cartón</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15.900</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Default="007849F4" w:rsidP="005B1603">
            <w:pPr>
              <w:jc w:val="left"/>
            </w:pPr>
            <w:r>
              <w:t>Destrucción documentación confidencial</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6.351</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Default="007849F4" w:rsidP="005B1603">
            <w:pPr>
              <w:jc w:val="left"/>
            </w:pPr>
            <w:r>
              <w:t>Fracción amarilla</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10.722</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Pr="007849F4" w:rsidRDefault="007849F4" w:rsidP="005B1603">
            <w:pPr>
              <w:jc w:val="left"/>
              <w:rPr>
                <w:b/>
              </w:rPr>
            </w:pPr>
            <w:r w:rsidRPr="007849F4">
              <w:rPr>
                <w:b/>
              </w:rPr>
              <w:t>CLASE III – RESIDUOS BIOSANITARIOS ESPECIALES</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40.011,39</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Pr="007849F4" w:rsidRDefault="007849F4" w:rsidP="005B1603">
            <w:pPr>
              <w:jc w:val="left"/>
              <w:rPr>
                <w:b/>
              </w:rPr>
            </w:pPr>
            <w:r w:rsidRPr="007849F4">
              <w:rPr>
                <w:b/>
              </w:rPr>
              <w:t>CLASE V – RESIDUOS QUIÍMICOS</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3.555,43</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7332" w:type="dxa"/>
            <w:gridSpan w:val="2"/>
          </w:tcPr>
          <w:p w:rsidR="007849F4" w:rsidRPr="007849F4" w:rsidRDefault="007849F4" w:rsidP="005B1603">
            <w:pPr>
              <w:jc w:val="left"/>
              <w:rPr>
                <w:b/>
              </w:rPr>
            </w:pPr>
            <w:r w:rsidRPr="007849F4">
              <w:rPr>
                <w:b/>
              </w:rPr>
              <w:t>OTROS RESIDUOS PELIGROSOS</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Default="007849F4" w:rsidP="005B1603">
            <w:pPr>
              <w:jc w:val="left"/>
            </w:pPr>
            <w:r>
              <w:t>Tubos fluorescentes</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120,64</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Default="007849F4" w:rsidP="005B1603">
            <w:r>
              <w:t>Pilas / baterías</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99</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Default="007849F4" w:rsidP="005B1603">
            <w:r>
              <w:t>Tóner</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506</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Default="007849F4" w:rsidP="005B1603">
            <w:r>
              <w:t>Aceites minerales de motores</w:t>
            </w:r>
          </w:p>
        </w:tc>
        <w:tc>
          <w:tcPr>
            <w:tcW w:w="2112" w:type="dxa"/>
          </w:tcPr>
          <w:p w:rsidR="007849F4" w:rsidRDefault="007849F4" w:rsidP="005B1603">
            <w:pPr>
              <w:jc w:val="right"/>
              <w:cnfStyle w:val="000000000000" w:firstRow="0" w:lastRow="0" w:firstColumn="0" w:lastColumn="0" w:oddVBand="0" w:evenVBand="0" w:oddHBand="0" w:evenHBand="0" w:firstRowFirstColumn="0" w:firstRowLastColumn="0" w:lastRowFirstColumn="0" w:lastRowLastColumn="0"/>
            </w:pPr>
            <w:r>
              <w:t>86,70</w:t>
            </w:r>
          </w:p>
        </w:tc>
      </w:tr>
      <w:tr w:rsidR="007849F4" w:rsidRPr="002A6F12" w:rsidTr="007849F4">
        <w:trPr>
          <w:trHeight w:val="238"/>
        </w:trPr>
        <w:tc>
          <w:tcPr>
            <w:cnfStyle w:val="001000000000" w:firstRow="0" w:lastRow="0" w:firstColumn="1" w:lastColumn="0" w:oddVBand="0" w:evenVBand="0" w:oddHBand="0" w:evenHBand="0" w:firstRowFirstColumn="0" w:firstRowLastColumn="0" w:lastRowFirstColumn="0" w:lastRowLastColumn="0"/>
            <w:tcW w:w="5220" w:type="dxa"/>
          </w:tcPr>
          <w:p w:rsidR="007849F4" w:rsidRPr="002A6F12" w:rsidRDefault="007849F4" w:rsidP="005B1603">
            <w:r>
              <w:t>Equipos eléctricos / electrónicos</w:t>
            </w:r>
          </w:p>
        </w:tc>
        <w:tc>
          <w:tcPr>
            <w:tcW w:w="2112" w:type="dxa"/>
          </w:tcPr>
          <w:p w:rsidR="007849F4" w:rsidRPr="002A6F12" w:rsidRDefault="007849F4" w:rsidP="005B1603">
            <w:pPr>
              <w:jc w:val="right"/>
              <w:cnfStyle w:val="000000000000" w:firstRow="0" w:lastRow="0" w:firstColumn="0" w:lastColumn="0" w:oddVBand="0" w:evenVBand="0" w:oddHBand="0" w:evenHBand="0" w:firstRowFirstColumn="0" w:firstRowLastColumn="0" w:lastRowFirstColumn="0" w:lastRowLastColumn="0"/>
            </w:pPr>
            <w:r>
              <w:t>1.272</w:t>
            </w:r>
          </w:p>
        </w:tc>
      </w:tr>
      <w:tr w:rsidR="007849F4" w:rsidRPr="002A6F12" w:rsidTr="007849F4">
        <w:trPr>
          <w:cnfStyle w:val="010000000000" w:firstRow="0" w:lastRow="1" w:firstColumn="0" w:lastColumn="0" w:oddVBand="0" w:evenVBand="0" w:oddHBand="0"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5220" w:type="dxa"/>
            <w:shd w:val="clear" w:color="auto" w:fill="auto"/>
          </w:tcPr>
          <w:p w:rsidR="007849F4" w:rsidRPr="007849F4" w:rsidRDefault="007849F4" w:rsidP="005B1603">
            <w:pPr>
              <w:rPr>
                <w:b/>
                <w:sz w:val="16"/>
              </w:rPr>
            </w:pPr>
            <w:r w:rsidRPr="007849F4">
              <w:rPr>
                <w:b/>
              </w:rPr>
              <w:t>CLASE VI – CITOTÓXICO</w:t>
            </w:r>
          </w:p>
        </w:tc>
        <w:tc>
          <w:tcPr>
            <w:tcW w:w="2112" w:type="dxa"/>
            <w:shd w:val="clear" w:color="auto" w:fill="auto"/>
          </w:tcPr>
          <w:p w:rsidR="007849F4" w:rsidRPr="00F33778" w:rsidRDefault="007849F4" w:rsidP="005B1603">
            <w:pPr>
              <w:jc w:val="right"/>
              <w:cnfStyle w:val="010000000000" w:firstRow="0" w:lastRow="1" w:firstColumn="0" w:lastColumn="0" w:oddVBand="0" w:evenVBand="0" w:oddHBand="0" w:evenHBand="0" w:firstRowFirstColumn="0" w:firstRowLastColumn="0" w:lastRowFirstColumn="0" w:lastRowLastColumn="0"/>
              <w:rPr>
                <w:sz w:val="16"/>
              </w:rPr>
            </w:pPr>
            <w:r w:rsidRPr="00F33778">
              <w:rPr>
                <w:sz w:val="16"/>
              </w:rPr>
              <w:t>31,85</w:t>
            </w:r>
          </w:p>
        </w:tc>
      </w:tr>
    </w:tbl>
    <w:p w:rsidR="007849F4" w:rsidRDefault="007849F4">
      <w:pPr>
        <w:spacing w:before="0" w:line="240" w:lineRule="auto"/>
        <w:jc w:val="left"/>
        <w:rPr>
          <w:rFonts w:eastAsia="Calibri"/>
          <w:szCs w:val="22"/>
          <w:lang w:eastAsia="en-US"/>
        </w:rPr>
      </w:pPr>
    </w:p>
    <w:p w:rsidR="007849F4" w:rsidRDefault="007849F4" w:rsidP="007849F4">
      <w:pPr>
        <w:pStyle w:val="Normallistas"/>
        <w:numPr>
          <w:ilvl w:val="0"/>
          <w:numId w:val="0"/>
        </w:numPr>
        <w:ind w:left="66"/>
      </w:pPr>
      <w:r>
        <w:rPr>
          <w:noProof/>
          <w:lang w:eastAsia="es-ES"/>
        </w:rPr>
        <w:drawing>
          <wp:anchor distT="0" distB="0" distL="114300" distR="114300" simplePos="0" relativeHeight="251773952" behindDoc="0" locked="0" layoutInCell="1" allowOverlap="1">
            <wp:simplePos x="0" y="0"/>
            <wp:positionH relativeFrom="page">
              <wp:posOffset>2047875</wp:posOffset>
            </wp:positionH>
            <wp:positionV relativeFrom="paragraph">
              <wp:posOffset>595630</wp:posOffset>
            </wp:positionV>
            <wp:extent cx="3076575" cy="2588260"/>
            <wp:effectExtent l="0" t="0" r="9525" b="2540"/>
            <wp:wrapTopAndBottom/>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6575" cy="2588260"/>
                    </a:xfrm>
                    <a:prstGeom prst="rect">
                      <a:avLst/>
                    </a:prstGeom>
                    <a:noFill/>
                  </pic:spPr>
                </pic:pic>
              </a:graphicData>
            </a:graphic>
            <wp14:sizeRelH relativeFrom="page">
              <wp14:pctWidth>0</wp14:pctWidth>
            </wp14:sizeRelH>
            <wp14:sizeRelV relativeFrom="page">
              <wp14:pctHeight>0</wp14:pctHeight>
            </wp14:sizeRelV>
          </wp:anchor>
        </w:drawing>
      </w:r>
      <w:r w:rsidRPr="00F33778">
        <w:rPr>
          <w:rStyle w:val="TITULO-Nivel4Car"/>
        </w:rPr>
        <w:t>Volumen por tipo de residuos</w:t>
      </w:r>
      <w:r>
        <w:t>: papel, envases, residuos sólidos, orgánicos, infecciosos, citostáticos, químicos + industriales</w:t>
      </w:r>
    </w:p>
    <w:p w:rsidR="007245E4" w:rsidRDefault="00B35227" w:rsidP="00BE776A">
      <w:pPr>
        <w:pStyle w:val="Normallistas"/>
        <w:numPr>
          <w:ilvl w:val="0"/>
          <w:numId w:val="0"/>
        </w:numPr>
        <w:ind w:left="928"/>
      </w:pPr>
      <w:r>
        <w:rPr>
          <w:noProof/>
          <w:lang w:eastAsia="es-ES"/>
        </w:rPr>
        <w:lastRenderedPageBreak/>
        <w:drawing>
          <wp:anchor distT="0" distB="0" distL="114300" distR="114300" simplePos="0" relativeHeight="251759616" behindDoc="1" locked="0" layoutInCell="1" allowOverlap="1">
            <wp:simplePos x="0" y="0"/>
            <wp:positionH relativeFrom="page">
              <wp:posOffset>-635</wp:posOffset>
            </wp:positionH>
            <wp:positionV relativeFrom="paragraph">
              <wp:posOffset>-1017743</wp:posOffset>
            </wp:positionV>
            <wp:extent cx="7559040" cy="10690225"/>
            <wp:effectExtent l="0" t="0" r="381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559040" cy="10690225"/>
                    </a:xfrm>
                    <a:prstGeom prst="rect">
                      <a:avLst/>
                    </a:prstGeom>
                  </pic:spPr>
                </pic:pic>
              </a:graphicData>
            </a:graphic>
            <wp14:sizeRelH relativeFrom="margin">
              <wp14:pctWidth>0</wp14:pctWidth>
            </wp14:sizeRelH>
            <wp14:sizeRelV relativeFrom="margin">
              <wp14:pctHeight>0</wp14:pctHeight>
            </wp14:sizeRelV>
          </wp:anchor>
        </w:drawing>
      </w:r>
    </w:p>
    <w:p w:rsidR="001D3717" w:rsidRDefault="001D3717" w:rsidP="001D3717">
      <w:pPr>
        <w:pStyle w:val="Normallistas"/>
        <w:numPr>
          <w:ilvl w:val="0"/>
          <w:numId w:val="0"/>
        </w:numPr>
        <w:ind w:left="360" w:hanging="360"/>
      </w:pPr>
    </w:p>
    <w:p w:rsidR="001D3717" w:rsidRDefault="001D3717" w:rsidP="001D3717">
      <w:pPr>
        <w:pStyle w:val="Normallistas"/>
        <w:numPr>
          <w:ilvl w:val="0"/>
          <w:numId w:val="0"/>
        </w:numPr>
        <w:ind w:left="360" w:hanging="360"/>
      </w:pPr>
    </w:p>
    <w:bookmarkStart w:id="92" w:name="_Toc74228262"/>
    <w:bookmarkStart w:id="93" w:name="_Toc75343959"/>
    <w:bookmarkEnd w:id="85"/>
    <w:p w:rsidR="00F22E30" w:rsidRDefault="004E4D27" w:rsidP="003B7CE5">
      <w:pPr>
        <w:pStyle w:val="Normallistas"/>
        <w:numPr>
          <w:ilvl w:val="0"/>
          <w:numId w:val="0"/>
        </w:numPr>
        <w:ind w:left="568"/>
      </w:pPr>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3776" behindDoc="0" locked="0" layoutInCell="1" allowOverlap="1" wp14:anchorId="15085C67" wp14:editId="7CCDA73E">
                <wp:simplePos x="0" y="0"/>
                <wp:positionH relativeFrom="column">
                  <wp:posOffset>2292614</wp:posOffset>
                </wp:positionH>
                <wp:positionV relativeFrom="paragraph">
                  <wp:posOffset>5855778</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Default="00B35227"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B35227" w:rsidRPr="00D05EF7" w:rsidRDefault="00B35227" w:rsidP="003B7CE5">
                            <w:pPr>
                              <w:pStyle w:val="Indice"/>
                              <w:jc w:val="right"/>
                              <w:rPr>
                                <w:sz w:val="28"/>
                              </w:rPr>
                            </w:pPr>
                            <w:r w:rsidRPr="00D05EF7">
                              <w:rPr>
                                <w:sz w:val="28"/>
                              </w:rPr>
                              <w:t>Objetivos institucionales de calidad</w:t>
                            </w:r>
                          </w:p>
                          <w:p w:rsidR="00B35227" w:rsidRPr="00D05EF7" w:rsidRDefault="00B35227" w:rsidP="003B7CE5">
                            <w:pPr>
                              <w:pStyle w:val="Indice"/>
                              <w:jc w:val="right"/>
                              <w:rPr>
                                <w:sz w:val="28"/>
                              </w:rPr>
                            </w:pPr>
                            <w:r w:rsidRPr="00D05EF7">
                              <w:rPr>
                                <w:sz w:val="28"/>
                              </w:rPr>
                              <w:t>Comisiones Hospitalarias</w:t>
                            </w:r>
                          </w:p>
                          <w:p w:rsidR="00B35227" w:rsidRPr="00D05EF7" w:rsidRDefault="00B35227" w:rsidP="003B7CE5">
                            <w:pPr>
                              <w:pStyle w:val="Indice"/>
                              <w:jc w:val="right"/>
                              <w:rPr>
                                <w:sz w:val="28"/>
                              </w:rPr>
                            </w:pPr>
                            <w:r w:rsidRPr="00D05EF7">
                              <w:rPr>
                                <w:sz w:val="28"/>
                              </w:rPr>
                              <w:t>Grupos de Mejora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85C67" id="_x0000_s1036" type="#_x0000_t202" style="position:absolute;left:0;text-align:left;margin-left:180.5pt;margin-top:461.1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" filled="f" stroked="f" strokeweight="2pt">
                <o:lock v:ext="edit" aspectratio="t"/>
                <v:textbox>
                  <w:txbxContent>
                    <w:p w:rsidR="00B35227" w:rsidRDefault="00B35227"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rsidR="00B35227" w:rsidRPr="00D05EF7" w:rsidRDefault="00B35227" w:rsidP="003B7CE5">
                      <w:pPr>
                        <w:pStyle w:val="Indice"/>
                        <w:jc w:val="right"/>
                        <w:rPr>
                          <w:sz w:val="28"/>
                        </w:rPr>
                      </w:pPr>
                      <w:r w:rsidRPr="00D05EF7">
                        <w:rPr>
                          <w:sz w:val="28"/>
                        </w:rPr>
                        <w:t>Objetivos institucionales de calidad</w:t>
                      </w:r>
                    </w:p>
                    <w:p w:rsidR="00B35227" w:rsidRPr="00D05EF7" w:rsidRDefault="00B35227" w:rsidP="003B7CE5">
                      <w:pPr>
                        <w:pStyle w:val="Indice"/>
                        <w:jc w:val="right"/>
                        <w:rPr>
                          <w:sz w:val="28"/>
                        </w:rPr>
                      </w:pPr>
                      <w:r w:rsidRPr="00D05EF7">
                        <w:rPr>
                          <w:sz w:val="28"/>
                        </w:rPr>
                        <w:t>Comisiones Hospitalarias</w:t>
                      </w:r>
                    </w:p>
                    <w:p w:rsidR="00B35227" w:rsidRPr="00D05EF7" w:rsidRDefault="00B35227" w:rsidP="003B7CE5">
                      <w:pPr>
                        <w:pStyle w:val="Indice"/>
                        <w:jc w:val="right"/>
                        <w:rPr>
                          <w:sz w:val="28"/>
                        </w:rPr>
                      </w:pPr>
                      <w:r w:rsidRPr="00D05EF7">
                        <w:rPr>
                          <w:sz w:val="28"/>
                        </w:rPr>
                        <w:t>Grupos de Mejora</w:t>
                      </w:r>
                    </w:p>
                  </w:txbxContent>
                </v:textbox>
              </v:shape>
            </w:pict>
          </mc:Fallback>
        </mc:AlternateContent>
      </w:r>
      <w:r w:rsidR="00630E75"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4800" behindDoc="0" locked="0" layoutInCell="1" allowOverlap="1" wp14:anchorId="75EA99CC" wp14:editId="441B1614">
                <wp:simplePos x="0" y="0"/>
                <wp:positionH relativeFrom="column">
                  <wp:posOffset>4966335</wp:posOffset>
                </wp:positionH>
                <wp:positionV relativeFrom="paragraph">
                  <wp:posOffset>5163185</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Pr="004B6EF5" w:rsidRDefault="00B35227" w:rsidP="00E2109A">
                            <w:pPr>
                              <w:pStyle w:val="TITULO-Nivel4"/>
                            </w:pPr>
                          </w:p>
                          <w:p w:rsidR="00B35227" w:rsidRDefault="00B35227"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5EA99CC" id="_x0000_s1037" type="#_x0000_t202" style="position:absolute;left:0;text-align:left;margin-left:391.05pt;margin-top:406.5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" filled="f" stroked="f" strokeweight="2pt">
                <o:lock v:ext="edit" aspectratio="t"/>
                <v:textbox>
                  <w:txbxContent>
                    <w:p w:rsidR="00B35227" w:rsidRPr="004B6EF5" w:rsidRDefault="00B35227" w:rsidP="00E2109A">
                      <w:pPr>
                        <w:pStyle w:val="TITULO-Nivel4"/>
                      </w:pPr>
                    </w:p>
                    <w:p w:rsidR="00B35227" w:rsidRDefault="00B35227" w:rsidP="006573E2">
                      <w:pPr>
                        <w:pStyle w:val="Capitulo"/>
                        <w:spacing w:before="0"/>
                      </w:pPr>
                      <w:r>
                        <w:t>4</w:t>
                      </w:r>
                    </w:p>
                  </w:txbxContent>
                </v:textbox>
              </v:shape>
            </w:pict>
          </mc:Fallback>
        </mc:AlternateContent>
      </w:r>
    </w:p>
    <w:p w:rsidR="00F31D28" w:rsidRDefault="00F31D28" w:rsidP="00F22E30">
      <w:pPr>
        <w:pStyle w:val="TITULO-Nivel1"/>
      </w:pPr>
      <w:bookmarkStart w:id="94" w:name="_Toc84848506"/>
      <w:r w:rsidRPr="002C3E72">
        <w:lastRenderedPageBreak/>
        <w:t>Calidad</w:t>
      </w:r>
      <w:bookmarkEnd w:id="92"/>
      <w:bookmarkEnd w:id="93"/>
      <w:bookmarkEnd w:id="94"/>
      <w:r w:rsidRPr="009E7227">
        <w:t xml:space="preserve"> </w:t>
      </w:r>
    </w:p>
    <w:p w:rsidR="00F004AB" w:rsidRPr="009E7227" w:rsidRDefault="00F004AB" w:rsidP="007C7F5F">
      <w:pPr>
        <w:pStyle w:val="TITULO-Nivel2"/>
      </w:pPr>
      <w:bookmarkStart w:id="95" w:name="_Toc318202544"/>
      <w:bookmarkStart w:id="96" w:name="_Toc75343960"/>
      <w:bookmarkStart w:id="97" w:name="_Toc84848507"/>
      <w:r w:rsidRPr="009E7227">
        <w:t>Objetivos institucionales de calida</w:t>
      </w:r>
      <w:bookmarkEnd w:id="95"/>
      <w:r w:rsidRPr="009E7227">
        <w:t>d</w:t>
      </w:r>
      <w:bookmarkEnd w:id="96"/>
      <w:bookmarkEnd w:id="97"/>
    </w:p>
    <w:p w:rsidR="00F82D07" w:rsidRPr="009E7227" w:rsidRDefault="009A7522" w:rsidP="007C7F5F">
      <w:pPr>
        <w:pStyle w:val="Nombredetabla"/>
      </w:pPr>
      <w:r>
        <w:t>Datos comparativos con grupo 0_aPOYO</w:t>
      </w:r>
      <w:r w:rsidR="00F82D07" w:rsidRPr="009E7227">
        <w:t xml:space="preserve"> y S</w:t>
      </w:r>
      <w:r w:rsidR="00E20401">
        <w:t>ervicio Madrileño de Salud</w:t>
      </w:r>
    </w:p>
    <w:p w:rsidR="00AB27E8" w:rsidRDefault="00AB27E8" w:rsidP="0068118A"/>
    <w:p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rsidR="00AB27E8" w:rsidRPr="00B34270" w:rsidRDefault="00AB27E8" w:rsidP="00B34270">
            <w:pPr>
              <w:jc w:val="center"/>
              <w:rPr>
                <w:rFonts w:ascii="Montserrat SemiBold" w:hAnsi="Montserrat SemiBold"/>
                <w:bCs/>
              </w:rPr>
            </w:pPr>
            <w:r w:rsidRPr="00B34270">
              <w:rPr>
                <w:rFonts w:ascii="Montserrat SemiBold" w:hAnsi="Montserrat SemiBold"/>
              </w:rPr>
              <w:t>1. Promover la mejora de la seguridad del paciente en el hospital</w:t>
            </w:r>
          </w:p>
        </w:tc>
      </w:tr>
      <w:tr w:rsidR="00AB27E8" w:rsidRPr="009E722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rsidR="00AB27E8" w:rsidRPr="009E7227" w:rsidRDefault="00AB27E8" w:rsidP="00B34270">
            <w:r w:rsidRPr="009E7227">
              <w:t>INDICADOR</w:t>
            </w:r>
          </w:p>
        </w:tc>
        <w:tc>
          <w:tcPr>
            <w:tcW w:w="1576" w:type="pct"/>
            <w:hideMark/>
          </w:tcPr>
          <w:p w:rsidR="00AB27E8" w:rsidRPr="009E7227" w:rsidRDefault="00AB27E8" w:rsidP="00B35227">
            <w:pPr>
              <w:jc w:val="left"/>
              <w:cnfStyle w:val="000000000000" w:firstRow="0" w:lastRow="0" w:firstColumn="0" w:lastColumn="0" w:oddVBand="0" w:evenVBand="0" w:oddHBand="0" w:evenHBand="0" w:firstRowFirstColumn="0" w:firstRowLastColumn="0" w:lastRowFirstColumn="0" w:lastRowLastColumn="0"/>
            </w:pPr>
            <w:r w:rsidRPr="009E7227">
              <w:t>Fórmula</w:t>
            </w:r>
            <w:r w:rsidR="00CE3CEB">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rsidR="00AB27E8" w:rsidRPr="009E7227" w:rsidRDefault="00AB27E8" w:rsidP="00B34270">
            <w:r>
              <w:t>H</w:t>
            </w:r>
            <w:r w:rsidR="009A7522">
              <w:t>. C. CRUZ ROJA</w:t>
            </w:r>
          </w:p>
        </w:tc>
        <w:tc>
          <w:tcPr>
            <w:tcW w:w="659" w:type="pct"/>
          </w:tcPr>
          <w:p w:rsidR="00AB27E8" w:rsidRPr="009E7227" w:rsidRDefault="00AB27E8" w:rsidP="00B34270">
            <w:pPr>
              <w:cnfStyle w:val="000000000000" w:firstRow="0" w:lastRow="0" w:firstColumn="0" w:lastColumn="0" w:oddVBand="0" w:evenVBand="0" w:oddHBand="0" w:evenHBand="0" w:firstRowFirstColumn="0" w:firstRowLastColumn="0" w:lastRowFirstColumn="0" w:lastRowLastColumn="0"/>
            </w:pPr>
            <w:r w:rsidRPr="009E7227">
              <w:t xml:space="preserve">Grupo </w:t>
            </w:r>
            <w:r w:rsidR="009A7522">
              <w:t>apoyo</w:t>
            </w:r>
            <w:r w:rsidRPr="009E7227">
              <w:t xml:space="preserve"> </w:t>
            </w:r>
          </w:p>
          <w:p w:rsidR="00AB27E8" w:rsidRPr="009E7227" w:rsidRDefault="00AB27E8" w:rsidP="00B34270">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AB27E8" w:rsidRPr="009E7227" w:rsidRDefault="00AB27E8" w:rsidP="00B34270">
            <w:r w:rsidRPr="009E7227">
              <w:t>GLOBAL</w:t>
            </w:r>
          </w:p>
          <w:p w:rsidR="00AB27E8" w:rsidRPr="009E7227" w:rsidRDefault="00AB27E8" w:rsidP="00B34270">
            <w:r>
              <w:t>SERVICIO MADRILEÑO DE SALUD</w:t>
            </w:r>
          </w:p>
          <w:p w:rsidR="00AB27E8" w:rsidRPr="009E7227" w:rsidRDefault="00AB27E8" w:rsidP="00B34270">
            <w:r w:rsidRPr="009E7227">
              <w:t>(media)</w:t>
            </w:r>
          </w:p>
        </w:tc>
      </w:tr>
      <w:tr w:rsidR="009A7522" w:rsidRPr="009E7227" w:rsidTr="00583217">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rsidR="009A7522" w:rsidRPr="009E7227" w:rsidRDefault="009A7522" w:rsidP="009A7522">
            <w:pPr>
              <w:jc w:val="left"/>
              <w:rPr>
                <w:sz w:val="24"/>
                <w:szCs w:val="24"/>
              </w:rPr>
            </w:pPr>
            <w:r w:rsidRPr="004E4D27">
              <w:t>PORCENTAJE DE ACTUACIONES CONSIDERADAS PRIORITARIAS REALIZADAS POR LAS UFGRS</w:t>
            </w:r>
          </w:p>
        </w:tc>
        <w:tc>
          <w:tcPr>
            <w:tcW w:w="1576" w:type="pct"/>
            <w:vAlign w:val="top"/>
          </w:tcPr>
          <w:p w:rsidR="009A7522" w:rsidRPr="00AE4354" w:rsidRDefault="009A7522" w:rsidP="00B35227">
            <w:pPr>
              <w:jc w:val="left"/>
              <w:cnfStyle w:val="000000000000" w:firstRow="0" w:lastRow="0" w:firstColumn="0" w:lastColumn="0" w:oddVBand="0" w:evenVBand="0" w:oddHBand="0" w:evenHBand="0" w:firstRowFirstColumn="0" w:firstRowLastColumn="0" w:lastRowFirstColumn="0" w:lastRowLastColumn="0"/>
            </w:pPr>
            <w:r w:rsidRPr="00AE4354">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AE4354" w:rsidRDefault="009A7522" w:rsidP="00583217">
            <w:pPr>
              <w:jc w:val="right"/>
            </w:pPr>
            <w:r w:rsidRPr="00AE4354">
              <w:t>1</w:t>
            </w:r>
          </w:p>
        </w:tc>
        <w:tc>
          <w:tcPr>
            <w:tcW w:w="659" w:type="pct"/>
          </w:tcPr>
          <w:p w:rsidR="009A7522" w:rsidRPr="00AE4354"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AE4354">
              <w:t>2</w:t>
            </w:r>
          </w:p>
        </w:tc>
        <w:tc>
          <w:tcPr>
            <w:cnfStyle w:val="000001000000" w:firstRow="0" w:lastRow="0" w:firstColumn="0" w:lastColumn="0" w:oddVBand="0" w:evenVBand="1" w:oddHBand="0" w:evenHBand="0" w:firstRowFirstColumn="0" w:firstRowLastColumn="0" w:lastRowFirstColumn="0" w:lastRowLastColumn="0"/>
            <w:tcW w:w="788" w:type="pct"/>
          </w:tcPr>
          <w:p w:rsidR="009A7522" w:rsidRPr="00AE4354" w:rsidRDefault="009A7522" w:rsidP="00583217">
            <w:pPr>
              <w:jc w:val="right"/>
            </w:pPr>
            <w:r w:rsidRPr="00AE4354">
              <w:t>2</w:t>
            </w:r>
          </w:p>
        </w:tc>
      </w:tr>
      <w:tr w:rsidR="009A7522" w:rsidRPr="009E7227" w:rsidTr="00583217">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rsidR="009A7522" w:rsidRPr="009E7227" w:rsidRDefault="009A7522" w:rsidP="009A7522"/>
        </w:tc>
        <w:tc>
          <w:tcPr>
            <w:tcW w:w="1576" w:type="pct"/>
            <w:vAlign w:val="top"/>
          </w:tcPr>
          <w:p w:rsidR="009A7522" w:rsidRPr="00AE4354" w:rsidRDefault="009A7522" w:rsidP="00B35227">
            <w:pPr>
              <w:jc w:val="left"/>
              <w:cnfStyle w:val="000000000000" w:firstRow="0" w:lastRow="0" w:firstColumn="0" w:lastColumn="0" w:oddVBand="0" w:evenVBand="0" w:oddHBand="0" w:evenHBand="0" w:firstRowFirstColumn="0" w:firstRowLastColumn="0" w:lastRowFirstColumn="0" w:lastRowLastColumn="0"/>
            </w:pPr>
            <w:r w:rsidRPr="00AE4354">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AE4354" w:rsidRDefault="009A7522" w:rsidP="00583217">
            <w:pPr>
              <w:jc w:val="right"/>
            </w:pPr>
            <w:r w:rsidRPr="00AE4354">
              <w:t>SÍ</w:t>
            </w:r>
          </w:p>
        </w:tc>
        <w:tc>
          <w:tcPr>
            <w:tcW w:w="659" w:type="pct"/>
          </w:tcPr>
          <w:p w:rsidR="009A7522" w:rsidRPr="00AE4354"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AE4354">
              <w:t>100%</w:t>
            </w:r>
          </w:p>
        </w:tc>
        <w:tc>
          <w:tcPr>
            <w:cnfStyle w:val="000001000000" w:firstRow="0" w:lastRow="0" w:firstColumn="0" w:lastColumn="0" w:oddVBand="0" w:evenVBand="1" w:oddHBand="0" w:evenHBand="0" w:firstRowFirstColumn="0" w:firstRowLastColumn="0" w:lastRowFirstColumn="0" w:lastRowLastColumn="0"/>
            <w:tcW w:w="788" w:type="pct"/>
          </w:tcPr>
          <w:p w:rsidR="009A7522" w:rsidRPr="00AE4354" w:rsidRDefault="009A7522" w:rsidP="00583217">
            <w:pPr>
              <w:jc w:val="right"/>
            </w:pPr>
            <w:r w:rsidRPr="00AE4354">
              <w:t>100%</w:t>
            </w:r>
          </w:p>
        </w:tc>
      </w:tr>
      <w:tr w:rsidR="009A7522" w:rsidRPr="009E7227" w:rsidTr="00583217">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rsidR="009A7522" w:rsidRPr="009E7227" w:rsidRDefault="009A7522" w:rsidP="009A7522"/>
        </w:tc>
        <w:tc>
          <w:tcPr>
            <w:tcW w:w="1576" w:type="pct"/>
            <w:vAlign w:val="top"/>
          </w:tcPr>
          <w:p w:rsidR="009A7522" w:rsidRPr="00AE4354" w:rsidRDefault="009A7522" w:rsidP="00B35227">
            <w:pPr>
              <w:jc w:val="left"/>
              <w:cnfStyle w:val="000000000000" w:firstRow="0" w:lastRow="0" w:firstColumn="0" w:lastColumn="0" w:oddVBand="0" w:evenVBand="0" w:oddHBand="0" w:evenHBand="0" w:firstRowFirstColumn="0" w:firstRowLastColumn="0" w:lastRowFirstColumn="0" w:lastRowLastColumn="0"/>
            </w:pPr>
            <w:r w:rsidRPr="00AE4354">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AE4354" w:rsidRDefault="009A7522" w:rsidP="00583217">
            <w:pPr>
              <w:jc w:val="right"/>
            </w:pPr>
            <w:r w:rsidRPr="00AE4354">
              <w:t>SÍ</w:t>
            </w:r>
          </w:p>
        </w:tc>
        <w:tc>
          <w:tcPr>
            <w:tcW w:w="659" w:type="pct"/>
          </w:tcPr>
          <w:p w:rsidR="009A7522" w:rsidRPr="00AE4354"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AE4354">
              <w:t>50%</w:t>
            </w:r>
          </w:p>
        </w:tc>
        <w:tc>
          <w:tcPr>
            <w:cnfStyle w:val="000001000000" w:firstRow="0" w:lastRow="0" w:firstColumn="0" w:lastColumn="0" w:oddVBand="0" w:evenVBand="1" w:oddHBand="0" w:evenHBand="0" w:firstRowFirstColumn="0" w:firstRowLastColumn="0" w:lastRowFirstColumn="0" w:lastRowLastColumn="0"/>
            <w:tcW w:w="788" w:type="pct"/>
          </w:tcPr>
          <w:p w:rsidR="009A7522" w:rsidRPr="00AE4354" w:rsidRDefault="009A7522" w:rsidP="00583217">
            <w:pPr>
              <w:jc w:val="right"/>
            </w:pPr>
            <w:r w:rsidRPr="00AE4354">
              <w:t>97%</w:t>
            </w:r>
          </w:p>
        </w:tc>
      </w:tr>
      <w:tr w:rsidR="009A7522" w:rsidRPr="009E7227" w:rsidTr="00B35227">
        <w:trPr>
          <w:trHeight w:hRule="exact" w:val="2379"/>
        </w:trPr>
        <w:tc>
          <w:tcPr>
            <w:cnfStyle w:val="001000000000" w:firstRow="0" w:lastRow="0" w:firstColumn="1" w:lastColumn="0" w:oddVBand="0" w:evenVBand="0" w:oddHBand="0" w:evenHBand="0" w:firstRowFirstColumn="0" w:firstRowLastColumn="0" w:lastRowFirstColumn="0" w:lastRowLastColumn="0"/>
            <w:tcW w:w="1236" w:type="pct"/>
            <w:vMerge/>
            <w:hideMark/>
          </w:tcPr>
          <w:p w:rsidR="009A7522" w:rsidRPr="009E7227" w:rsidRDefault="009A7522" w:rsidP="009A7522"/>
        </w:tc>
        <w:tc>
          <w:tcPr>
            <w:tcW w:w="1576" w:type="pct"/>
            <w:vAlign w:val="top"/>
          </w:tcPr>
          <w:p w:rsidR="009A7522" w:rsidRPr="00AE4354" w:rsidRDefault="009A7522" w:rsidP="00B35227">
            <w:pPr>
              <w:jc w:val="left"/>
              <w:cnfStyle w:val="000000000000" w:firstRow="0" w:lastRow="0" w:firstColumn="0" w:lastColumn="0" w:oddVBand="0" w:evenVBand="0" w:oddHBand="0" w:evenHBand="0" w:firstRowFirstColumn="0" w:firstRowLastColumn="0" w:lastRowFirstColumn="0" w:lastRowLastColumn="0"/>
            </w:pPr>
            <w:r w:rsidRPr="00AE4354">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AE4354" w:rsidRDefault="009A7522" w:rsidP="00583217">
            <w:pPr>
              <w:jc w:val="right"/>
            </w:pPr>
            <w:r w:rsidRPr="00AE4354">
              <w:t>SÍ</w:t>
            </w:r>
          </w:p>
        </w:tc>
        <w:tc>
          <w:tcPr>
            <w:tcW w:w="659" w:type="pct"/>
          </w:tcPr>
          <w:p w:rsidR="009A7522" w:rsidRPr="00AE4354"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AE4354">
              <w:t>100%</w:t>
            </w:r>
          </w:p>
        </w:tc>
        <w:tc>
          <w:tcPr>
            <w:cnfStyle w:val="000001000000" w:firstRow="0" w:lastRow="0" w:firstColumn="0" w:lastColumn="0" w:oddVBand="0" w:evenVBand="1" w:oddHBand="0" w:evenHBand="0" w:firstRowFirstColumn="0" w:firstRowLastColumn="0" w:lastRowFirstColumn="0" w:lastRowLastColumn="0"/>
            <w:tcW w:w="788" w:type="pct"/>
          </w:tcPr>
          <w:p w:rsidR="009A7522" w:rsidRDefault="009A7522" w:rsidP="00583217">
            <w:pPr>
              <w:jc w:val="right"/>
            </w:pPr>
            <w:r w:rsidRPr="00AE4354">
              <w:t>100%</w:t>
            </w:r>
          </w:p>
        </w:tc>
      </w:tr>
    </w:tbl>
    <w:p w:rsidR="00AB27E8" w:rsidRDefault="00AB27E8" w:rsidP="0068118A"/>
    <w:p w:rsidR="00AB27E8" w:rsidRDefault="00AB27E8">
      <w:pPr>
        <w:spacing w:before="0" w:line="240" w:lineRule="auto"/>
        <w:jc w:val="left"/>
      </w:pPr>
      <w:r>
        <w:br w:type="page"/>
      </w:r>
    </w:p>
    <w:p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rsidR="00F82D07" w:rsidRPr="00B34270" w:rsidRDefault="004E4D27" w:rsidP="006A39F4">
            <w:pPr>
              <w:jc w:val="center"/>
              <w:rPr>
                <w:rFonts w:ascii="Montserrat SemiBold" w:hAnsi="Montserrat SemiBold"/>
                <w:b w:val="0"/>
              </w:rPr>
            </w:pPr>
            <w:r w:rsidRPr="00B34270">
              <w:rPr>
                <w:rFonts w:ascii="Montserrat SemiBold" w:hAnsi="Montserrat SemiBold"/>
              </w:rPr>
              <w:t>2. Impulsar el compromiso de los equipos directivos con la seguridad del paciente</w:t>
            </w:r>
            <w:r w:rsidRPr="00B34270">
              <w:rPr>
                <w:rFonts w:ascii="Montserrat SemiBold" w:hAnsi="Montserrat SemiBold"/>
                <w:b w:val="0"/>
              </w:rPr>
              <w:t>.</w:t>
            </w:r>
          </w:p>
        </w:tc>
      </w:tr>
      <w:tr w:rsidR="009A7522" w:rsidRPr="009E722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rsidR="009A7522" w:rsidRPr="009E7227" w:rsidRDefault="009A7522" w:rsidP="009A7522">
            <w:pPr>
              <w:jc w:val="left"/>
            </w:pPr>
            <w:r w:rsidRPr="009E7227">
              <w:t>INDICADOR</w:t>
            </w:r>
          </w:p>
        </w:tc>
        <w:tc>
          <w:tcPr>
            <w:tcW w:w="1574" w:type="pct"/>
            <w:hideMark/>
          </w:tcPr>
          <w:p w:rsidR="009A7522" w:rsidRPr="009E7227" w:rsidRDefault="009A7522" w:rsidP="00B35227">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9E7227" w:rsidRDefault="009A7522" w:rsidP="009A7522">
            <w:r>
              <w:t>H. C. CRUZ ROJA</w:t>
            </w:r>
          </w:p>
        </w:tc>
        <w:tc>
          <w:tcPr>
            <w:tcW w:w="658" w:type="pct"/>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 xml:space="preserve">Grupo </w:t>
            </w:r>
            <w:r>
              <w:t>apoyo</w:t>
            </w:r>
            <w:r w:rsidRPr="009E7227">
              <w:t xml:space="preserve"> </w:t>
            </w:r>
          </w:p>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rsidR="009A7522" w:rsidRPr="009E7227" w:rsidRDefault="009A7522" w:rsidP="009A7522">
            <w:pPr>
              <w:jc w:val="left"/>
            </w:pPr>
            <w:r w:rsidRPr="009E7227">
              <w:t>GLOBAL</w:t>
            </w:r>
          </w:p>
          <w:p w:rsidR="009A7522" w:rsidRPr="009E7227" w:rsidRDefault="009A7522" w:rsidP="009A7522">
            <w:pPr>
              <w:jc w:val="left"/>
            </w:pPr>
            <w:r>
              <w:t>SERVICIO MADRILEÑO DE SALUD</w:t>
            </w:r>
          </w:p>
        </w:tc>
      </w:tr>
      <w:tr w:rsidR="009A7522" w:rsidRPr="009E7227" w:rsidTr="00583217">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rsidR="009A7522" w:rsidRPr="00902B67" w:rsidRDefault="009A7522" w:rsidP="009A7522">
            <w:pPr>
              <w:jc w:val="left"/>
            </w:pPr>
            <w:r>
              <w:t>PARTICIPACIÓN ACTIVA DE DIRECTIVOS EN REUNIONES O VISITAS A LAS UNIDADES: "RONDAS DE SEGURIDAD"</w:t>
            </w:r>
          </w:p>
        </w:tc>
        <w:tc>
          <w:tcPr>
            <w:tcW w:w="1574" w:type="pct"/>
            <w:vAlign w:val="top"/>
          </w:tcPr>
          <w:p w:rsidR="009A7522" w:rsidRPr="009E7039" w:rsidRDefault="009A7522" w:rsidP="00B35227">
            <w:pPr>
              <w:jc w:val="left"/>
              <w:cnfStyle w:val="000000000000" w:firstRow="0" w:lastRow="0" w:firstColumn="0" w:lastColumn="0" w:oddVBand="0" w:evenVBand="0" w:oddHBand="0" w:evenHBand="0" w:firstRowFirstColumn="0" w:firstRowLastColumn="0" w:lastRowFirstColumn="0" w:lastRowLastColumn="0"/>
            </w:pPr>
            <w:r w:rsidRPr="009E7039">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9E7039" w:rsidRDefault="009A7522" w:rsidP="00583217">
            <w:pPr>
              <w:jc w:val="right"/>
            </w:pPr>
            <w:r w:rsidRPr="009E7039">
              <w:t>No aplica</w:t>
            </w:r>
          </w:p>
        </w:tc>
        <w:tc>
          <w:tcPr>
            <w:tcW w:w="658" w:type="pct"/>
          </w:tcPr>
          <w:p w:rsidR="009A7522" w:rsidRPr="009E7039"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9E7039">
              <w:t>No aplica</w:t>
            </w:r>
          </w:p>
        </w:tc>
        <w:tc>
          <w:tcPr>
            <w:cnfStyle w:val="000001000000" w:firstRow="0" w:lastRow="0" w:firstColumn="0" w:lastColumn="0" w:oddVBand="0" w:evenVBand="1" w:oddHBand="0" w:evenHBand="0" w:firstRowFirstColumn="0" w:firstRowLastColumn="0" w:lastRowFirstColumn="0" w:lastRowLastColumn="0"/>
            <w:tcW w:w="788" w:type="pct"/>
          </w:tcPr>
          <w:p w:rsidR="009A7522" w:rsidRPr="009E7039" w:rsidRDefault="009A7522" w:rsidP="00583217">
            <w:pPr>
              <w:jc w:val="right"/>
            </w:pPr>
            <w:r w:rsidRPr="009E7039">
              <w:t>0,9</w:t>
            </w:r>
          </w:p>
        </w:tc>
      </w:tr>
      <w:tr w:rsidR="009A7522" w:rsidRPr="009E7227" w:rsidTr="00583217">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rsidR="009A7522" w:rsidRPr="009E7227" w:rsidRDefault="009A7522" w:rsidP="009A7522"/>
        </w:tc>
        <w:tc>
          <w:tcPr>
            <w:tcW w:w="1574" w:type="pct"/>
            <w:vAlign w:val="top"/>
          </w:tcPr>
          <w:p w:rsidR="009A7522" w:rsidRPr="009E7039" w:rsidRDefault="009A7522" w:rsidP="00B35227">
            <w:pPr>
              <w:jc w:val="left"/>
              <w:cnfStyle w:val="000000000000" w:firstRow="0" w:lastRow="0" w:firstColumn="0" w:lastColumn="0" w:oddVBand="0" w:evenVBand="0" w:oddHBand="0" w:evenHBand="0" w:firstRowFirstColumn="0" w:firstRowLastColumn="0" w:lastRowFirstColumn="0" w:lastRowLastColumn="0"/>
            </w:pPr>
            <w:r w:rsidRPr="009E7039">
              <w:t>Nº rondas hospitalización pacientes COVID-19 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9E7039" w:rsidRDefault="009A7522" w:rsidP="00583217">
            <w:pPr>
              <w:jc w:val="right"/>
            </w:pPr>
            <w:r w:rsidRPr="009E7039">
              <w:t>5</w:t>
            </w:r>
          </w:p>
        </w:tc>
        <w:tc>
          <w:tcPr>
            <w:tcW w:w="658" w:type="pct"/>
          </w:tcPr>
          <w:p w:rsidR="009A7522" w:rsidRPr="009E7039"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9E7039">
              <w:t>3</w:t>
            </w:r>
          </w:p>
        </w:tc>
        <w:tc>
          <w:tcPr>
            <w:cnfStyle w:val="000001000000" w:firstRow="0" w:lastRow="0" w:firstColumn="0" w:lastColumn="0" w:oddVBand="0" w:evenVBand="1" w:oddHBand="0" w:evenHBand="0" w:firstRowFirstColumn="0" w:firstRowLastColumn="0" w:lastRowFirstColumn="0" w:lastRowLastColumn="0"/>
            <w:tcW w:w="788" w:type="pct"/>
          </w:tcPr>
          <w:p w:rsidR="009A7522" w:rsidRPr="009E7039" w:rsidRDefault="009A7522" w:rsidP="00583217">
            <w:pPr>
              <w:jc w:val="right"/>
            </w:pPr>
            <w:r w:rsidRPr="009E7039">
              <w:t>0,8</w:t>
            </w:r>
          </w:p>
        </w:tc>
      </w:tr>
      <w:tr w:rsidR="009A7522" w:rsidRPr="009E7227" w:rsidTr="00583217">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rsidR="009A7522" w:rsidRPr="00902B67" w:rsidRDefault="009A7522" w:rsidP="009A7522"/>
        </w:tc>
        <w:tc>
          <w:tcPr>
            <w:tcW w:w="1574" w:type="pct"/>
            <w:vAlign w:val="top"/>
          </w:tcPr>
          <w:p w:rsidR="009A7522" w:rsidRPr="009E7039" w:rsidRDefault="009A7522" w:rsidP="00B35227">
            <w:pPr>
              <w:jc w:val="left"/>
              <w:cnfStyle w:val="000000000000" w:firstRow="0" w:lastRow="0" w:firstColumn="0" w:lastColumn="0" w:oddVBand="0" w:evenVBand="0" w:oddHBand="0" w:evenHBand="0" w:firstRowFirstColumn="0" w:firstRowLastColumn="0" w:lastRowFirstColumn="0" w:lastRowLastColumn="0"/>
            </w:pPr>
            <w:r w:rsidRPr="009E7039">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9E7039" w:rsidRDefault="009A7522" w:rsidP="00583217">
            <w:pPr>
              <w:jc w:val="right"/>
            </w:pPr>
            <w:r w:rsidRPr="009E7039">
              <w:t>No aplica</w:t>
            </w:r>
          </w:p>
        </w:tc>
        <w:tc>
          <w:tcPr>
            <w:tcW w:w="658" w:type="pct"/>
          </w:tcPr>
          <w:p w:rsidR="009A7522" w:rsidRPr="009E7039"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9E7039">
              <w:t>No aplica</w:t>
            </w:r>
          </w:p>
        </w:tc>
        <w:tc>
          <w:tcPr>
            <w:cnfStyle w:val="000001000000" w:firstRow="0" w:lastRow="0" w:firstColumn="0" w:lastColumn="0" w:oddVBand="0" w:evenVBand="1" w:oddHBand="0" w:evenHBand="0" w:firstRowFirstColumn="0" w:firstRowLastColumn="0" w:lastRowFirstColumn="0" w:lastRowLastColumn="0"/>
            <w:tcW w:w="788" w:type="pct"/>
          </w:tcPr>
          <w:p w:rsidR="009A7522" w:rsidRPr="009E7039" w:rsidRDefault="009A7522" w:rsidP="00583217">
            <w:pPr>
              <w:jc w:val="right"/>
            </w:pPr>
            <w:r w:rsidRPr="009E7039">
              <w:t>0,9</w:t>
            </w:r>
          </w:p>
        </w:tc>
      </w:tr>
      <w:tr w:rsidR="009A7522" w:rsidRPr="009E7227" w:rsidTr="00583217">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rsidR="009A7522" w:rsidRPr="009E7227" w:rsidRDefault="009A7522" w:rsidP="009A7522">
            <w:pPr>
              <w:jc w:val="left"/>
            </w:pPr>
          </w:p>
        </w:tc>
        <w:tc>
          <w:tcPr>
            <w:tcW w:w="1574" w:type="pct"/>
            <w:vAlign w:val="top"/>
          </w:tcPr>
          <w:p w:rsidR="009A7522" w:rsidRPr="009E7039" w:rsidRDefault="009A7522" w:rsidP="00B35227">
            <w:pPr>
              <w:jc w:val="left"/>
              <w:cnfStyle w:val="000000000000" w:firstRow="0" w:lastRow="0" w:firstColumn="0" w:lastColumn="0" w:oddVBand="0" w:evenVBand="0" w:oddHBand="0" w:evenHBand="0" w:firstRowFirstColumn="0" w:firstRowLastColumn="0" w:lastRowFirstColumn="0" w:lastRowLastColumn="0"/>
            </w:pPr>
            <w:r w:rsidRPr="009E7039">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9E7039" w:rsidRDefault="009A7522" w:rsidP="00583217">
            <w:pPr>
              <w:jc w:val="right"/>
            </w:pPr>
            <w:r w:rsidRPr="009E7039">
              <w:t>2</w:t>
            </w:r>
          </w:p>
        </w:tc>
        <w:tc>
          <w:tcPr>
            <w:tcW w:w="658" w:type="pct"/>
          </w:tcPr>
          <w:p w:rsidR="009A7522" w:rsidRPr="009E7039"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9E7039">
              <w:t>1</w:t>
            </w:r>
          </w:p>
        </w:tc>
        <w:tc>
          <w:tcPr>
            <w:cnfStyle w:val="000001000000" w:firstRow="0" w:lastRow="0" w:firstColumn="0" w:lastColumn="0" w:oddVBand="0" w:evenVBand="1" w:oddHBand="0" w:evenHBand="0" w:firstRowFirstColumn="0" w:firstRowLastColumn="0" w:lastRowFirstColumn="0" w:lastRowLastColumn="0"/>
            <w:tcW w:w="788" w:type="pct"/>
          </w:tcPr>
          <w:p w:rsidR="009A7522" w:rsidRPr="009E7039" w:rsidRDefault="009A7522" w:rsidP="00583217">
            <w:pPr>
              <w:jc w:val="right"/>
            </w:pPr>
            <w:r w:rsidRPr="009E7039">
              <w:t>1</w:t>
            </w:r>
          </w:p>
        </w:tc>
      </w:tr>
      <w:tr w:rsidR="009A7522" w:rsidRPr="009E7227" w:rsidTr="00583217">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rsidR="009A7522" w:rsidRPr="009E7227" w:rsidRDefault="009A7522" w:rsidP="009A7522">
            <w:pPr>
              <w:jc w:val="left"/>
            </w:pPr>
          </w:p>
        </w:tc>
        <w:tc>
          <w:tcPr>
            <w:tcW w:w="1574" w:type="pct"/>
            <w:vAlign w:val="top"/>
          </w:tcPr>
          <w:p w:rsidR="009A7522" w:rsidRPr="009E7039" w:rsidRDefault="009A7522" w:rsidP="00B35227">
            <w:pPr>
              <w:jc w:val="left"/>
              <w:cnfStyle w:val="000000000000" w:firstRow="0" w:lastRow="0" w:firstColumn="0" w:lastColumn="0" w:oddVBand="0" w:evenVBand="0" w:oddHBand="0" w:evenHBand="0" w:firstRowFirstColumn="0" w:firstRowLastColumn="0" w:lastRowFirstColumn="0" w:lastRowLastColumn="0"/>
            </w:pPr>
            <w:r w:rsidRPr="009E7039">
              <w:t>Nº de rondas</w:t>
            </w:r>
          </w:p>
        </w:tc>
        <w:tc>
          <w:tcPr>
            <w:cnfStyle w:val="000001000000" w:firstRow="0" w:lastRow="0" w:firstColumn="0" w:lastColumn="0" w:oddVBand="0" w:evenVBand="1" w:oddHBand="0" w:evenHBand="0" w:firstRowFirstColumn="0" w:firstRowLastColumn="0" w:lastRowFirstColumn="0" w:lastRowLastColumn="0"/>
            <w:tcW w:w="741" w:type="pct"/>
          </w:tcPr>
          <w:p w:rsidR="009A7522" w:rsidRPr="009E7039" w:rsidRDefault="009A7522" w:rsidP="00583217">
            <w:pPr>
              <w:jc w:val="right"/>
            </w:pPr>
            <w:r w:rsidRPr="009E7039">
              <w:t>7</w:t>
            </w:r>
          </w:p>
        </w:tc>
        <w:tc>
          <w:tcPr>
            <w:tcW w:w="658" w:type="pct"/>
          </w:tcPr>
          <w:p w:rsidR="009A7522" w:rsidRPr="009E7039"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9E7039">
              <w:t>4</w:t>
            </w:r>
          </w:p>
        </w:tc>
        <w:tc>
          <w:tcPr>
            <w:cnfStyle w:val="000001000000" w:firstRow="0" w:lastRow="0" w:firstColumn="0" w:lastColumn="0" w:oddVBand="0" w:evenVBand="1" w:oddHBand="0" w:evenHBand="0" w:firstRowFirstColumn="0" w:firstRowLastColumn="0" w:lastRowFirstColumn="0" w:lastRowLastColumn="0"/>
            <w:tcW w:w="788" w:type="pct"/>
          </w:tcPr>
          <w:p w:rsidR="009A7522" w:rsidRDefault="009A7522" w:rsidP="00583217">
            <w:pPr>
              <w:jc w:val="right"/>
            </w:pPr>
            <w:r w:rsidRPr="009E7039">
              <w:t>3,1</w:t>
            </w:r>
          </w:p>
        </w:tc>
      </w:tr>
    </w:tbl>
    <w:p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rsidTr="00B35227">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9A7522" w:rsidRPr="009E7227" w:rsidTr="00B35227">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9A7522" w:rsidRPr="009E7227" w:rsidRDefault="009A7522" w:rsidP="009A7522">
            <w:pPr>
              <w:jc w:val="left"/>
            </w:pPr>
            <w:r w:rsidRPr="009E7227">
              <w:t>INDICADORES</w:t>
            </w:r>
          </w:p>
        </w:tc>
        <w:tc>
          <w:tcPr>
            <w:tcW w:w="1585" w:type="pct"/>
            <w:hideMark/>
          </w:tcPr>
          <w:p w:rsidR="009A7522" w:rsidRPr="009E7227" w:rsidRDefault="009A7522" w:rsidP="00B35227">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9E7227" w:rsidRDefault="009A7522" w:rsidP="009A7522">
            <w:r>
              <w:t>H. C. CRUZ ROJA</w:t>
            </w:r>
          </w:p>
        </w:tc>
        <w:tc>
          <w:tcPr>
            <w:tcW w:w="668" w:type="pct"/>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 xml:space="preserve">Grupo </w:t>
            </w:r>
            <w:r>
              <w:t>apoyo</w:t>
            </w:r>
            <w:r w:rsidRPr="009E7227">
              <w:t xml:space="preserve"> </w:t>
            </w:r>
          </w:p>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9A7522" w:rsidRPr="009E7227" w:rsidRDefault="009A7522" w:rsidP="009A7522">
            <w:pPr>
              <w:jc w:val="left"/>
            </w:pPr>
            <w:r w:rsidRPr="009E7227">
              <w:t>GLOBAL</w:t>
            </w:r>
          </w:p>
          <w:p w:rsidR="009A7522" w:rsidRPr="009E7227" w:rsidRDefault="009A7522" w:rsidP="009A7522">
            <w:pPr>
              <w:jc w:val="left"/>
            </w:pPr>
            <w:r>
              <w:t>SERVICIO MADRILEÑO DE SALUD</w:t>
            </w:r>
          </w:p>
        </w:tc>
      </w:tr>
      <w:tr w:rsidR="009A7522" w:rsidRPr="009E7227" w:rsidTr="00B35227">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9A7522" w:rsidRPr="009E7D6D" w:rsidRDefault="009A7522" w:rsidP="009A7522">
            <w:pPr>
              <w:jc w:val="left"/>
            </w:pPr>
            <w:r w:rsidRPr="00DA778C">
              <w:t>DESARROLLO DE LA SEGURIDAD EN EL PACIENTE QUIRÚRGICO</w:t>
            </w:r>
          </w:p>
        </w:tc>
        <w:tc>
          <w:tcPr>
            <w:tcW w:w="1585" w:type="pct"/>
            <w:vAlign w:val="top"/>
          </w:tcPr>
          <w:p w:rsidR="009A7522" w:rsidRPr="00136215" w:rsidRDefault="009A7522" w:rsidP="00B35227">
            <w:pPr>
              <w:jc w:val="left"/>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730D87" w:rsidRDefault="009A7522" w:rsidP="00583217">
            <w:pPr>
              <w:jc w:val="right"/>
            </w:pPr>
            <w:r w:rsidRPr="00730D87">
              <w:t>SI</w:t>
            </w:r>
          </w:p>
        </w:tc>
        <w:tc>
          <w:tcPr>
            <w:tcW w:w="668" w:type="pct"/>
          </w:tcPr>
          <w:p w:rsidR="009A7522" w:rsidRPr="00730D87"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730D87">
              <w:t>100%</w:t>
            </w:r>
          </w:p>
        </w:tc>
        <w:tc>
          <w:tcPr>
            <w:cnfStyle w:val="000001000000" w:firstRow="0" w:lastRow="0" w:firstColumn="0" w:lastColumn="0" w:oddVBand="0" w:evenVBand="1" w:oddHBand="0" w:evenHBand="0" w:firstRowFirstColumn="0" w:firstRowLastColumn="0" w:lastRowFirstColumn="0" w:lastRowLastColumn="0"/>
            <w:tcW w:w="746" w:type="pct"/>
          </w:tcPr>
          <w:p w:rsidR="009A7522" w:rsidRPr="00730D87" w:rsidRDefault="009A7522" w:rsidP="00583217">
            <w:pPr>
              <w:jc w:val="right"/>
            </w:pPr>
            <w:r w:rsidRPr="00730D87">
              <w:t>96%</w:t>
            </w:r>
          </w:p>
        </w:tc>
      </w:tr>
      <w:tr w:rsidR="009A7522"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9A7522" w:rsidRPr="009E7D6D" w:rsidRDefault="009A7522" w:rsidP="009A7522"/>
        </w:tc>
        <w:tc>
          <w:tcPr>
            <w:tcW w:w="1585" w:type="pct"/>
            <w:vAlign w:val="top"/>
          </w:tcPr>
          <w:p w:rsidR="009A7522" w:rsidRPr="00136215" w:rsidRDefault="009A7522" w:rsidP="00B35227">
            <w:pPr>
              <w:jc w:val="left"/>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730D87" w:rsidRDefault="009A7522" w:rsidP="00583217">
            <w:pPr>
              <w:jc w:val="right"/>
            </w:pPr>
            <w:r w:rsidRPr="00730D87">
              <w:t>SI</w:t>
            </w:r>
          </w:p>
        </w:tc>
        <w:tc>
          <w:tcPr>
            <w:tcW w:w="668" w:type="pct"/>
          </w:tcPr>
          <w:p w:rsidR="009A7522" w:rsidRPr="00730D87"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730D87">
              <w:t>100%</w:t>
            </w:r>
          </w:p>
        </w:tc>
        <w:tc>
          <w:tcPr>
            <w:cnfStyle w:val="000001000000" w:firstRow="0" w:lastRow="0" w:firstColumn="0" w:lastColumn="0" w:oddVBand="0" w:evenVBand="1" w:oddHBand="0" w:evenHBand="0" w:firstRowFirstColumn="0" w:firstRowLastColumn="0" w:lastRowFirstColumn="0" w:lastRowLastColumn="0"/>
            <w:tcW w:w="746" w:type="pct"/>
          </w:tcPr>
          <w:p w:rsidR="009A7522" w:rsidRDefault="009A7522" w:rsidP="00583217">
            <w:pPr>
              <w:jc w:val="right"/>
            </w:pPr>
            <w:r w:rsidRPr="00730D87">
              <w:t>96%</w:t>
            </w:r>
          </w:p>
        </w:tc>
      </w:tr>
      <w:tr w:rsidR="006A39F4" w:rsidRPr="006A39F4" w:rsidTr="00B35227">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F82D07" w:rsidRPr="006A39F4" w:rsidRDefault="00DA778C" w:rsidP="006A39F4">
            <w:pPr>
              <w:jc w:val="center"/>
              <w:rPr>
                <w:rFonts w:ascii="Montserrat SemiBold" w:hAnsi="Montserrat SemiBold"/>
                <w:color w:val="595959" w:themeColor="text1" w:themeTint="A6"/>
              </w:rPr>
            </w:pPr>
            <w:r w:rsidRPr="00DA778C">
              <w:rPr>
                <w:rFonts w:ascii="Montserrat SemiBold" w:hAnsi="Montserrat SemiBold"/>
                <w:color w:val="595959" w:themeColor="text1" w:themeTint="A6"/>
              </w:rPr>
              <w:t>4. IDENTIFICAR ÁREAS DE MEJORA PARA CONSOLIDAR Y MEJORAR LA GESTIÓN DE RIESGOS SANITARIOS</w:t>
            </w:r>
          </w:p>
        </w:tc>
      </w:tr>
      <w:tr w:rsidR="009A7522" w:rsidRPr="009E7227" w:rsidTr="00B35227">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9A7522" w:rsidRPr="009E7227" w:rsidRDefault="009A7522" w:rsidP="009A7522">
            <w:r w:rsidRPr="009E7227">
              <w:t>INDICADORES</w:t>
            </w:r>
          </w:p>
        </w:tc>
        <w:tc>
          <w:tcPr>
            <w:tcW w:w="1585" w:type="pct"/>
            <w:hideMark/>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9E7227" w:rsidRDefault="009A7522" w:rsidP="009A7522">
            <w:r>
              <w:t>H. C. CRUZ ROJA</w:t>
            </w:r>
          </w:p>
        </w:tc>
        <w:tc>
          <w:tcPr>
            <w:tcW w:w="668" w:type="pct"/>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 xml:space="preserve">Grupo </w:t>
            </w:r>
            <w:r>
              <w:t>apoyo</w:t>
            </w:r>
            <w:r w:rsidRPr="009E7227">
              <w:t xml:space="preserve"> </w:t>
            </w:r>
          </w:p>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rsidR="009A7522" w:rsidRPr="009E7227" w:rsidRDefault="009A7522" w:rsidP="009A7522">
            <w:pPr>
              <w:spacing w:line="240" w:lineRule="auto"/>
              <w:jc w:val="left"/>
            </w:pPr>
            <w:r w:rsidRPr="009E7227">
              <w:t>GLOBAL</w:t>
            </w:r>
          </w:p>
          <w:p w:rsidR="009A7522" w:rsidRPr="009E7227" w:rsidRDefault="009A7522" w:rsidP="009A7522">
            <w:pPr>
              <w:spacing w:line="240" w:lineRule="auto"/>
              <w:jc w:val="left"/>
              <w:rPr>
                <w:color w:val="FFFFFF" w:themeColor="background1"/>
              </w:rPr>
            </w:pPr>
            <w:r>
              <w:t>SERVICIO MADRILEÑO DE SALUD</w:t>
            </w:r>
          </w:p>
        </w:tc>
      </w:tr>
      <w:tr w:rsidR="009A7522"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9A7522" w:rsidRPr="0080287E" w:rsidRDefault="009A7522" w:rsidP="00B35227">
            <w:pPr>
              <w:jc w:val="left"/>
            </w:pPr>
            <w:r w:rsidRPr="0080287E">
              <w:t>CONSOLIDACIÓN Y MEJORA DE LA GESTIÓN DE RIESGOS SANITARIOS</w:t>
            </w:r>
          </w:p>
          <w:p w:rsidR="009A7522" w:rsidRPr="0080287E" w:rsidRDefault="009A7522" w:rsidP="009A7522"/>
        </w:tc>
        <w:tc>
          <w:tcPr>
            <w:tcW w:w="1585" w:type="pct"/>
            <w:vAlign w:val="top"/>
          </w:tcPr>
          <w:p w:rsidR="009A7522" w:rsidRPr="0080287E" w:rsidRDefault="009A7522" w:rsidP="009A7522">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9650F3" w:rsidRDefault="009A7522" w:rsidP="00583217">
            <w:pPr>
              <w:jc w:val="right"/>
            </w:pPr>
            <w:r w:rsidRPr="009650F3">
              <w:t>SI</w:t>
            </w:r>
          </w:p>
        </w:tc>
        <w:tc>
          <w:tcPr>
            <w:tcW w:w="668" w:type="pct"/>
          </w:tcPr>
          <w:p w:rsidR="009A7522" w:rsidRPr="009650F3"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9650F3">
              <w:t>100%</w:t>
            </w:r>
          </w:p>
        </w:tc>
        <w:tc>
          <w:tcPr>
            <w:cnfStyle w:val="000001000000" w:firstRow="0" w:lastRow="0" w:firstColumn="0" w:lastColumn="0" w:oddVBand="0" w:evenVBand="1" w:oddHBand="0" w:evenHBand="0" w:firstRowFirstColumn="0" w:firstRowLastColumn="0" w:lastRowFirstColumn="0" w:lastRowLastColumn="0"/>
            <w:tcW w:w="746" w:type="pct"/>
          </w:tcPr>
          <w:p w:rsidR="009A7522" w:rsidRPr="009650F3" w:rsidRDefault="009A7522" w:rsidP="00583217">
            <w:pPr>
              <w:jc w:val="right"/>
            </w:pPr>
            <w:r w:rsidRPr="009650F3">
              <w:t>96%</w:t>
            </w:r>
          </w:p>
        </w:tc>
      </w:tr>
      <w:tr w:rsidR="009A7522"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9A7522" w:rsidRPr="009E7227" w:rsidRDefault="009A7522" w:rsidP="009A7522"/>
        </w:tc>
        <w:tc>
          <w:tcPr>
            <w:tcW w:w="1585" w:type="pct"/>
            <w:vAlign w:val="top"/>
          </w:tcPr>
          <w:p w:rsidR="009A7522" w:rsidRPr="009E7227" w:rsidRDefault="009A7522" w:rsidP="009A7522">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9650F3" w:rsidRDefault="009A7522" w:rsidP="00583217">
            <w:pPr>
              <w:jc w:val="right"/>
            </w:pPr>
            <w:r w:rsidRPr="009650F3">
              <w:t>SI</w:t>
            </w:r>
          </w:p>
        </w:tc>
        <w:tc>
          <w:tcPr>
            <w:tcW w:w="668" w:type="pct"/>
          </w:tcPr>
          <w:p w:rsidR="009A7522" w:rsidRPr="009650F3"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9650F3">
              <w:t>100%</w:t>
            </w:r>
          </w:p>
        </w:tc>
        <w:tc>
          <w:tcPr>
            <w:cnfStyle w:val="000001000000" w:firstRow="0" w:lastRow="0" w:firstColumn="0" w:lastColumn="0" w:oddVBand="0" w:evenVBand="1" w:oddHBand="0" w:evenHBand="0" w:firstRowFirstColumn="0" w:firstRowLastColumn="0" w:lastRowFirstColumn="0" w:lastRowLastColumn="0"/>
            <w:tcW w:w="746" w:type="pct"/>
          </w:tcPr>
          <w:p w:rsidR="009A7522" w:rsidRDefault="009A7522" w:rsidP="00583217">
            <w:pPr>
              <w:jc w:val="right"/>
            </w:pPr>
            <w:r w:rsidRPr="009650F3">
              <w:t>96%</w:t>
            </w:r>
          </w:p>
        </w:tc>
      </w:tr>
    </w:tbl>
    <w:p w:rsidR="00AB27E8" w:rsidRDefault="00AB27E8" w:rsidP="0068118A"/>
    <w:p w:rsidR="00AB27E8" w:rsidRDefault="00AB27E8">
      <w:pPr>
        <w:spacing w:before="0" w:line="240" w:lineRule="auto"/>
        <w:jc w:val="left"/>
      </w:pPr>
    </w:p>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9A7522" w:rsidRPr="009E722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rsidR="009A7522" w:rsidRPr="009E7227" w:rsidRDefault="009A7522" w:rsidP="009A7522">
            <w:pPr>
              <w:jc w:val="left"/>
              <w:rPr>
                <w:szCs w:val="18"/>
              </w:rPr>
            </w:pPr>
            <w:r w:rsidRPr="009E7227">
              <w:t>INDICADORES</w:t>
            </w:r>
            <w:r w:rsidRPr="009E7227">
              <w:rPr>
                <w:szCs w:val="18"/>
              </w:rPr>
              <w:br w:type="page"/>
            </w:r>
          </w:p>
        </w:tc>
        <w:tc>
          <w:tcPr>
            <w:tcW w:w="1610" w:type="pct"/>
            <w:hideMark/>
          </w:tcPr>
          <w:p w:rsidR="009A7522" w:rsidRPr="009E7227" w:rsidRDefault="009A7522" w:rsidP="009A7522">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t>H. C. CRUZ ROJA</w:t>
            </w:r>
          </w:p>
        </w:tc>
        <w:tc>
          <w:tcPr>
            <w:tcW w:w="626" w:type="pct"/>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 xml:space="preserve">Grupo </w:t>
            </w:r>
            <w:r>
              <w:t>apoyo</w:t>
            </w:r>
            <w:r w:rsidRPr="009E7227">
              <w:t xml:space="preserve"> </w:t>
            </w:r>
          </w:p>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(media)</w:t>
            </w:r>
          </w:p>
        </w:tc>
        <w:tc>
          <w:tcPr>
            <w:tcW w:w="801" w:type="pct"/>
            <w:shd w:val="clear" w:color="auto" w:fill="EBF6F9"/>
          </w:tcPr>
          <w:p w:rsidR="009A7522" w:rsidRPr="009E7227" w:rsidRDefault="009A7522" w:rsidP="009A7522">
            <w:pPr>
              <w:jc w:val="left"/>
              <w:cnfStyle w:val="000000000000" w:firstRow="0" w:lastRow="0" w:firstColumn="0" w:lastColumn="0" w:oddVBand="0" w:evenVBand="0" w:oddHBand="0" w:evenHBand="0" w:firstRowFirstColumn="0" w:firstRowLastColumn="0" w:lastRowFirstColumn="0" w:lastRowLastColumn="0"/>
            </w:pPr>
            <w:r w:rsidRPr="009E7227">
              <w:t>GLOBAL</w:t>
            </w:r>
          </w:p>
          <w:p w:rsidR="009A7522" w:rsidRPr="009E7227" w:rsidRDefault="009A7522" w:rsidP="009A7522">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9A7522" w:rsidRPr="009E7227" w:rsidTr="00583217">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9A7522" w:rsidRPr="00D7245D" w:rsidRDefault="009A7522" w:rsidP="009A7522">
            <w:pPr>
              <w:jc w:val="left"/>
            </w:pPr>
            <w:r w:rsidRPr="00D7245D">
              <w:t>DESARROLLO DE ACTUACIONES PARA MEJORAR HIGIENE DE MANOS</w:t>
            </w:r>
          </w:p>
          <w:p w:rsidR="009A7522" w:rsidRPr="00D7245D" w:rsidRDefault="009A7522" w:rsidP="009A7522">
            <w:pPr>
              <w:jc w:val="left"/>
            </w:pPr>
          </w:p>
        </w:tc>
        <w:tc>
          <w:tcPr>
            <w:tcW w:w="1610" w:type="pct"/>
            <w:vAlign w:val="top"/>
          </w:tcPr>
          <w:p w:rsidR="009A7522" w:rsidRPr="00E2495C" w:rsidRDefault="009A7522" w:rsidP="009A7522">
            <w:pPr>
              <w:cnfStyle w:val="000000000000" w:firstRow="0" w:lastRow="0" w:firstColumn="0" w:lastColumn="0" w:oddVBand="0" w:evenVBand="0" w:oddHBand="0" w:evenHBand="0" w:firstRowFirstColumn="0" w:firstRowLastColumn="0" w:lastRowFirstColumn="0" w:lastRowLastColumn="0"/>
            </w:pPr>
            <w:r w:rsidRPr="00E2495C">
              <w:t>Mantiene nivel alcanzado el año previo en autoevaluación de la OMS  (si/no)</w:t>
            </w:r>
          </w:p>
        </w:tc>
        <w:tc>
          <w:tcPr>
            <w:tcW w:w="714" w:type="pct"/>
            <w:shd w:val="clear" w:color="auto" w:fill="EBF6F9"/>
          </w:tcPr>
          <w:p w:rsidR="009A7522" w:rsidRPr="00E2495C"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SI</w:t>
            </w:r>
          </w:p>
        </w:tc>
        <w:tc>
          <w:tcPr>
            <w:tcW w:w="626" w:type="pct"/>
          </w:tcPr>
          <w:p w:rsidR="009A7522" w:rsidRPr="00E2495C"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100%</w:t>
            </w:r>
          </w:p>
        </w:tc>
        <w:tc>
          <w:tcPr>
            <w:tcW w:w="801" w:type="pct"/>
            <w:shd w:val="clear" w:color="auto" w:fill="EBF6F9"/>
          </w:tcPr>
          <w:p w:rsidR="009A7522" w:rsidRPr="00E2495C"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88%</w:t>
            </w:r>
          </w:p>
        </w:tc>
      </w:tr>
      <w:tr w:rsidR="009A7522" w:rsidRPr="009E7227" w:rsidTr="00583217">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9A7522" w:rsidRPr="009E7227" w:rsidRDefault="009A7522" w:rsidP="009A7522">
            <w:pPr>
              <w:jc w:val="left"/>
            </w:pPr>
          </w:p>
        </w:tc>
        <w:tc>
          <w:tcPr>
            <w:tcW w:w="1610" w:type="pct"/>
            <w:vAlign w:val="top"/>
          </w:tcPr>
          <w:p w:rsidR="009A7522" w:rsidRPr="00E2495C" w:rsidRDefault="009A7522" w:rsidP="009A7522">
            <w:pPr>
              <w:cnfStyle w:val="000000000000" w:firstRow="0" w:lastRow="0" w:firstColumn="0" w:lastColumn="0" w:oddVBand="0" w:evenVBand="0" w:oddHBand="0" w:evenHBand="0" w:firstRowFirstColumn="0" w:firstRowLastColumn="0" w:lastRowFirstColumn="0" w:lastRowLastColumn="0"/>
            </w:pPr>
            <w:r w:rsidRPr="00E2495C">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rsidR="009A7522" w:rsidRPr="00E2495C"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SI</w:t>
            </w:r>
          </w:p>
        </w:tc>
        <w:tc>
          <w:tcPr>
            <w:tcW w:w="626" w:type="pct"/>
          </w:tcPr>
          <w:p w:rsidR="009A7522" w:rsidRPr="00E2495C"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100%</w:t>
            </w:r>
          </w:p>
        </w:tc>
        <w:tc>
          <w:tcPr>
            <w:tcW w:w="801" w:type="pct"/>
          </w:tcPr>
          <w:p w:rsidR="009A7522" w:rsidRPr="00E2495C"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91%</w:t>
            </w:r>
          </w:p>
        </w:tc>
      </w:tr>
      <w:tr w:rsidR="009A7522" w:rsidRPr="009E7227" w:rsidTr="00583217">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9A7522" w:rsidRPr="009E7227" w:rsidRDefault="009A7522" w:rsidP="009A7522">
            <w:pPr>
              <w:jc w:val="left"/>
            </w:pPr>
          </w:p>
        </w:tc>
        <w:tc>
          <w:tcPr>
            <w:tcW w:w="1610" w:type="pct"/>
            <w:vAlign w:val="top"/>
          </w:tcPr>
          <w:p w:rsidR="009A7522" w:rsidRPr="00E2495C" w:rsidRDefault="009A7522" w:rsidP="009A7522">
            <w:pPr>
              <w:cnfStyle w:val="000000000000" w:firstRow="0" w:lastRow="0" w:firstColumn="0" w:lastColumn="0" w:oddVBand="0" w:evenVBand="0" w:oddHBand="0" w:evenHBand="0" w:firstRowFirstColumn="0" w:firstRowLastColumn="0" w:lastRowFirstColumn="0" w:lastRowLastColumn="0"/>
            </w:pPr>
            <w:r w:rsidRPr="00E2495C">
              <w:t>Realizada formación en higiene de manos entre los profesionales*, en especial los de nueva incorporación, bien de forma presencial u online (si/no)</w:t>
            </w:r>
          </w:p>
        </w:tc>
        <w:tc>
          <w:tcPr>
            <w:tcW w:w="714" w:type="pct"/>
            <w:shd w:val="clear" w:color="auto" w:fill="EBF6F9"/>
          </w:tcPr>
          <w:p w:rsidR="009A7522" w:rsidRPr="00E2495C"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SI</w:t>
            </w:r>
          </w:p>
        </w:tc>
        <w:tc>
          <w:tcPr>
            <w:tcW w:w="626" w:type="pct"/>
          </w:tcPr>
          <w:p w:rsidR="009A7522" w:rsidRPr="00E2495C"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100%</w:t>
            </w:r>
          </w:p>
        </w:tc>
        <w:tc>
          <w:tcPr>
            <w:tcW w:w="801" w:type="pct"/>
          </w:tcPr>
          <w:p w:rsidR="009A7522"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E2495C">
              <w:t>100%</w:t>
            </w:r>
          </w:p>
        </w:tc>
      </w:tr>
    </w:tbl>
    <w:p w:rsidR="00A815F5" w:rsidRDefault="00A815F5" w:rsidP="0068118A"/>
    <w:tbl>
      <w:tblPr>
        <w:tblStyle w:val="TablaGeneral"/>
        <w:tblW w:w="5057" w:type="pct"/>
        <w:tblLayout w:type="fixed"/>
        <w:tblLook w:val="00A0" w:firstRow="1" w:lastRow="0" w:firstColumn="1" w:lastColumn="0" w:noHBand="0" w:noVBand="0"/>
      </w:tblPr>
      <w:tblGrid>
        <w:gridCol w:w="2003"/>
        <w:gridCol w:w="2545"/>
        <w:gridCol w:w="1207"/>
        <w:gridCol w:w="981"/>
        <w:gridCol w:w="1291"/>
      </w:tblGrid>
      <w:tr w:rsidR="00A815F5" w:rsidRPr="009E7227" w:rsidTr="007F19DC">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9A7522" w:rsidRPr="009E7227" w:rsidTr="00B35227">
        <w:trPr>
          <w:cantSplit/>
          <w:trHeight w:val="480"/>
        </w:trPr>
        <w:tc>
          <w:tcPr>
            <w:cnfStyle w:val="001000000000" w:firstRow="0" w:lastRow="0" w:firstColumn="1" w:lastColumn="0" w:oddVBand="0" w:evenVBand="0" w:oddHBand="0" w:evenHBand="0" w:firstRowFirstColumn="0" w:firstRowLastColumn="0" w:lastRowFirstColumn="0" w:lastRowLastColumn="0"/>
            <w:tcW w:w="1248" w:type="pct"/>
            <w:noWrap/>
            <w:hideMark/>
          </w:tcPr>
          <w:p w:rsidR="009A7522" w:rsidRPr="009E7227" w:rsidRDefault="009A7522" w:rsidP="009A7522">
            <w:pPr>
              <w:jc w:val="left"/>
            </w:pPr>
            <w:r w:rsidRPr="009E7227">
              <w:t>INDICADORES</w:t>
            </w:r>
          </w:p>
        </w:tc>
        <w:tc>
          <w:tcPr>
            <w:tcW w:w="1585" w:type="pct"/>
            <w:hideMark/>
          </w:tcPr>
          <w:p w:rsidR="009A7522" w:rsidRPr="009E7227" w:rsidRDefault="009A7522" w:rsidP="009A7522">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9E7227" w:rsidRDefault="009A7522" w:rsidP="009A7522">
            <w:r>
              <w:t>H. C. CRUZ ROJA</w:t>
            </w:r>
          </w:p>
        </w:tc>
        <w:tc>
          <w:tcPr>
            <w:tcW w:w="611" w:type="pct"/>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 xml:space="preserve">Grupo </w:t>
            </w:r>
            <w:r>
              <w:t>apoyo</w:t>
            </w:r>
            <w:r w:rsidRPr="009E7227">
              <w:t xml:space="preserve"> </w:t>
            </w:r>
          </w:p>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4" w:type="pct"/>
          </w:tcPr>
          <w:p w:rsidR="009A7522" w:rsidRPr="009E7227" w:rsidRDefault="009A7522" w:rsidP="009A7522">
            <w:pPr>
              <w:jc w:val="left"/>
            </w:pPr>
            <w:r w:rsidRPr="009E7227">
              <w:t>GLOBAL</w:t>
            </w:r>
          </w:p>
          <w:p w:rsidR="009A7522" w:rsidRPr="009E7227" w:rsidRDefault="009A7522" w:rsidP="009A7522">
            <w:pPr>
              <w:jc w:val="left"/>
            </w:pPr>
            <w:r>
              <w:t>SERVICIO MADRILEÑO DE SALUD</w:t>
            </w:r>
          </w:p>
        </w:tc>
      </w:tr>
      <w:tr w:rsidR="00A815F5" w:rsidRPr="009E7227" w:rsidTr="00B35227">
        <w:trPr>
          <w:cantSplit/>
          <w:trHeight w:val="634"/>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A815F5" w:rsidRPr="009E7D6D" w:rsidRDefault="00A815F5" w:rsidP="00A815F5">
            <w:pPr>
              <w:jc w:val="left"/>
            </w:pPr>
            <w:r w:rsidRPr="00A815F5">
              <w:t xml:space="preserve">DESPLIEGUE DE PROCESOS ORGANIZATIVOS PARA LA MEJORA </w:t>
            </w:r>
            <w:r w:rsidRPr="00A815F5">
              <w:lastRenderedPageBreak/>
              <w:t>DE LA CALIDAD PERCIBIDA</w:t>
            </w:r>
          </w:p>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lastRenderedPageBreak/>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9A7522" w:rsidP="00583217">
            <w:pPr>
              <w:jc w:val="right"/>
            </w:pPr>
            <w:r>
              <w:t>1</w:t>
            </w:r>
          </w:p>
        </w:tc>
        <w:tc>
          <w:tcPr>
            <w:tcW w:w="611" w:type="pct"/>
          </w:tcPr>
          <w:p w:rsidR="00A815F5" w:rsidRPr="00816940" w:rsidRDefault="009A7522" w:rsidP="00583217">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804" w:type="pct"/>
          </w:tcPr>
          <w:p w:rsidR="00A815F5" w:rsidRPr="00816940" w:rsidRDefault="009A7522" w:rsidP="00583217">
            <w:pPr>
              <w:jc w:val="right"/>
            </w:pPr>
            <w:r>
              <w:t>3</w:t>
            </w:r>
          </w:p>
        </w:tc>
      </w:tr>
      <w:tr w:rsidR="00A815F5"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8"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9A7522" w:rsidP="00583217">
            <w:pPr>
              <w:jc w:val="right"/>
            </w:pPr>
            <w:r>
              <w:t>SÍ realizada</w:t>
            </w:r>
          </w:p>
        </w:tc>
        <w:tc>
          <w:tcPr>
            <w:tcW w:w="611" w:type="pct"/>
          </w:tcPr>
          <w:p w:rsidR="00A815F5" w:rsidRPr="00816940" w:rsidRDefault="009A7522" w:rsidP="00583217">
            <w:pPr>
              <w:jc w:val="right"/>
              <w:cnfStyle w:val="000000000000" w:firstRow="0" w:lastRow="0" w:firstColumn="0" w:lastColumn="0" w:oddVBand="0" w:evenVBand="0" w:oddHBand="0" w:evenHBand="0" w:firstRowFirstColumn="0" w:firstRowLastColumn="0" w:lastRowFirstColumn="0" w:lastRowLastColumn="0"/>
            </w:pPr>
            <w:r>
              <w:t>50%</w:t>
            </w:r>
          </w:p>
        </w:tc>
        <w:tc>
          <w:tcPr>
            <w:cnfStyle w:val="000001000000" w:firstRow="0" w:lastRow="0" w:firstColumn="0" w:lastColumn="0" w:oddVBand="0" w:evenVBand="1" w:oddHBand="0" w:evenHBand="0" w:firstRowFirstColumn="0" w:firstRowLastColumn="0" w:lastRowFirstColumn="0" w:lastRowLastColumn="0"/>
            <w:tcW w:w="804" w:type="pct"/>
          </w:tcPr>
          <w:p w:rsidR="00A815F5" w:rsidRPr="00816940" w:rsidRDefault="009A7522" w:rsidP="00583217">
            <w:pPr>
              <w:jc w:val="right"/>
            </w:pPr>
            <w:r>
              <w:t>93%</w:t>
            </w:r>
          </w:p>
        </w:tc>
      </w:tr>
      <w:tr w:rsidR="00A815F5"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8"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9A7522" w:rsidP="00583217">
            <w:pPr>
              <w:jc w:val="right"/>
            </w:pPr>
            <w:r>
              <w:t>SÍ realizada</w:t>
            </w:r>
          </w:p>
        </w:tc>
        <w:tc>
          <w:tcPr>
            <w:tcW w:w="611" w:type="pct"/>
          </w:tcPr>
          <w:p w:rsidR="00A815F5" w:rsidRPr="00816940" w:rsidRDefault="009A7522" w:rsidP="00583217">
            <w:pPr>
              <w:jc w:val="right"/>
              <w:cnfStyle w:val="000000000000" w:firstRow="0" w:lastRow="0" w:firstColumn="0" w:lastColumn="0" w:oddVBand="0" w:evenVBand="0" w:oddHBand="0" w:evenHBand="0" w:firstRowFirstColumn="0" w:firstRowLastColumn="0" w:lastRowFirstColumn="0" w:lastRowLastColumn="0"/>
            </w:pPr>
            <w:r>
              <w:t>50%</w:t>
            </w:r>
          </w:p>
        </w:tc>
        <w:tc>
          <w:tcPr>
            <w:cnfStyle w:val="000001000000" w:firstRow="0" w:lastRow="0" w:firstColumn="0" w:lastColumn="0" w:oddVBand="0" w:evenVBand="1" w:oddHBand="0" w:evenHBand="0" w:firstRowFirstColumn="0" w:firstRowLastColumn="0" w:lastRowFirstColumn="0" w:lastRowLastColumn="0"/>
            <w:tcW w:w="804" w:type="pct"/>
          </w:tcPr>
          <w:p w:rsidR="00A815F5" w:rsidRPr="00816940" w:rsidRDefault="009A7522" w:rsidP="00583217">
            <w:pPr>
              <w:jc w:val="right"/>
            </w:pPr>
            <w:r>
              <w:t>88%</w:t>
            </w:r>
          </w:p>
        </w:tc>
      </w:tr>
      <w:tr w:rsidR="00A815F5"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8"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9A7522" w:rsidP="00583217">
            <w:pPr>
              <w:jc w:val="right"/>
            </w:pPr>
            <w:r>
              <w:t>No aplica</w:t>
            </w:r>
          </w:p>
        </w:tc>
        <w:tc>
          <w:tcPr>
            <w:tcW w:w="611" w:type="pct"/>
          </w:tcPr>
          <w:p w:rsidR="00A815F5" w:rsidRPr="00816940" w:rsidRDefault="009A7522" w:rsidP="00583217">
            <w:pPr>
              <w:jc w:val="right"/>
              <w:cnfStyle w:val="000000000000" w:firstRow="0" w:lastRow="0" w:firstColumn="0" w:lastColumn="0" w:oddVBand="0" w:evenVBand="0" w:oddHBand="0" w:evenHBand="0" w:firstRowFirstColumn="0" w:firstRowLastColumn="0" w:lastRowFirstColumn="0" w:lastRowLastColumn="0"/>
            </w:pPr>
            <w:r>
              <w:t>No aplica</w:t>
            </w:r>
          </w:p>
        </w:tc>
        <w:tc>
          <w:tcPr>
            <w:cnfStyle w:val="000001000000" w:firstRow="0" w:lastRow="0" w:firstColumn="0" w:lastColumn="0" w:oddVBand="0" w:evenVBand="1" w:oddHBand="0" w:evenHBand="0" w:firstRowFirstColumn="0" w:firstRowLastColumn="0" w:lastRowFirstColumn="0" w:lastRowLastColumn="0"/>
            <w:tcW w:w="804" w:type="pct"/>
          </w:tcPr>
          <w:p w:rsidR="00A815F5" w:rsidRPr="00816940" w:rsidRDefault="009A7522" w:rsidP="00583217">
            <w:pPr>
              <w:jc w:val="right"/>
            </w:pPr>
            <w:r>
              <w:t>85%</w:t>
            </w:r>
          </w:p>
        </w:tc>
      </w:tr>
      <w:tr w:rsidR="00A815F5"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8"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9A7522" w:rsidP="00583217">
            <w:pPr>
              <w:jc w:val="right"/>
            </w:pPr>
            <w:r>
              <w:t>No requiere</w:t>
            </w:r>
          </w:p>
        </w:tc>
        <w:tc>
          <w:tcPr>
            <w:tcW w:w="611" w:type="pct"/>
          </w:tcPr>
          <w:p w:rsidR="00A815F5" w:rsidRPr="00816940" w:rsidRDefault="009A7522" w:rsidP="00583217">
            <w:pPr>
              <w:jc w:val="right"/>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804" w:type="pct"/>
          </w:tcPr>
          <w:p w:rsidR="00A815F5" w:rsidRPr="00816940" w:rsidRDefault="009A7522" w:rsidP="00583217">
            <w:pPr>
              <w:jc w:val="right"/>
            </w:pPr>
            <w:r>
              <w:t>75%</w:t>
            </w:r>
          </w:p>
        </w:tc>
      </w:tr>
      <w:tr w:rsidR="00A815F5"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8"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9A7522" w:rsidP="00583217">
            <w:pPr>
              <w:jc w:val="right"/>
            </w:pPr>
            <w:r>
              <w:t>SÍ</w:t>
            </w:r>
          </w:p>
        </w:tc>
        <w:tc>
          <w:tcPr>
            <w:tcW w:w="611" w:type="pct"/>
          </w:tcPr>
          <w:p w:rsidR="00A815F5" w:rsidRPr="00816940" w:rsidRDefault="009A7522" w:rsidP="00583217">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4" w:type="pct"/>
          </w:tcPr>
          <w:p w:rsidR="00A815F5" w:rsidRPr="00816940" w:rsidRDefault="009A7522" w:rsidP="00583217">
            <w:pPr>
              <w:jc w:val="right"/>
            </w:pPr>
            <w:r>
              <w:t>85%</w:t>
            </w:r>
          </w:p>
        </w:tc>
      </w:tr>
      <w:tr w:rsidR="00A815F5"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8" w:type="pct"/>
            <w:vMerge/>
          </w:tcPr>
          <w:p w:rsidR="00A815F5" w:rsidRPr="009E7D6D" w:rsidRDefault="00A815F5" w:rsidP="00A815F5"/>
        </w:tc>
        <w:tc>
          <w:tcPr>
            <w:tcW w:w="1585" w:type="pct"/>
            <w:vAlign w:val="top"/>
          </w:tcPr>
          <w:p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816940" w:rsidRDefault="009A7522" w:rsidP="00583217">
            <w:pPr>
              <w:jc w:val="right"/>
            </w:pPr>
            <w:r>
              <w:t>NO</w:t>
            </w:r>
          </w:p>
        </w:tc>
        <w:tc>
          <w:tcPr>
            <w:tcW w:w="611" w:type="pct"/>
          </w:tcPr>
          <w:p w:rsidR="00A815F5" w:rsidRPr="00816940" w:rsidRDefault="009A7522" w:rsidP="00583217">
            <w:pPr>
              <w:jc w:val="right"/>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804" w:type="pct"/>
          </w:tcPr>
          <w:p w:rsidR="00A815F5" w:rsidRPr="00816940" w:rsidRDefault="009A7522" w:rsidP="00583217">
            <w:pPr>
              <w:jc w:val="right"/>
            </w:pPr>
            <w:r>
              <w:t>35%</w:t>
            </w:r>
          </w:p>
        </w:tc>
      </w:tr>
      <w:tr w:rsidR="00A815F5"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8" w:type="pct"/>
            <w:vMerge/>
          </w:tcPr>
          <w:p w:rsidR="00A815F5" w:rsidRPr="009E7D6D" w:rsidRDefault="00A815F5" w:rsidP="00A815F5"/>
        </w:tc>
        <w:tc>
          <w:tcPr>
            <w:tcW w:w="1585" w:type="pct"/>
            <w:vAlign w:val="top"/>
          </w:tcPr>
          <w:p w:rsidR="00A815F5" w:rsidRPr="00BB7697" w:rsidRDefault="00A815F5" w:rsidP="00A815F5">
            <w:pPr>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rsidR="00A815F5" w:rsidRPr="00BB7697" w:rsidRDefault="009A7522" w:rsidP="00583217">
            <w:pPr>
              <w:jc w:val="right"/>
            </w:pPr>
            <w:r>
              <w:t>SÍ</w:t>
            </w:r>
          </w:p>
        </w:tc>
        <w:tc>
          <w:tcPr>
            <w:tcW w:w="611" w:type="pct"/>
          </w:tcPr>
          <w:p w:rsidR="00A815F5" w:rsidRPr="00BB7697" w:rsidRDefault="009A7522" w:rsidP="00583217">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4" w:type="pct"/>
          </w:tcPr>
          <w:p w:rsidR="00A815F5" w:rsidRDefault="009A7522" w:rsidP="00583217">
            <w:pPr>
              <w:jc w:val="right"/>
            </w:pPr>
            <w:r>
              <w:t>100%</w:t>
            </w:r>
          </w:p>
        </w:tc>
      </w:tr>
      <w:tr w:rsidR="00A815F5" w:rsidRPr="006A39F4" w:rsidTr="007F19DC">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rsidR="00A815F5" w:rsidRPr="006A39F4" w:rsidRDefault="00A815F5" w:rsidP="008A626B">
            <w:pPr>
              <w:jc w:val="center"/>
              <w:rPr>
                <w:rFonts w:ascii="Montserrat SemiBold" w:hAnsi="Montserrat SemiBold"/>
                <w:color w:val="595959" w:themeColor="text1" w:themeTint="A6"/>
              </w:rPr>
            </w:pPr>
            <w:r w:rsidRPr="00A815F5">
              <w:rPr>
                <w:rFonts w:ascii="Montserrat SemiBold" w:hAnsi="Montserrat SemiBold"/>
                <w:color w:val="595959" w:themeColor="text1" w:themeTint="A6"/>
              </w:rPr>
              <w:t>7. REVISAR Y MEJORAR LOS RESULTADOS CLAVE DE LA ORGANIZACIÓN</w:t>
            </w:r>
            <w:r w:rsidR="008A626B" w:rsidRPr="008A626B">
              <w:rPr>
                <w:rFonts w:ascii="Montserrat SemiBold" w:hAnsi="Montserrat SemiBold"/>
                <w:color w:val="595959" w:themeColor="text1" w:themeTint="A6"/>
                <w:vertAlign w:val="superscript"/>
              </w:rPr>
              <w:t>1</w:t>
            </w:r>
            <w:r w:rsidRPr="00A815F5">
              <w:rPr>
                <w:rFonts w:ascii="Montserrat SemiBold" w:hAnsi="Montserrat SemiBold"/>
                <w:color w:val="595959" w:themeColor="text1" w:themeTint="A6"/>
              </w:rPr>
              <w:t xml:space="preserve"> </w:t>
            </w:r>
          </w:p>
        </w:tc>
      </w:tr>
    </w:tbl>
    <w:p w:rsidR="00F004AB" w:rsidRDefault="00B35227" w:rsidP="00B35227">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rsidR="00B35227" w:rsidRDefault="00B35227" w:rsidP="00B35227">
      <w:pPr>
        <w:pStyle w:val="Piedetabla"/>
        <w:rPr>
          <w:rFonts w:cs="Arial"/>
          <w:color w:val="000080"/>
          <w:sz w:val="28"/>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A815F5" w:rsidRPr="006C4CAE" w:rsidRDefault="00A815F5" w:rsidP="00372A21">
            <w:pPr>
              <w:jc w:val="center"/>
              <w:rPr>
                <w:rFonts w:ascii="Montserrat SemiBold" w:hAnsi="Montserrat SemiBold"/>
                <w:b w:val="0"/>
                <w:color w:val="FFFFFF" w:themeColor="background1"/>
              </w:rPr>
            </w:pPr>
            <w:bookmarkStart w:id="98" w:name="_Toc74228264"/>
            <w:bookmarkStart w:id="99" w:name="_Toc75343961"/>
            <w:r w:rsidRPr="00A815F5">
              <w:rPr>
                <w:rFonts w:ascii="Montserrat SemiBold" w:hAnsi="Montserrat SemiBold"/>
                <w:b w:val="0"/>
              </w:rPr>
              <w:t>8. Promover  y desplegar el marco de reconocimiento de la Responsabilidad Social en las Gerencias</w:t>
            </w:r>
          </w:p>
        </w:tc>
      </w:tr>
      <w:tr w:rsidR="009A7522" w:rsidRPr="009E722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rsidR="009A7522" w:rsidRPr="009E7227" w:rsidRDefault="009A7522" w:rsidP="009A7522">
            <w:pPr>
              <w:jc w:val="left"/>
              <w:rPr>
                <w:szCs w:val="18"/>
              </w:rPr>
            </w:pPr>
            <w:r w:rsidRPr="009E7227">
              <w:t>INDICADORES</w:t>
            </w:r>
            <w:r w:rsidRPr="009E7227">
              <w:rPr>
                <w:szCs w:val="18"/>
              </w:rPr>
              <w:br w:type="page"/>
            </w:r>
          </w:p>
        </w:tc>
        <w:tc>
          <w:tcPr>
            <w:tcW w:w="1610" w:type="pct"/>
            <w:hideMark/>
          </w:tcPr>
          <w:p w:rsidR="009A7522" w:rsidRPr="009E7227" w:rsidRDefault="009A7522" w:rsidP="009A7522">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t>H. C. CRUZ ROJA</w:t>
            </w:r>
          </w:p>
        </w:tc>
        <w:tc>
          <w:tcPr>
            <w:tcW w:w="626" w:type="pct"/>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 xml:space="preserve">Grupo </w:t>
            </w:r>
            <w:r>
              <w:t>apoyo</w:t>
            </w:r>
            <w:r w:rsidRPr="009E7227">
              <w:t xml:space="preserve"> </w:t>
            </w:r>
          </w:p>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rsidR="009A7522" w:rsidRPr="009E7227" w:rsidRDefault="009A7522" w:rsidP="009A7522">
            <w:pPr>
              <w:jc w:val="left"/>
              <w:cnfStyle w:val="000000000000" w:firstRow="0" w:lastRow="0" w:firstColumn="0" w:lastColumn="0" w:oddVBand="0" w:evenVBand="0" w:oddHBand="0" w:evenHBand="0" w:firstRowFirstColumn="0" w:firstRowLastColumn="0" w:lastRowFirstColumn="0" w:lastRowLastColumn="0"/>
            </w:pPr>
            <w:r w:rsidRPr="009E7227">
              <w:t>GLOBAL</w:t>
            </w:r>
          </w:p>
          <w:p w:rsidR="009A7522" w:rsidRPr="009E7227" w:rsidRDefault="009A7522" w:rsidP="009A7522">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9A7522" w:rsidRPr="009E7227" w:rsidTr="00583217">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rsidR="009A7522" w:rsidRPr="00D7245D" w:rsidRDefault="009A7522" w:rsidP="009A7522">
            <w:pPr>
              <w:jc w:val="left"/>
            </w:pPr>
            <w:r w:rsidRPr="00A815F5">
              <w:t>DESPLIEGUE DE ACTUACIONES PARA LA PROMOCIÓN DE LA RSS</w:t>
            </w:r>
          </w:p>
        </w:tc>
        <w:tc>
          <w:tcPr>
            <w:tcW w:w="1610" w:type="pct"/>
            <w:vAlign w:val="top"/>
          </w:tcPr>
          <w:p w:rsidR="009A7522" w:rsidRPr="00BD4E68" w:rsidRDefault="009A7522" w:rsidP="009A7522">
            <w:pPr>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714" w:type="pct"/>
            <w:shd w:val="clear" w:color="auto" w:fill="EBF6F9"/>
          </w:tcPr>
          <w:p w:rsidR="009A7522" w:rsidRPr="00DC5506"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DC5506">
              <w:t>SÍ</w:t>
            </w:r>
          </w:p>
        </w:tc>
        <w:tc>
          <w:tcPr>
            <w:tcW w:w="626" w:type="pct"/>
          </w:tcPr>
          <w:p w:rsidR="009A7522" w:rsidRPr="00DC5506"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DC5506">
              <w:t>50%</w:t>
            </w:r>
          </w:p>
        </w:tc>
        <w:tc>
          <w:tcPr>
            <w:tcW w:w="802" w:type="pct"/>
            <w:shd w:val="clear" w:color="auto" w:fill="EBF6F9"/>
          </w:tcPr>
          <w:p w:rsidR="009A7522" w:rsidRPr="00DC5506"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DC5506">
              <w:t>94%</w:t>
            </w:r>
          </w:p>
        </w:tc>
      </w:tr>
      <w:tr w:rsidR="009A7522" w:rsidRPr="009E7227" w:rsidTr="00583217">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rsidR="009A7522" w:rsidRPr="009E7227" w:rsidRDefault="009A7522" w:rsidP="009A7522">
            <w:pPr>
              <w:jc w:val="left"/>
            </w:pPr>
          </w:p>
        </w:tc>
        <w:tc>
          <w:tcPr>
            <w:tcW w:w="1610" w:type="pct"/>
            <w:vAlign w:val="top"/>
          </w:tcPr>
          <w:p w:rsidR="009A7522" w:rsidRPr="00BD4E68" w:rsidRDefault="009A7522" w:rsidP="009A7522">
            <w:pPr>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714" w:type="pct"/>
            <w:shd w:val="clear" w:color="auto" w:fill="EBF6F9"/>
          </w:tcPr>
          <w:p w:rsidR="009A7522" w:rsidRPr="00DC5506"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DC5506">
              <w:t>SÍ</w:t>
            </w:r>
          </w:p>
        </w:tc>
        <w:tc>
          <w:tcPr>
            <w:tcW w:w="626" w:type="pct"/>
          </w:tcPr>
          <w:p w:rsidR="009A7522" w:rsidRPr="00DC5506"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DC5506">
              <w:t>50%</w:t>
            </w:r>
          </w:p>
        </w:tc>
        <w:tc>
          <w:tcPr>
            <w:tcW w:w="802" w:type="pct"/>
          </w:tcPr>
          <w:p w:rsidR="009A7522"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DC5506">
              <w:t>94%</w:t>
            </w:r>
          </w:p>
        </w:tc>
      </w:tr>
    </w:tbl>
    <w:p w:rsidR="00372A21" w:rsidRDefault="00372A21">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rsidTr="00B35227">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9A7522" w:rsidRPr="009E7227" w:rsidTr="00B35227">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rsidR="009A7522" w:rsidRPr="009E7227" w:rsidRDefault="009A7522" w:rsidP="009A7522">
            <w:pPr>
              <w:jc w:val="left"/>
            </w:pPr>
            <w:r w:rsidRPr="009E7227">
              <w:t>INDICADORES</w:t>
            </w:r>
          </w:p>
        </w:tc>
        <w:tc>
          <w:tcPr>
            <w:tcW w:w="1585" w:type="pct"/>
            <w:hideMark/>
          </w:tcPr>
          <w:p w:rsidR="009A7522" w:rsidRPr="009E7227" w:rsidRDefault="009A7522" w:rsidP="009A7522">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9E7227" w:rsidRDefault="009A7522" w:rsidP="009A7522">
            <w:r>
              <w:t>H. C. CRUZ ROJA</w:t>
            </w:r>
          </w:p>
        </w:tc>
        <w:tc>
          <w:tcPr>
            <w:tcW w:w="611" w:type="pct"/>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 xml:space="preserve">Grupo </w:t>
            </w:r>
            <w:r>
              <w:t>apoyo</w:t>
            </w:r>
            <w:r w:rsidRPr="009E7227">
              <w:t xml:space="preserve"> </w:t>
            </w:r>
          </w:p>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9A7522" w:rsidRPr="009E7227" w:rsidRDefault="009A7522" w:rsidP="009A7522">
            <w:pPr>
              <w:jc w:val="left"/>
            </w:pPr>
            <w:r w:rsidRPr="009E7227">
              <w:t>GLOBAL</w:t>
            </w:r>
          </w:p>
          <w:p w:rsidR="009A7522" w:rsidRPr="009E7227" w:rsidRDefault="009A7522" w:rsidP="009A7522">
            <w:pPr>
              <w:jc w:val="left"/>
            </w:pPr>
            <w:r>
              <w:t>SERVICIO MADRILEÑO DE SALUD</w:t>
            </w:r>
          </w:p>
        </w:tc>
      </w:tr>
      <w:tr w:rsidR="009A7522" w:rsidRPr="009E7227" w:rsidTr="00B35227">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rsidR="009A7522" w:rsidRPr="009E7D6D" w:rsidRDefault="009A7522" w:rsidP="009A7522">
            <w:pPr>
              <w:jc w:val="left"/>
            </w:pPr>
            <w:r w:rsidRPr="00372A21">
              <w:t>DESPLIEGUE DE PROCESOS ORGANIZATIVOS PARA LA MEJORA DE LA ATENCIÓN AL DOLOR</w:t>
            </w:r>
          </w:p>
        </w:tc>
        <w:tc>
          <w:tcPr>
            <w:tcW w:w="1585" w:type="pct"/>
            <w:vAlign w:val="top"/>
          </w:tcPr>
          <w:p w:rsidR="009A7522" w:rsidRPr="00BD5233" w:rsidRDefault="009A7522" w:rsidP="009A7522">
            <w:pPr>
              <w:cnfStyle w:val="000000000000" w:firstRow="0" w:lastRow="0" w:firstColumn="0" w:lastColumn="0" w:oddVBand="0" w:evenVBand="0" w:oddHBand="0" w:evenHBand="0" w:firstRowFirstColumn="0" w:firstRowLastColumn="0" w:lastRowFirstColumn="0" w:lastRowLastColumn="0"/>
            </w:pPr>
            <w:r w:rsidRPr="00BD5233">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BD5233" w:rsidRDefault="009A7522" w:rsidP="00583217">
            <w:pPr>
              <w:jc w:val="right"/>
            </w:pPr>
            <w:r w:rsidRPr="00BD5233">
              <w:t>1</w:t>
            </w:r>
          </w:p>
        </w:tc>
        <w:tc>
          <w:tcPr>
            <w:tcW w:w="611" w:type="pct"/>
          </w:tcPr>
          <w:p w:rsidR="009A7522" w:rsidRPr="00BD5233"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BD5233">
              <w:t>1</w:t>
            </w:r>
          </w:p>
        </w:tc>
        <w:tc>
          <w:tcPr>
            <w:cnfStyle w:val="000001000000" w:firstRow="0" w:lastRow="0" w:firstColumn="0" w:lastColumn="0" w:oddVBand="0" w:evenVBand="1" w:oddHBand="0" w:evenHBand="0" w:firstRowFirstColumn="0" w:firstRowLastColumn="0" w:lastRowFirstColumn="0" w:lastRowLastColumn="0"/>
            <w:tcW w:w="803" w:type="pct"/>
          </w:tcPr>
          <w:p w:rsidR="009A7522" w:rsidRPr="00BD5233" w:rsidRDefault="009A7522" w:rsidP="00583217">
            <w:pPr>
              <w:jc w:val="right"/>
            </w:pPr>
            <w:r w:rsidRPr="00BD5233">
              <w:t>2</w:t>
            </w:r>
          </w:p>
        </w:tc>
      </w:tr>
      <w:tr w:rsidR="009A7522"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9A7522" w:rsidRPr="009E7D6D" w:rsidRDefault="009A7522" w:rsidP="009A7522"/>
        </w:tc>
        <w:tc>
          <w:tcPr>
            <w:tcW w:w="1585" w:type="pct"/>
            <w:vAlign w:val="top"/>
          </w:tcPr>
          <w:p w:rsidR="009A7522" w:rsidRPr="00BD5233" w:rsidRDefault="009A7522" w:rsidP="009A7522">
            <w:pPr>
              <w:cnfStyle w:val="000000000000" w:firstRow="0" w:lastRow="0" w:firstColumn="0" w:lastColumn="0" w:oddVBand="0" w:evenVBand="0" w:oddHBand="0" w:evenHBand="0" w:firstRowFirstColumn="0" w:firstRowLastColumn="0" w:lastRowFirstColumn="0" w:lastRowLastColumn="0"/>
            </w:pPr>
            <w:r w:rsidRPr="00BD5233">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BD5233" w:rsidRDefault="009A7522" w:rsidP="00583217">
            <w:pPr>
              <w:jc w:val="right"/>
            </w:pPr>
            <w:r w:rsidRPr="00BD5233">
              <w:t>No aplica</w:t>
            </w:r>
          </w:p>
        </w:tc>
        <w:tc>
          <w:tcPr>
            <w:tcW w:w="611" w:type="pct"/>
          </w:tcPr>
          <w:p w:rsidR="009A7522" w:rsidRPr="00BD5233"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BD5233">
              <w:t>100%</w:t>
            </w:r>
          </w:p>
        </w:tc>
        <w:tc>
          <w:tcPr>
            <w:cnfStyle w:val="000001000000" w:firstRow="0" w:lastRow="0" w:firstColumn="0" w:lastColumn="0" w:oddVBand="0" w:evenVBand="1" w:oddHBand="0" w:evenHBand="0" w:firstRowFirstColumn="0" w:firstRowLastColumn="0" w:lastRowFirstColumn="0" w:lastRowLastColumn="0"/>
            <w:tcW w:w="803" w:type="pct"/>
          </w:tcPr>
          <w:p w:rsidR="009A7522" w:rsidRPr="00BD5233" w:rsidRDefault="009A7522" w:rsidP="00583217">
            <w:pPr>
              <w:jc w:val="right"/>
            </w:pPr>
            <w:r w:rsidRPr="00BD5233">
              <w:t>85%</w:t>
            </w:r>
          </w:p>
        </w:tc>
      </w:tr>
      <w:tr w:rsidR="009A7522" w:rsidRPr="009E7227" w:rsidTr="00B35227">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rsidR="009A7522" w:rsidRPr="009E7D6D" w:rsidRDefault="009A7522" w:rsidP="009A7522"/>
        </w:tc>
        <w:tc>
          <w:tcPr>
            <w:tcW w:w="1585" w:type="pct"/>
            <w:vAlign w:val="top"/>
          </w:tcPr>
          <w:p w:rsidR="009A7522" w:rsidRPr="00BD5233" w:rsidRDefault="009A7522" w:rsidP="009A7522">
            <w:pPr>
              <w:cnfStyle w:val="000000000000" w:firstRow="0" w:lastRow="0" w:firstColumn="0" w:lastColumn="0" w:oddVBand="0" w:evenVBand="0" w:oddHBand="0" w:evenHBand="0" w:firstRowFirstColumn="0" w:firstRowLastColumn="0" w:lastRowFirstColumn="0" w:lastRowLastColumn="0"/>
            </w:pPr>
            <w:r w:rsidRPr="00BD5233">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BD5233" w:rsidRDefault="009A7522" w:rsidP="00583217">
            <w:pPr>
              <w:jc w:val="right"/>
            </w:pPr>
            <w:r w:rsidRPr="00BD5233">
              <w:t>SÍ</w:t>
            </w:r>
          </w:p>
        </w:tc>
        <w:tc>
          <w:tcPr>
            <w:tcW w:w="611" w:type="pct"/>
          </w:tcPr>
          <w:p w:rsidR="009A7522" w:rsidRPr="00BD5233"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BD5233">
              <w:t>50%</w:t>
            </w:r>
          </w:p>
        </w:tc>
        <w:tc>
          <w:tcPr>
            <w:cnfStyle w:val="000001000000" w:firstRow="0" w:lastRow="0" w:firstColumn="0" w:lastColumn="0" w:oddVBand="0" w:evenVBand="1" w:oddHBand="0" w:evenHBand="0" w:firstRowFirstColumn="0" w:firstRowLastColumn="0" w:lastRowFirstColumn="0" w:lastRowLastColumn="0"/>
            <w:tcW w:w="803" w:type="pct"/>
          </w:tcPr>
          <w:p w:rsidR="009A7522" w:rsidRDefault="009A7522" w:rsidP="00583217">
            <w:pPr>
              <w:jc w:val="right"/>
            </w:pPr>
            <w:r w:rsidRPr="00BD5233">
              <w:t>76%</w:t>
            </w:r>
          </w:p>
        </w:tc>
      </w:tr>
    </w:tbl>
    <w:p w:rsidR="007F19DC" w:rsidRDefault="007F19DC"/>
    <w:p w:rsidR="007F19DC" w:rsidRDefault="007F19DC" w:rsidP="007F19DC">
      <w:pPr>
        <w:pStyle w:val="Piedetabla"/>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rsidR="00372A21" w:rsidRPr="006A39F4" w:rsidRDefault="00372A21" w:rsidP="00372A21">
            <w:pPr>
              <w:jc w:val="center"/>
              <w:rPr>
                <w:rFonts w:ascii="Montserrat SemiBold" w:hAnsi="Montserrat SemiBold"/>
              </w:rPr>
            </w:pPr>
            <w:r w:rsidRPr="00372A21">
              <w:rPr>
                <w:rFonts w:ascii="Montserrat SemiBold" w:hAnsi="Montserrat SemiBold"/>
              </w:rPr>
              <w:t>10. FOMENTAR ACTUACIONES PARA LA COOPERACIÓN SANITARIA DE ÁMBITO INTERNACIONAL</w:t>
            </w:r>
          </w:p>
        </w:tc>
      </w:tr>
      <w:tr w:rsidR="009A7522" w:rsidRPr="009E722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rsidR="009A7522" w:rsidRPr="009E7227" w:rsidRDefault="009A7522" w:rsidP="009A7522">
            <w:r w:rsidRPr="009E7227">
              <w:t>INDICADORES</w:t>
            </w:r>
          </w:p>
        </w:tc>
        <w:tc>
          <w:tcPr>
            <w:tcW w:w="1585" w:type="pct"/>
            <w:hideMark/>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9E7227" w:rsidRDefault="009A7522" w:rsidP="009A7522">
            <w:r>
              <w:t>H. C. CRUZ ROJA</w:t>
            </w:r>
          </w:p>
        </w:tc>
        <w:tc>
          <w:tcPr>
            <w:tcW w:w="611" w:type="pct"/>
          </w:tcPr>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 xml:space="preserve">Grupo </w:t>
            </w:r>
            <w:r>
              <w:t>apoyo</w:t>
            </w:r>
            <w:r w:rsidRPr="009E7227">
              <w:t xml:space="preserve"> </w:t>
            </w:r>
          </w:p>
          <w:p w:rsidR="009A7522" w:rsidRPr="009E7227" w:rsidRDefault="009A7522" w:rsidP="009A7522">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rsidR="009A7522" w:rsidRPr="009E7227" w:rsidRDefault="009A7522" w:rsidP="009A7522">
            <w:pPr>
              <w:spacing w:line="240" w:lineRule="auto"/>
              <w:jc w:val="left"/>
            </w:pPr>
            <w:r w:rsidRPr="009E7227">
              <w:t>GLOBAL</w:t>
            </w:r>
          </w:p>
          <w:p w:rsidR="009A7522" w:rsidRPr="009E7227" w:rsidRDefault="009A7522" w:rsidP="009A7522">
            <w:pPr>
              <w:spacing w:line="240" w:lineRule="auto"/>
              <w:jc w:val="left"/>
              <w:rPr>
                <w:color w:val="FFFFFF" w:themeColor="background1"/>
              </w:rPr>
            </w:pPr>
            <w:r>
              <w:t>SERVICIO MADRILEÑO DE SALUD</w:t>
            </w:r>
          </w:p>
        </w:tc>
      </w:tr>
      <w:tr w:rsidR="009A7522" w:rsidRPr="009E7227" w:rsidTr="00583217">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rsidR="009A7522" w:rsidRPr="0080287E" w:rsidRDefault="009A7522" w:rsidP="009A7522">
            <w:pPr>
              <w:jc w:val="left"/>
            </w:pPr>
            <w:r w:rsidRPr="00372A21">
              <w:t>DESPLIEGUE DE PROCESOS ORGANIZATIVOS PARA LA MEJORA DE LA COOPERACIÓN SANITARIA</w:t>
            </w:r>
          </w:p>
        </w:tc>
        <w:tc>
          <w:tcPr>
            <w:tcW w:w="1585" w:type="pct"/>
            <w:vAlign w:val="top"/>
          </w:tcPr>
          <w:p w:rsidR="009A7522" w:rsidRPr="00EE6213" w:rsidRDefault="009A7522" w:rsidP="009A7522">
            <w:pPr>
              <w:cnfStyle w:val="000000000000" w:firstRow="0" w:lastRow="0" w:firstColumn="0" w:lastColumn="0" w:oddVBand="0" w:evenVBand="0" w:oddHBand="0" w:evenHBand="0" w:firstRowFirstColumn="0" w:firstRowLastColumn="0" w:lastRowFirstColumn="0" w:lastRowLastColumn="0"/>
            </w:pPr>
            <w:r w:rsidRPr="00EE621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B35F09" w:rsidRDefault="009A7522" w:rsidP="00583217">
            <w:pPr>
              <w:jc w:val="right"/>
            </w:pPr>
            <w:r w:rsidRPr="00B35F09">
              <w:t>SI</w:t>
            </w:r>
          </w:p>
        </w:tc>
        <w:tc>
          <w:tcPr>
            <w:tcW w:w="611" w:type="pct"/>
          </w:tcPr>
          <w:p w:rsidR="009A7522" w:rsidRPr="00B35F09"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B35F09">
              <w:t>100%</w:t>
            </w:r>
          </w:p>
        </w:tc>
        <w:tc>
          <w:tcPr>
            <w:cnfStyle w:val="000001000000" w:firstRow="0" w:lastRow="0" w:firstColumn="0" w:lastColumn="0" w:oddVBand="0" w:evenVBand="1" w:oddHBand="0" w:evenHBand="0" w:firstRowFirstColumn="0" w:firstRowLastColumn="0" w:lastRowFirstColumn="0" w:lastRowLastColumn="0"/>
            <w:tcW w:w="803" w:type="pct"/>
          </w:tcPr>
          <w:p w:rsidR="009A7522" w:rsidRPr="00B35F09" w:rsidRDefault="009A7522" w:rsidP="00583217">
            <w:pPr>
              <w:jc w:val="right"/>
            </w:pPr>
            <w:r w:rsidRPr="00B35F09">
              <w:t>100%</w:t>
            </w:r>
          </w:p>
        </w:tc>
      </w:tr>
      <w:tr w:rsidR="009A7522" w:rsidRPr="009E7227" w:rsidTr="00583217">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rsidR="009A7522" w:rsidRPr="009E7227" w:rsidRDefault="009A7522" w:rsidP="009A7522"/>
        </w:tc>
        <w:tc>
          <w:tcPr>
            <w:tcW w:w="1585" w:type="pct"/>
            <w:vAlign w:val="top"/>
          </w:tcPr>
          <w:p w:rsidR="009A7522" w:rsidRPr="00EE6213" w:rsidRDefault="009A7522" w:rsidP="009A7522">
            <w:pPr>
              <w:cnfStyle w:val="000000000000" w:firstRow="0" w:lastRow="0" w:firstColumn="0" w:lastColumn="0" w:oddVBand="0" w:evenVBand="0" w:oddHBand="0" w:evenHBand="0" w:firstRowFirstColumn="0" w:firstRowLastColumn="0" w:lastRowFirstColumn="0" w:lastRowLastColumn="0"/>
            </w:pPr>
            <w:r w:rsidRPr="00EE621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tcPr>
          <w:p w:rsidR="009A7522" w:rsidRPr="00B35F09" w:rsidRDefault="009A7522" w:rsidP="00583217">
            <w:pPr>
              <w:jc w:val="right"/>
            </w:pPr>
            <w:r w:rsidRPr="00B35F09">
              <w:t>SI</w:t>
            </w:r>
          </w:p>
        </w:tc>
        <w:tc>
          <w:tcPr>
            <w:tcW w:w="611" w:type="pct"/>
          </w:tcPr>
          <w:p w:rsidR="009A7522" w:rsidRPr="00B35F09" w:rsidRDefault="009A7522" w:rsidP="00583217">
            <w:pPr>
              <w:jc w:val="right"/>
              <w:cnfStyle w:val="000000000000" w:firstRow="0" w:lastRow="0" w:firstColumn="0" w:lastColumn="0" w:oddVBand="0" w:evenVBand="0" w:oddHBand="0" w:evenHBand="0" w:firstRowFirstColumn="0" w:firstRowLastColumn="0" w:lastRowFirstColumn="0" w:lastRowLastColumn="0"/>
            </w:pPr>
            <w:r w:rsidRPr="00B35F09">
              <w:t>50%</w:t>
            </w:r>
          </w:p>
        </w:tc>
        <w:tc>
          <w:tcPr>
            <w:cnfStyle w:val="000001000000" w:firstRow="0" w:lastRow="0" w:firstColumn="0" w:lastColumn="0" w:oddVBand="0" w:evenVBand="1" w:oddHBand="0" w:evenHBand="0" w:firstRowFirstColumn="0" w:firstRowLastColumn="0" w:lastRowFirstColumn="0" w:lastRowLastColumn="0"/>
            <w:tcW w:w="803" w:type="pct"/>
          </w:tcPr>
          <w:p w:rsidR="009A7522" w:rsidRDefault="009A7522" w:rsidP="00583217">
            <w:pPr>
              <w:jc w:val="right"/>
            </w:pPr>
            <w:r w:rsidRPr="00B35F09">
              <w:t>62%</w:t>
            </w:r>
          </w:p>
        </w:tc>
      </w:tr>
    </w:tbl>
    <w:p w:rsidR="00A815F5" w:rsidRDefault="00A815F5" w:rsidP="008A626B">
      <w:pPr>
        <w:pStyle w:val="Piedetabla"/>
        <w:rPr>
          <w:caps/>
          <w:noProof/>
          <w:color w:val="3898B2"/>
          <w:spacing w:val="-6"/>
          <w:sz w:val="24"/>
        </w:rPr>
      </w:pPr>
      <w:r>
        <w:br w:type="page"/>
      </w:r>
    </w:p>
    <w:p w:rsidR="00F31D28" w:rsidRDefault="00F31D28" w:rsidP="006C4CAE">
      <w:pPr>
        <w:pStyle w:val="TITULO-Nivel2"/>
      </w:pPr>
      <w:bookmarkStart w:id="100" w:name="_Toc84848508"/>
      <w:r w:rsidRPr="002C3E72">
        <w:lastRenderedPageBreak/>
        <w:t>Comisiones Hospitalarias</w:t>
      </w:r>
      <w:bookmarkEnd w:id="98"/>
      <w:bookmarkEnd w:id="99"/>
      <w:bookmarkEnd w:id="100"/>
    </w:p>
    <w:tbl>
      <w:tblPr>
        <w:tblStyle w:val="TablaGeneral"/>
        <w:tblW w:w="0" w:type="auto"/>
        <w:tblCellMar>
          <w:left w:w="57" w:type="dxa"/>
          <w:right w:w="57" w:type="dxa"/>
        </w:tblCellMar>
        <w:tblLook w:val="01A0" w:firstRow="1" w:lastRow="0" w:firstColumn="1" w:lastColumn="1" w:noHBand="0" w:noVBand="0"/>
      </w:tblPr>
      <w:tblGrid>
        <w:gridCol w:w="4820"/>
        <w:gridCol w:w="1699"/>
        <w:gridCol w:w="1418"/>
      </w:tblGrid>
      <w:tr w:rsidR="00F31D28" w:rsidRPr="006C4CAE" w:rsidTr="007F19DC">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0" w:type="dxa"/>
          </w:tcPr>
          <w:p w:rsidR="00F31D28" w:rsidRPr="00B34270" w:rsidRDefault="00F31D28" w:rsidP="0068118A">
            <w:pPr>
              <w:rPr>
                <w:rFonts w:ascii="Montserrat SemiBold" w:hAnsi="Montserrat SemiBold"/>
              </w:rPr>
            </w:pPr>
            <w:r w:rsidRPr="00B34270">
              <w:rPr>
                <w:rFonts w:ascii="Montserrat SemiBold" w:hAnsi="Montserrat SemiBold"/>
              </w:rPr>
              <w:t>Nombre</w:t>
            </w:r>
          </w:p>
        </w:tc>
        <w:tc>
          <w:tcPr>
            <w:tcW w:w="1699" w:type="dxa"/>
          </w:tcPr>
          <w:p w:rsidR="00F31D28" w:rsidRPr="00B34270" w:rsidRDefault="00F31D28" w:rsidP="00616DEA">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Nº</w:t>
            </w:r>
            <w:r w:rsidR="006C4CAE" w:rsidRPr="00B34270">
              <w:rPr>
                <w:rFonts w:ascii="Montserrat SemiBold" w:hAnsi="Montserrat SemiBold"/>
              </w:rPr>
              <w:t xml:space="preserve"> </w:t>
            </w:r>
            <w:r w:rsidRPr="00B34270">
              <w:rPr>
                <w:rFonts w:ascii="Montserrat SemiBold" w:hAnsi="Montserrat SemiBold"/>
              </w:rPr>
              <w:t>integrantes</w:t>
            </w:r>
          </w:p>
        </w:tc>
        <w:tc>
          <w:tcPr>
            <w:cnfStyle w:val="000001000000" w:firstRow="0" w:lastRow="0" w:firstColumn="0" w:lastColumn="0" w:oddVBand="0" w:evenVBand="1" w:oddHBand="0" w:evenHBand="0" w:firstRowFirstColumn="0" w:firstRowLastColumn="0" w:lastRowFirstColumn="0" w:lastRowLastColumn="0"/>
            <w:tcW w:w="1418" w:type="dxa"/>
          </w:tcPr>
          <w:p w:rsidR="00F31D28" w:rsidRPr="00B34270" w:rsidRDefault="00F31D28" w:rsidP="00616DEA">
            <w:pPr>
              <w:jc w:val="center"/>
              <w:rPr>
                <w:rFonts w:ascii="Montserrat SemiBold" w:hAnsi="Montserrat SemiBold"/>
              </w:rPr>
            </w:pPr>
            <w:r w:rsidRPr="00B34270">
              <w:rPr>
                <w:rFonts w:ascii="Montserrat SemiBold" w:hAnsi="Montserrat SemiBold"/>
              </w:rPr>
              <w:t>Número reuniones</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Central de Garantía de Calidad</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0</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Calidad de la Asistencia</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1</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Contra la Violencia</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1</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Cuidados y Calidad de Enfermería</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2</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Farmacia y Terapéutica</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2</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Historias Clínicas y Documentación</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1</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Hospital Sin Dolor</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2</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Infecciones y Política Antibiótica</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1</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Investigación, Biblioteca y Formación Continuada</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17</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3</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Tejidos y Mortalidad</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1</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Nutrición y Dietética</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13</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2</w:t>
            </w:r>
          </w:p>
        </w:tc>
      </w:tr>
      <w:tr w:rsidR="009A7522"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9A7522" w:rsidRPr="009F0BBE" w:rsidRDefault="009A7522" w:rsidP="009A7522">
            <w:r w:rsidRPr="009F0BBE">
              <w:t>Seg   Seguridad en la Asistencia Sanitaria</w:t>
            </w:r>
          </w:p>
        </w:tc>
        <w:tc>
          <w:tcPr>
            <w:tcW w:w="1699" w:type="dxa"/>
          </w:tcPr>
          <w:p w:rsidR="009A7522" w:rsidRPr="006C4CAE" w:rsidRDefault="00616DEA"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17</w:t>
            </w:r>
          </w:p>
        </w:tc>
        <w:tc>
          <w:tcPr>
            <w:cnfStyle w:val="000001000000" w:firstRow="0" w:lastRow="0" w:firstColumn="0" w:lastColumn="0" w:oddVBand="0" w:evenVBand="1" w:oddHBand="0" w:evenHBand="0" w:firstRowFirstColumn="0" w:firstRowLastColumn="0" w:lastRowFirstColumn="0" w:lastRowLastColumn="0"/>
            <w:tcW w:w="1418" w:type="dxa"/>
          </w:tcPr>
          <w:p w:rsidR="009A7522" w:rsidRPr="006C4CAE" w:rsidRDefault="00616DEA" w:rsidP="00616DEA">
            <w:pPr>
              <w:jc w:val="center"/>
              <w:rPr>
                <w:rFonts w:ascii="Montserrat SemiBold" w:hAnsi="Montserrat SemiBold"/>
                <w:sz w:val="18"/>
              </w:rPr>
            </w:pPr>
            <w:r>
              <w:rPr>
                <w:rFonts w:ascii="Montserrat SemiBold" w:hAnsi="Montserrat SemiBold"/>
                <w:sz w:val="18"/>
              </w:rPr>
              <w:t>1</w:t>
            </w:r>
          </w:p>
        </w:tc>
      </w:tr>
      <w:tr w:rsidR="005E4ECF"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5E4ECF" w:rsidRPr="009F0BBE" w:rsidRDefault="005E4ECF" w:rsidP="002409B9">
            <w:r w:rsidRPr="00865F30">
              <w:t>Humanización</w:t>
            </w:r>
          </w:p>
        </w:tc>
        <w:tc>
          <w:tcPr>
            <w:tcW w:w="1699" w:type="dxa"/>
          </w:tcPr>
          <w:p w:rsidR="005E4ECF" w:rsidRPr="006C4CAE" w:rsidRDefault="00865F30" w:rsidP="002409B9">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20</w:t>
            </w:r>
          </w:p>
        </w:tc>
        <w:tc>
          <w:tcPr>
            <w:cnfStyle w:val="000001000000" w:firstRow="0" w:lastRow="0" w:firstColumn="0" w:lastColumn="0" w:oddVBand="0" w:evenVBand="1" w:oddHBand="0" w:evenHBand="0" w:firstRowFirstColumn="0" w:firstRowLastColumn="0" w:lastRowFirstColumn="0" w:lastRowLastColumn="0"/>
            <w:tcW w:w="1418" w:type="dxa"/>
          </w:tcPr>
          <w:p w:rsidR="005E4ECF" w:rsidRPr="006C4CAE" w:rsidRDefault="00865F30" w:rsidP="002409B9">
            <w:pPr>
              <w:jc w:val="center"/>
              <w:rPr>
                <w:rFonts w:ascii="Montserrat SemiBold" w:hAnsi="Montserrat SemiBold"/>
                <w:sz w:val="18"/>
              </w:rPr>
            </w:pPr>
            <w:r>
              <w:rPr>
                <w:rFonts w:ascii="Montserrat SemiBold" w:hAnsi="Montserrat SemiBold"/>
                <w:sz w:val="18"/>
              </w:rPr>
              <w:t>5</w:t>
            </w:r>
          </w:p>
        </w:tc>
      </w:tr>
      <w:tr w:rsidR="005E4ECF" w:rsidRPr="006C4CAE" w:rsidTr="007F19DC">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rsidR="005E4ECF" w:rsidRPr="009F0BBE" w:rsidRDefault="005E4ECF" w:rsidP="009A7522">
            <w:r>
              <w:t xml:space="preserve">Responsabilidad Social Sociosanitaria </w:t>
            </w:r>
          </w:p>
        </w:tc>
        <w:tc>
          <w:tcPr>
            <w:tcW w:w="1699" w:type="dxa"/>
          </w:tcPr>
          <w:p w:rsidR="005E4ECF" w:rsidRDefault="005E4ECF" w:rsidP="00616DEA">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18" w:type="dxa"/>
          </w:tcPr>
          <w:p w:rsidR="005E4ECF" w:rsidRDefault="005E4ECF" w:rsidP="00616DEA">
            <w:pPr>
              <w:jc w:val="center"/>
              <w:rPr>
                <w:rFonts w:ascii="Montserrat SemiBold" w:hAnsi="Montserrat SemiBold"/>
                <w:sz w:val="18"/>
              </w:rPr>
            </w:pPr>
            <w:r>
              <w:rPr>
                <w:rFonts w:ascii="Montserrat SemiBold" w:hAnsi="Montserrat SemiBold"/>
                <w:sz w:val="18"/>
              </w:rPr>
              <w:t>3</w:t>
            </w:r>
          </w:p>
        </w:tc>
      </w:tr>
    </w:tbl>
    <w:p w:rsidR="00F31D28" w:rsidRDefault="00F31D28" w:rsidP="0068118A">
      <w:pPr>
        <w:pStyle w:val="Ttulo3Memoria"/>
      </w:pPr>
    </w:p>
    <w:p w:rsidR="00F31D28" w:rsidRPr="00DF27CC" w:rsidRDefault="00F31D28" w:rsidP="006C4CAE">
      <w:pPr>
        <w:pStyle w:val="TITULO-Nivel2"/>
      </w:pPr>
      <w:bookmarkStart w:id="101" w:name="_Toc74228265"/>
      <w:bookmarkStart w:id="102" w:name="_Toc75343962"/>
      <w:bookmarkStart w:id="103" w:name="_Toc84848509"/>
      <w:r w:rsidRPr="00DF27CC">
        <w:t>Grupos de Mejora</w:t>
      </w:r>
      <w:bookmarkEnd w:id="101"/>
      <w:bookmarkEnd w:id="102"/>
      <w:bookmarkEnd w:id="103"/>
    </w:p>
    <w:p w:rsidR="00F31D28" w:rsidRDefault="00F31D28" w:rsidP="0068118A">
      <w:pPr>
        <w:pStyle w:val="Ttulo3Memoria"/>
      </w:pPr>
    </w:p>
    <w:tbl>
      <w:tblPr>
        <w:tblStyle w:val="TablaGeneral"/>
        <w:tblW w:w="0" w:type="auto"/>
        <w:tblLook w:val="01A0" w:firstRow="1" w:lastRow="0" w:firstColumn="1" w:lastColumn="1" w:noHBand="0" w:noVBand="0"/>
      </w:tblPr>
      <w:tblGrid>
        <w:gridCol w:w="4506"/>
        <w:gridCol w:w="1961"/>
        <w:gridCol w:w="1470"/>
      </w:tblGrid>
      <w:tr w:rsidR="00F31D28" w:rsidRPr="00E2109A" w:rsidTr="007F19DC">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6" w:type="dxa"/>
          </w:tcPr>
          <w:p w:rsidR="00F31D28" w:rsidRPr="00B34270" w:rsidRDefault="00F31D28" w:rsidP="0068118A">
            <w:pPr>
              <w:rPr>
                <w:rFonts w:ascii="Montserrat SemiBold" w:hAnsi="Montserrat SemiBold"/>
                <w:b w:val="0"/>
              </w:rPr>
            </w:pPr>
            <w:r w:rsidRPr="00B34270">
              <w:rPr>
                <w:rFonts w:ascii="Montserrat SemiBold" w:hAnsi="Montserrat SemiBold"/>
                <w:b w:val="0"/>
              </w:rPr>
              <w:t>Nombre</w:t>
            </w:r>
          </w:p>
        </w:tc>
        <w:tc>
          <w:tcPr>
            <w:tcW w:w="1961" w:type="dxa"/>
          </w:tcPr>
          <w:p w:rsidR="00F31D28" w:rsidRPr="00B34270" w:rsidRDefault="00F31D28" w:rsidP="002A1BFB">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r w:rsidR="00E2109A" w:rsidRPr="00B34270">
              <w:rPr>
                <w:rFonts w:ascii="Montserrat SemiBold" w:hAnsi="Montserrat SemiBold"/>
                <w:b w:val="0"/>
              </w:rPr>
              <w:t xml:space="preserve"> </w:t>
            </w:r>
            <w:r w:rsidRPr="00B34270">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B34270" w:rsidRDefault="00F31D28" w:rsidP="002A1BFB">
            <w:pPr>
              <w:jc w:val="center"/>
              <w:rPr>
                <w:rFonts w:ascii="Montserrat SemiBold" w:hAnsi="Montserrat SemiBold"/>
                <w:b w:val="0"/>
              </w:rPr>
            </w:pPr>
            <w:r w:rsidRPr="00B34270">
              <w:rPr>
                <w:rFonts w:ascii="Montserrat SemiBold" w:hAnsi="Montserrat SemiBold"/>
                <w:b w:val="0"/>
              </w:rPr>
              <w:t>Número reuniones</w:t>
            </w:r>
          </w:p>
        </w:tc>
      </w:tr>
      <w:tr w:rsidR="00F31D28" w:rsidRPr="009E7227" w:rsidTr="007F19DC">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9E7227" w:rsidRDefault="002A1BFB" w:rsidP="002A1BFB">
            <w:r>
              <w:t>Grupo Promotor de Bioética</w:t>
            </w:r>
          </w:p>
        </w:tc>
        <w:tc>
          <w:tcPr>
            <w:tcW w:w="1961" w:type="dxa"/>
          </w:tcPr>
          <w:p w:rsidR="00F31D28" w:rsidRPr="009E7227" w:rsidRDefault="007F19DC" w:rsidP="007F19DC">
            <w:pPr>
              <w:ind w:left="625" w:hanging="767"/>
              <w:jc w:val="center"/>
              <w:cnfStyle w:val="000000000000" w:firstRow="0" w:lastRow="0" w:firstColumn="0" w:lastColumn="0" w:oddVBand="0" w:evenVBand="0" w:oddHBand="0" w:evenHBand="0" w:firstRowFirstColumn="0" w:firstRowLastColumn="0" w:lastRowFirstColumn="0" w:lastRowLastColumn="0"/>
            </w:pPr>
            <w:r>
              <w:t xml:space="preserve">   </w:t>
            </w:r>
            <w:r w:rsidR="002A1BFB">
              <w:t>17</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9E7227" w:rsidRDefault="002A1BFB" w:rsidP="002A1BFB">
            <w:pPr>
              <w:jc w:val="center"/>
            </w:pPr>
            <w:r>
              <w:t>8</w:t>
            </w:r>
          </w:p>
        </w:tc>
      </w:tr>
      <w:tr w:rsidR="00F31D28" w:rsidRPr="009E7227" w:rsidTr="007F19DC">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9E7227" w:rsidRDefault="002A1BFB" w:rsidP="002A1BFB">
            <w:r>
              <w:t>Grupo de cuidados al final de la vida</w:t>
            </w:r>
          </w:p>
        </w:tc>
        <w:tc>
          <w:tcPr>
            <w:tcW w:w="1961" w:type="dxa"/>
          </w:tcPr>
          <w:p w:rsidR="00F31D28" w:rsidRPr="009E7227" w:rsidRDefault="00971FA4" w:rsidP="002A1BFB">
            <w:pPr>
              <w:jc w:val="center"/>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9E7227" w:rsidRDefault="00971FA4" w:rsidP="002A1BFB">
            <w:pPr>
              <w:jc w:val="center"/>
            </w:pPr>
            <w:r>
              <w:t>2</w:t>
            </w:r>
          </w:p>
        </w:tc>
      </w:tr>
      <w:tr w:rsidR="00F31D28" w:rsidRPr="009E7227" w:rsidTr="007F19DC">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9E7227" w:rsidRDefault="002A1BFB" w:rsidP="002A1BFB">
            <w:r>
              <w:t>Ningún paciente solo: programa de acompañamiento</w:t>
            </w:r>
          </w:p>
        </w:tc>
        <w:tc>
          <w:tcPr>
            <w:tcW w:w="1961" w:type="dxa"/>
          </w:tcPr>
          <w:p w:rsidR="00F31D28" w:rsidRPr="009E7227" w:rsidRDefault="00DD4A66" w:rsidP="002A1BFB">
            <w:pPr>
              <w:jc w:val="center"/>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9E7227" w:rsidRDefault="00DD4A66" w:rsidP="002A1BFB">
            <w:pPr>
              <w:jc w:val="center"/>
            </w:pPr>
            <w:r>
              <w:t>12</w:t>
            </w:r>
          </w:p>
        </w:tc>
      </w:tr>
      <w:tr w:rsidR="00F31D28" w:rsidRPr="009E7227" w:rsidTr="007F19DC">
        <w:trPr>
          <w:trHeight w:val="283"/>
        </w:trPr>
        <w:tc>
          <w:tcPr>
            <w:cnfStyle w:val="001000000000" w:firstRow="0" w:lastRow="0" w:firstColumn="1" w:lastColumn="0" w:oddVBand="0" w:evenVBand="0" w:oddHBand="0" w:evenHBand="0" w:firstRowFirstColumn="0" w:firstRowLastColumn="0" w:lastRowFirstColumn="0" w:lastRowLastColumn="0"/>
            <w:tcW w:w="4506" w:type="dxa"/>
          </w:tcPr>
          <w:p w:rsidR="00F31D28" w:rsidRPr="009E7227" w:rsidRDefault="002A1BFB" w:rsidP="002A1BFB">
            <w:r>
              <w:t>Grupo Seguimiento COVID 19</w:t>
            </w:r>
          </w:p>
        </w:tc>
        <w:tc>
          <w:tcPr>
            <w:tcW w:w="1961" w:type="dxa"/>
          </w:tcPr>
          <w:p w:rsidR="00F31D28" w:rsidRPr="009E7227" w:rsidRDefault="002F69E1" w:rsidP="002A1BFB">
            <w:pPr>
              <w:jc w:val="center"/>
              <w:cnfStyle w:val="000000000000" w:firstRow="0" w:lastRow="0" w:firstColumn="0" w:lastColumn="0" w:oddVBand="0" w:evenVBand="0" w:oddHBand="0" w:evenHBand="0" w:firstRowFirstColumn="0" w:firstRowLastColumn="0" w:lastRowFirstColumn="0" w:lastRowLastColumn="0"/>
            </w:pPr>
            <w:r>
              <w:t>13</w:t>
            </w:r>
          </w:p>
        </w:tc>
        <w:tc>
          <w:tcPr>
            <w:cnfStyle w:val="000001000000" w:firstRow="0" w:lastRow="0" w:firstColumn="0" w:lastColumn="0" w:oddVBand="0" w:evenVBand="1" w:oddHBand="0" w:evenHBand="0" w:firstRowFirstColumn="0" w:firstRowLastColumn="0" w:lastRowFirstColumn="0" w:lastRowLastColumn="0"/>
            <w:tcW w:w="1470" w:type="dxa"/>
          </w:tcPr>
          <w:p w:rsidR="00F31D28" w:rsidRPr="009E7227" w:rsidRDefault="002F69E1" w:rsidP="002A1BFB">
            <w:pPr>
              <w:jc w:val="center"/>
            </w:pPr>
            <w:r>
              <w:t>60</w:t>
            </w:r>
          </w:p>
        </w:tc>
      </w:tr>
    </w:tbl>
    <w:p w:rsidR="00AB27E8" w:rsidRDefault="00AB27E8" w:rsidP="00AB27E8">
      <w:pPr>
        <w:pStyle w:val="Ttulo3Memoria"/>
      </w:pPr>
    </w:p>
    <w:p w:rsidR="00C93860" w:rsidRDefault="00C93860" w:rsidP="00C93860">
      <w:pPr>
        <w:pStyle w:val="Ttulo3Memoria"/>
      </w:pPr>
    </w:p>
    <w:p w:rsidR="00C93860" w:rsidRDefault="00C93860" w:rsidP="00C93860">
      <w:pPr>
        <w:pStyle w:val="TITULO-Nivel3"/>
      </w:pPr>
    </w:p>
    <w:p w:rsidR="00C93860" w:rsidRDefault="00C93860">
      <w:pPr>
        <w:spacing w:before="0" w:line="240" w:lineRule="auto"/>
        <w:jc w:val="left"/>
        <w:rPr>
          <w:rFonts w:ascii="Montserrat SemiBold" w:hAnsi="Montserrat SemiBold"/>
          <w:noProof/>
          <w:color w:val="3898B2"/>
          <w:sz w:val="24"/>
        </w:rPr>
      </w:pPr>
      <w:r>
        <w:br w:type="page"/>
      </w:r>
    </w:p>
    <w:p w:rsidR="00B46983" w:rsidRDefault="00B35227" w:rsidP="00773D2F">
      <w:pPr>
        <w:pStyle w:val="Indice"/>
      </w:pPr>
      <w:bookmarkStart w:id="104" w:name="_Toc74228267"/>
      <w:bookmarkStart w:id="105" w:name="_Toc75343964"/>
      <w:bookmarkStart w:id="106" w:name="_Toc318202550"/>
      <w:r>
        <w:rPr>
          <w:noProof/>
        </w:rPr>
        <w:lastRenderedPageBreak/>
        <w:drawing>
          <wp:anchor distT="0" distB="0" distL="114300" distR="114300" simplePos="0" relativeHeight="251726848" behindDoc="1" locked="0" layoutInCell="1" allowOverlap="1" wp14:anchorId="774B6773" wp14:editId="22CCA6AF">
            <wp:simplePos x="0" y="0"/>
            <wp:positionH relativeFrom="page">
              <wp:posOffset>-48895</wp:posOffset>
            </wp:positionH>
            <wp:positionV relativeFrom="paragraph">
              <wp:posOffset>-1005650</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r w:rsidR="00EA4B00">
        <w:rPr>
          <w:noProof/>
        </w:rPr>
        <mc:AlternateContent>
          <mc:Choice Requires="wpg">
            <w:drawing>
              <wp:anchor distT="0" distB="0" distL="114300" distR="114300" simplePos="0" relativeHeight="251730944" behindDoc="0" locked="0" layoutInCell="1" allowOverlap="1">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Default="00B35227"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B35227" w:rsidRPr="00152381" w:rsidRDefault="00B35227" w:rsidP="00152381">
                              <w:pPr>
                                <w:pStyle w:val="Indice"/>
                                <w:jc w:val="right"/>
                                <w:rPr>
                                  <w:sz w:val="28"/>
                                </w:rPr>
                              </w:pPr>
                              <w:r w:rsidRPr="00152381">
                                <w:rPr>
                                  <w:sz w:val="28"/>
                                </w:rPr>
                                <w:t>Información y atención a la ciudadanía</w:t>
                              </w:r>
                            </w:p>
                            <w:p w:rsidR="00B35227" w:rsidRPr="00152381" w:rsidRDefault="00B35227" w:rsidP="00152381">
                              <w:pPr>
                                <w:pStyle w:val="Indice"/>
                                <w:jc w:val="right"/>
                                <w:rPr>
                                  <w:sz w:val="28"/>
                                </w:rPr>
                              </w:pPr>
                              <w:r w:rsidRPr="00152381">
                                <w:rPr>
                                  <w:sz w:val="28"/>
                                </w:rPr>
                                <w:t>Otras actividades de atención a las personas</w:t>
                              </w:r>
                            </w:p>
                            <w:p w:rsidR="00B35227" w:rsidRPr="00152381" w:rsidRDefault="00B35227" w:rsidP="00152381">
                              <w:pPr>
                                <w:pStyle w:val="Indice"/>
                                <w:jc w:val="right"/>
                                <w:rPr>
                                  <w:sz w:val="28"/>
                                </w:rPr>
                              </w:pPr>
                              <w:r w:rsidRPr="00152381">
                                <w:rPr>
                                  <w:sz w:val="28"/>
                                </w:rPr>
                                <w:t>Trabajo social</w:t>
                              </w:r>
                            </w:p>
                            <w:p w:rsidR="00B35227" w:rsidRPr="00152381" w:rsidRDefault="00B35227" w:rsidP="00152381">
                              <w:pPr>
                                <w:pStyle w:val="Indice"/>
                                <w:jc w:val="right"/>
                                <w:rPr>
                                  <w:sz w:val="28"/>
                                </w:rPr>
                              </w:pPr>
                              <w:r w:rsidRPr="00152381">
                                <w:rPr>
                                  <w:sz w:val="28"/>
                                </w:rPr>
                                <w:t>Registro de voluntades anticipadas</w:t>
                              </w:r>
                            </w:p>
                            <w:p w:rsidR="00B35227" w:rsidRPr="00152381" w:rsidRDefault="00B35227"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Default="00B35227"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id="Grupo 471" o:spid="_x0000_s1038" style="position:absolute;left:0;text-align:left;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">
                <v:shape id="_x0000_s1039"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rsidR="00B35227" w:rsidRDefault="00B35227"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rsidR="00B35227" w:rsidRPr="00152381" w:rsidRDefault="00B35227" w:rsidP="00152381">
                        <w:pPr>
                          <w:pStyle w:val="Indice"/>
                          <w:jc w:val="right"/>
                          <w:rPr>
                            <w:sz w:val="28"/>
                          </w:rPr>
                        </w:pPr>
                        <w:r w:rsidRPr="00152381">
                          <w:rPr>
                            <w:sz w:val="28"/>
                          </w:rPr>
                          <w:t>Información y atención a la ciudadanía</w:t>
                        </w:r>
                      </w:p>
                      <w:p w:rsidR="00B35227" w:rsidRPr="00152381" w:rsidRDefault="00B35227" w:rsidP="00152381">
                        <w:pPr>
                          <w:pStyle w:val="Indice"/>
                          <w:jc w:val="right"/>
                          <w:rPr>
                            <w:sz w:val="28"/>
                          </w:rPr>
                        </w:pPr>
                        <w:r w:rsidRPr="00152381">
                          <w:rPr>
                            <w:sz w:val="28"/>
                          </w:rPr>
                          <w:t>Otras actividades de atención a las personas</w:t>
                        </w:r>
                      </w:p>
                      <w:p w:rsidR="00B35227" w:rsidRPr="00152381" w:rsidRDefault="00B35227" w:rsidP="00152381">
                        <w:pPr>
                          <w:pStyle w:val="Indice"/>
                          <w:jc w:val="right"/>
                          <w:rPr>
                            <w:sz w:val="28"/>
                          </w:rPr>
                        </w:pPr>
                        <w:r w:rsidRPr="00152381">
                          <w:rPr>
                            <w:sz w:val="28"/>
                          </w:rPr>
                          <w:t>Trabajo social</w:t>
                        </w:r>
                      </w:p>
                      <w:p w:rsidR="00B35227" w:rsidRPr="00152381" w:rsidRDefault="00B35227" w:rsidP="00152381">
                        <w:pPr>
                          <w:pStyle w:val="Indice"/>
                          <w:jc w:val="right"/>
                          <w:rPr>
                            <w:sz w:val="28"/>
                          </w:rPr>
                        </w:pPr>
                        <w:r w:rsidRPr="00152381">
                          <w:rPr>
                            <w:sz w:val="28"/>
                          </w:rPr>
                          <w:t>Registro de voluntades anticipadas</w:t>
                        </w:r>
                      </w:p>
                      <w:p w:rsidR="00B35227" w:rsidRPr="00152381" w:rsidRDefault="00B35227" w:rsidP="00152381">
                        <w:pPr>
                          <w:pStyle w:val="Indice"/>
                          <w:jc w:val="right"/>
                          <w:rPr>
                            <w:sz w:val="96"/>
                            <w:szCs w:val="28"/>
                          </w:rPr>
                        </w:pPr>
                        <w:r w:rsidRPr="00152381">
                          <w:rPr>
                            <w:sz w:val="28"/>
                          </w:rPr>
                          <w:t>Responsabilidad social corporativa</w:t>
                        </w:r>
                      </w:p>
                    </w:txbxContent>
                  </v:textbox>
                </v:shape>
                <v:shape id="_x0000_s1040"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rsidR="00B35227" w:rsidRDefault="00B35227" w:rsidP="00343312">
                        <w:pPr>
                          <w:pStyle w:val="Capitulo"/>
                        </w:pPr>
                        <w:r>
                          <w:t>5</w:t>
                        </w:r>
                      </w:p>
                    </w:txbxContent>
                  </v:textbox>
                </v:shape>
              </v:group>
            </w:pict>
          </mc:Fallback>
        </mc:AlternateContent>
      </w:r>
    </w:p>
    <w:p w:rsidR="00F31D28" w:rsidRDefault="00F31D28" w:rsidP="00B46983">
      <w:pPr>
        <w:pStyle w:val="TITULO-Nivel1"/>
      </w:pPr>
      <w:bookmarkStart w:id="107" w:name="_Toc84848510"/>
      <w:r>
        <w:lastRenderedPageBreak/>
        <w:t xml:space="preserve">El </w:t>
      </w:r>
      <w:r w:rsidRPr="008A626B">
        <w:t>Sistema</w:t>
      </w:r>
      <w:r w:rsidRPr="009E27F3">
        <w:rPr>
          <w:color w:val="31849B" w:themeColor="accent5" w:themeShade="BF"/>
        </w:rPr>
        <w:t xml:space="preserve"> </w:t>
      </w:r>
      <w:r>
        <w:t>al Servicio de las Personas</w:t>
      </w:r>
      <w:bookmarkEnd w:id="104"/>
      <w:bookmarkEnd w:id="105"/>
      <w:bookmarkEnd w:id="107"/>
    </w:p>
    <w:p w:rsidR="00F31D28" w:rsidRPr="0074129B" w:rsidRDefault="00F31D28" w:rsidP="00B46983">
      <w:pPr>
        <w:pStyle w:val="TITULO-Nivel2"/>
      </w:pPr>
      <w:bookmarkStart w:id="108" w:name="_Toc74228269"/>
      <w:bookmarkStart w:id="109" w:name="_Toc75343966"/>
      <w:bookmarkStart w:id="110" w:name="_Toc84848511"/>
      <w:r w:rsidRPr="0074129B">
        <w:t xml:space="preserve">Información </w:t>
      </w:r>
      <w:r>
        <w:t>y</w:t>
      </w:r>
      <w:r w:rsidRPr="0074129B">
        <w:t xml:space="preserve"> </w:t>
      </w:r>
      <w:r>
        <w:t>a</w:t>
      </w:r>
      <w:r w:rsidRPr="0074129B">
        <w:t>tención</w:t>
      </w:r>
      <w:r>
        <w:t xml:space="preserve"> a la ciudadanía</w:t>
      </w:r>
      <w:bookmarkEnd w:id="108"/>
      <w:bookmarkEnd w:id="109"/>
      <w:bookmarkEnd w:id="110"/>
      <w:r w:rsidRPr="0074129B">
        <w:t xml:space="preserve"> </w:t>
      </w:r>
    </w:p>
    <w:p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tc>
        <w:tc>
          <w:tcPr>
            <w:tcW w:w="1062" w:type="dxa"/>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F31D28" w:rsidP="0068118A">
            <w:r>
              <w:t>2020</w:t>
            </w:r>
          </w:p>
        </w:tc>
        <w:tc>
          <w:tcPr>
            <w:tcW w:w="1063" w:type="dxa"/>
            <w:noWrap/>
            <w:hideMark/>
          </w:tcPr>
          <w:p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rsidR="00F31D28" w:rsidRPr="009E7227" w:rsidRDefault="00F31D28" w:rsidP="0068118A">
            <w:r w:rsidRPr="009E7227">
              <w:t>%Var.</w:t>
            </w:r>
          </w:p>
        </w:tc>
      </w:tr>
      <w:tr w:rsidR="00F31D28" w:rsidRPr="009E7227" w:rsidTr="008B5977">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F31D28" w:rsidRPr="009E7227" w:rsidRDefault="00F31D28" w:rsidP="0068118A">
            <w:r w:rsidRPr="009E7227">
              <w:t>RECLAMACIONES</w:t>
            </w:r>
          </w:p>
        </w:tc>
        <w:tc>
          <w:tcPr>
            <w:tcW w:w="1062" w:type="dxa"/>
          </w:tcPr>
          <w:p w:rsidR="00F31D28" w:rsidRPr="009E7227" w:rsidRDefault="009A7522" w:rsidP="00C93860">
            <w:pPr>
              <w:jc w:val="right"/>
              <w:cnfStyle w:val="000000000000" w:firstRow="0" w:lastRow="0" w:firstColumn="0" w:lastColumn="0" w:oddVBand="0" w:evenVBand="0" w:oddHBand="0" w:evenHBand="0" w:firstRowFirstColumn="0" w:firstRowLastColumn="0" w:lastRowFirstColumn="0" w:lastRowLastColumn="0"/>
            </w:pPr>
            <w:r>
              <w:t>89</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580ECE" w:rsidP="00C93860">
            <w:pPr>
              <w:jc w:val="right"/>
            </w:pPr>
            <w:r>
              <w:t>55</w:t>
            </w:r>
          </w:p>
        </w:tc>
        <w:tc>
          <w:tcPr>
            <w:tcW w:w="1063" w:type="dxa"/>
            <w:noWrap/>
          </w:tcPr>
          <w:p w:rsidR="00F31D28" w:rsidRPr="009E7227" w:rsidRDefault="00580ECE" w:rsidP="00C93860">
            <w:pPr>
              <w:jc w:val="right"/>
              <w:cnfStyle w:val="000000000000" w:firstRow="0" w:lastRow="0" w:firstColumn="0" w:lastColumn="0" w:oddVBand="0" w:evenVBand="0" w:oddHBand="0" w:evenHBand="0" w:firstRowFirstColumn="0" w:firstRowLastColumn="0" w:lastRowFirstColumn="0" w:lastRowLastColumn="0"/>
            </w:pPr>
            <w:r>
              <w:t>-34</w:t>
            </w:r>
          </w:p>
        </w:tc>
        <w:tc>
          <w:tcPr>
            <w:cnfStyle w:val="000001000000" w:firstRow="0" w:lastRow="0" w:firstColumn="0" w:lastColumn="0" w:oddVBand="0" w:evenVBand="1" w:oddHBand="0" w:evenHBand="0" w:firstRowFirstColumn="0" w:firstRowLastColumn="0" w:lastRowFirstColumn="0" w:lastRowLastColumn="0"/>
            <w:tcW w:w="1063" w:type="dxa"/>
            <w:noWrap/>
          </w:tcPr>
          <w:p w:rsidR="00F31D28" w:rsidRPr="009E7227" w:rsidRDefault="00580ECE" w:rsidP="00C93860">
            <w:pPr>
              <w:jc w:val="right"/>
            </w:pPr>
            <w:r>
              <w:t>-38,20%</w:t>
            </w:r>
          </w:p>
        </w:tc>
      </w:tr>
    </w:tbl>
    <w:p w:rsidR="00F31D28" w:rsidRPr="009E7227" w:rsidRDefault="00F31D28" w:rsidP="0068118A"/>
    <w:p w:rsidR="00F31D28" w:rsidRPr="009E7227" w:rsidRDefault="00F31D28" w:rsidP="008B5977">
      <w:pPr>
        <w:pStyle w:val="Nombredetabla"/>
      </w:pPr>
      <w:r w:rsidRPr="009E7227">
        <w:t>Principales motivos de reclamación</w:t>
      </w:r>
    </w:p>
    <w:tbl>
      <w:tblPr>
        <w:tblStyle w:val="TablaGeneral"/>
        <w:tblW w:w="4980" w:type="pct"/>
        <w:tblLayout w:type="fixed"/>
        <w:tblLook w:val="00A0" w:firstRow="1" w:lastRow="0" w:firstColumn="1" w:lastColumn="0" w:noHBand="0" w:noVBand="0"/>
      </w:tblPr>
      <w:tblGrid>
        <w:gridCol w:w="4014"/>
        <w:gridCol w:w="922"/>
        <w:gridCol w:w="1018"/>
        <w:gridCol w:w="1951"/>
      </w:tblGrid>
      <w:tr w:rsidR="005A4A0B" w:rsidRPr="009E7227" w:rsidTr="00475454">
        <w:trPr>
          <w:cnfStyle w:val="100000000000" w:firstRow="1" w:lastRow="0" w:firstColumn="0" w:lastColumn="0" w:oddVBand="0" w:evenVBand="0" w:oddHBand="0"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539" w:type="pct"/>
            <w:noWrap/>
            <w:hideMark/>
          </w:tcPr>
          <w:p w:rsidR="005A4A0B" w:rsidRPr="009E7227" w:rsidRDefault="005A4A0B" w:rsidP="0068118A">
            <w:r w:rsidRPr="009E7227">
              <w:t>MOTIVO</w:t>
            </w:r>
          </w:p>
        </w:tc>
        <w:tc>
          <w:tcPr>
            <w:tcW w:w="583" w:type="pct"/>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44" w:type="pct"/>
            <w:noWrap/>
            <w:hideMark/>
          </w:tcPr>
          <w:p w:rsidR="005A4A0B" w:rsidRPr="009E7227" w:rsidRDefault="005A4A0B" w:rsidP="0068118A">
            <w:r>
              <w:t>% 2020</w:t>
            </w:r>
          </w:p>
        </w:tc>
        <w:tc>
          <w:tcPr>
            <w:tcW w:w="1234" w:type="pct"/>
            <w:noWrap/>
            <w:hideMark/>
          </w:tcPr>
          <w:p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580ECE" w:rsidRPr="009E7227" w:rsidTr="00475454">
        <w:trPr>
          <w:trHeight w:val="294"/>
        </w:trPr>
        <w:tc>
          <w:tcPr>
            <w:cnfStyle w:val="001000000000" w:firstRow="0" w:lastRow="0" w:firstColumn="1" w:lastColumn="0" w:oddVBand="0" w:evenVBand="0" w:oddHBand="0" w:evenHBand="0" w:firstRowFirstColumn="0" w:firstRowLastColumn="0" w:lastRowFirstColumn="0" w:lastRowLastColumn="0"/>
            <w:tcW w:w="2539" w:type="pct"/>
            <w:hideMark/>
          </w:tcPr>
          <w:p w:rsidR="00580ECE" w:rsidRPr="001B3CFB" w:rsidRDefault="00580ECE" w:rsidP="00580ECE">
            <w:r w:rsidRPr="001B3CFB">
              <w:t>Citaciones</w:t>
            </w:r>
          </w:p>
        </w:tc>
        <w:tc>
          <w:tcPr>
            <w:tcW w:w="583" w:type="pct"/>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17</w:t>
            </w:r>
          </w:p>
        </w:tc>
        <w:tc>
          <w:tcPr>
            <w:cnfStyle w:val="000001000000" w:firstRow="0" w:lastRow="0" w:firstColumn="0" w:lastColumn="0" w:oddVBand="0" w:evenVBand="1" w:oddHBand="0" w:evenHBand="0" w:firstRowFirstColumn="0" w:firstRowLastColumn="0" w:lastRowFirstColumn="0" w:lastRowLastColumn="0"/>
            <w:tcW w:w="644" w:type="pct"/>
            <w:noWrap/>
          </w:tcPr>
          <w:p w:rsidR="00580ECE" w:rsidRPr="001B3CFB" w:rsidRDefault="00580ECE" w:rsidP="00580ECE">
            <w:pPr>
              <w:jc w:val="right"/>
            </w:pPr>
            <w:r w:rsidRPr="001B3CFB">
              <w:t>30,91%</w:t>
            </w:r>
          </w:p>
        </w:tc>
        <w:tc>
          <w:tcPr>
            <w:tcW w:w="1234" w:type="pct"/>
            <w:noWrap/>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30,91%</w:t>
            </w:r>
          </w:p>
        </w:tc>
      </w:tr>
      <w:tr w:rsidR="00580ECE" w:rsidRPr="009E7227" w:rsidTr="00475454">
        <w:trPr>
          <w:trHeight w:val="294"/>
        </w:trPr>
        <w:tc>
          <w:tcPr>
            <w:cnfStyle w:val="001000000000" w:firstRow="0" w:lastRow="0" w:firstColumn="1" w:lastColumn="0" w:oddVBand="0" w:evenVBand="0" w:oddHBand="0" w:evenHBand="0" w:firstRowFirstColumn="0" w:firstRowLastColumn="0" w:lastRowFirstColumn="0" w:lastRowLastColumn="0"/>
            <w:tcW w:w="2539" w:type="pct"/>
            <w:hideMark/>
          </w:tcPr>
          <w:p w:rsidR="00580ECE" w:rsidRPr="001B3CFB" w:rsidRDefault="00580ECE" w:rsidP="00580ECE">
            <w:r w:rsidRPr="001B3CFB">
              <w:t>Disconformidad con la Asistencia</w:t>
            </w:r>
          </w:p>
        </w:tc>
        <w:tc>
          <w:tcPr>
            <w:tcW w:w="583" w:type="pct"/>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14</w:t>
            </w:r>
          </w:p>
        </w:tc>
        <w:tc>
          <w:tcPr>
            <w:cnfStyle w:val="000001000000" w:firstRow="0" w:lastRow="0" w:firstColumn="0" w:lastColumn="0" w:oddVBand="0" w:evenVBand="1" w:oddHBand="0" w:evenHBand="0" w:firstRowFirstColumn="0" w:firstRowLastColumn="0" w:lastRowFirstColumn="0" w:lastRowLastColumn="0"/>
            <w:tcW w:w="644" w:type="pct"/>
            <w:noWrap/>
          </w:tcPr>
          <w:p w:rsidR="00580ECE" w:rsidRPr="001B3CFB" w:rsidRDefault="00580ECE" w:rsidP="00580ECE">
            <w:pPr>
              <w:jc w:val="right"/>
            </w:pPr>
            <w:r w:rsidRPr="001B3CFB">
              <w:t>25,45%</w:t>
            </w:r>
          </w:p>
        </w:tc>
        <w:tc>
          <w:tcPr>
            <w:tcW w:w="1234" w:type="pct"/>
            <w:noWrap/>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56,36%</w:t>
            </w:r>
          </w:p>
        </w:tc>
      </w:tr>
      <w:tr w:rsidR="00580ECE" w:rsidRPr="009E7227" w:rsidTr="00475454">
        <w:trPr>
          <w:trHeight w:val="294"/>
        </w:trPr>
        <w:tc>
          <w:tcPr>
            <w:cnfStyle w:val="001000000000" w:firstRow="0" w:lastRow="0" w:firstColumn="1" w:lastColumn="0" w:oddVBand="0" w:evenVBand="0" w:oddHBand="0" w:evenHBand="0" w:firstRowFirstColumn="0" w:firstRowLastColumn="0" w:lastRowFirstColumn="0" w:lastRowLastColumn="0"/>
            <w:tcW w:w="2539" w:type="pct"/>
            <w:hideMark/>
          </w:tcPr>
          <w:p w:rsidR="00580ECE" w:rsidRPr="001B3CFB" w:rsidRDefault="00580ECE" w:rsidP="00580ECE">
            <w:r w:rsidRPr="001B3CFB">
              <w:t>Trato Personal</w:t>
            </w:r>
          </w:p>
        </w:tc>
        <w:tc>
          <w:tcPr>
            <w:tcW w:w="583" w:type="pct"/>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5</w:t>
            </w:r>
          </w:p>
        </w:tc>
        <w:tc>
          <w:tcPr>
            <w:cnfStyle w:val="000001000000" w:firstRow="0" w:lastRow="0" w:firstColumn="0" w:lastColumn="0" w:oddVBand="0" w:evenVBand="1" w:oddHBand="0" w:evenHBand="0" w:firstRowFirstColumn="0" w:firstRowLastColumn="0" w:lastRowFirstColumn="0" w:lastRowLastColumn="0"/>
            <w:tcW w:w="644" w:type="pct"/>
            <w:noWrap/>
          </w:tcPr>
          <w:p w:rsidR="00580ECE" w:rsidRPr="001B3CFB" w:rsidRDefault="00580ECE" w:rsidP="00580ECE">
            <w:pPr>
              <w:jc w:val="right"/>
            </w:pPr>
            <w:r w:rsidRPr="001B3CFB">
              <w:t>9,09%</w:t>
            </w:r>
          </w:p>
        </w:tc>
        <w:tc>
          <w:tcPr>
            <w:tcW w:w="1234" w:type="pct"/>
            <w:noWrap/>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65,45%</w:t>
            </w:r>
          </w:p>
        </w:tc>
      </w:tr>
      <w:tr w:rsidR="00580ECE" w:rsidRPr="009E7227" w:rsidTr="00475454">
        <w:trPr>
          <w:trHeight w:val="294"/>
        </w:trPr>
        <w:tc>
          <w:tcPr>
            <w:cnfStyle w:val="001000000000" w:firstRow="0" w:lastRow="0" w:firstColumn="1" w:lastColumn="0" w:oddVBand="0" w:evenVBand="0" w:oddHBand="0" w:evenHBand="0" w:firstRowFirstColumn="0" w:firstRowLastColumn="0" w:lastRowFirstColumn="0" w:lastRowLastColumn="0"/>
            <w:tcW w:w="2539" w:type="pct"/>
            <w:hideMark/>
          </w:tcPr>
          <w:p w:rsidR="00580ECE" w:rsidRPr="001B3CFB" w:rsidRDefault="00580ECE" w:rsidP="00580ECE">
            <w:r w:rsidRPr="001B3CFB">
              <w:t>Información Clínica</w:t>
            </w:r>
          </w:p>
        </w:tc>
        <w:tc>
          <w:tcPr>
            <w:tcW w:w="583" w:type="pct"/>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4</w:t>
            </w:r>
          </w:p>
        </w:tc>
        <w:tc>
          <w:tcPr>
            <w:cnfStyle w:val="000001000000" w:firstRow="0" w:lastRow="0" w:firstColumn="0" w:lastColumn="0" w:oddVBand="0" w:evenVBand="1" w:oddHBand="0" w:evenHBand="0" w:firstRowFirstColumn="0" w:firstRowLastColumn="0" w:lastRowFirstColumn="0" w:lastRowLastColumn="0"/>
            <w:tcW w:w="644" w:type="pct"/>
            <w:noWrap/>
          </w:tcPr>
          <w:p w:rsidR="00580ECE" w:rsidRPr="001B3CFB" w:rsidRDefault="00580ECE" w:rsidP="00580ECE">
            <w:pPr>
              <w:jc w:val="right"/>
            </w:pPr>
            <w:r w:rsidRPr="001B3CFB">
              <w:t>7,27%</w:t>
            </w:r>
          </w:p>
        </w:tc>
        <w:tc>
          <w:tcPr>
            <w:tcW w:w="1234" w:type="pct"/>
            <w:noWrap/>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72,73%</w:t>
            </w:r>
          </w:p>
        </w:tc>
      </w:tr>
      <w:tr w:rsidR="00580ECE" w:rsidRPr="009E7227" w:rsidTr="00475454">
        <w:trPr>
          <w:trHeight w:val="294"/>
        </w:trPr>
        <w:tc>
          <w:tcPr>
            <w:cnfStyle w:val="001000000000" w:firstRow="0" w:lastRow="0" w:firstColumn="1" w:lastColumn="0" w:oddVBand="0" w:evenVBand="0" w:oddHBand="0" w:evenHBand="0" w:firstRowFirstColumn="0" w:firstRowLastColumn="0" w:lastRowFirstColumn="0" w:lastRowLastColumn="0"/>
            <w:tcW w:w="2539" w:type="pct"/>
            <w:hideMark/>
          </w:tcPr>
          <w:p w:rsidR="00580ECE" w:rsidRPr="001B3CFB" w:rsidRDefault="00580ECE" w:rsidP="00580ECE">
            <w:r w:rsidRPr="001B3CFB">
              <w:t>Accesibilidad</w:t>
            </w:r>
          </w:p>
        </w:tc>
        <w:tc>
          <w:tcPr>
            <w:tcW w:w="583" w:type="pct"/>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3</w:t>
            </w:r>
          </w:p>
        </w:tc>
        <w:tc>
          <w:tcPr>
            <w:cnfStyle w:val="000001000000" w:firstRow="0" w:lastRow="0" w:firstColumn="0" w:lastColumn="0" w:oddVBand="0" w:evenVBand="1" w:oddHBand="0" w:evenHBand="0" w:firstRowFirstColumn="0" w:firstRowLastColumn="0" w:lastRowFirstColumn="0" w:lastRowLastColumn="0"/>
            <w:tcW w:w="644" w:type="pct"/>
            <w:noWrap/>
          </w:tcPr>
          <w:p w:rsidR="00580ECE" w:rsidRPr="001B3CFB" w:rsidRDefault="00580ECE" w:rsidP="00580ECE">
            <w:pPr>
              <w:jc w:val="right"/>
            </w:pPr>
            <w:r w:rsidRPr="001B3CFB">
              <w:t>5,45%</w:t>
            </w:r>
          </w:p>
        </w:tc>
        <w:tc>
          <w:tcPr>
            <w:tcW w:w="1234" w:type="pct"/>
            <w:noWrap/>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78,18%</w:t>
            </w:r>
          </w:p>
        </w:tc>
      </w:tr>
      <w:tr w:rsidR="00580ECE" w:rsidRPr="009E7227" w:rsidTr="00475454">
        <w:trPr>
          <w:trHeight w:val="294"/>
        </w:trPr>
        <w:tc>
          <w:tcPr>
            <w:cnfStyle w:val="001000000000" w:firstRow="0" w:lastRow="0" w:firstColumn="1" w:lastColumn="0" w:oddVBand="0" w:evenVBand="0" w:oddHBand="0" w:evenHBand="0" w:firstRowFirstColumn="0" w:firstRowLastColumn="0" w:lastRowFirstColumn="0" w:lastRowLastColumn="0"/>
            <w:tcW w:w="2539" w:type="pct"/>
          </w:tcPr>
          <w:p w:rsidR="00580ECE" w:rsidRPr="001B3CFB" w:rsidRDefault="00580ECE" w:rsidP="00580ECE">
            <w:r w:rsidRPr="001B3CFB">
              <w:t>Lista de Espera Quirúrgica</w:t>
            </w:r>
          </w:p>
        </w:tc>
        <w:tc>
          <w:tcPr>
            <w:tcW w:w="583" w:type="pct"/>
          </w:tcPr>
          <w:p w:rsidR="00580ECE" w:rsidRPr="001B3CFB"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3</w:t>
            </w:r>
          </w:p>
        </w:tc>
        <w:tc>
          <w:tcPr>
            <w:cnfStyle w:val="000001000000" w:firstRow="0" w:lastRow="0" w:firstColumn="0" w:lastColumn="0" w:oddVBand="0" w:evenVBand="1" w:oddHBand="0" w:evenHBand="0" w:firstRowFirstColumn="0" w:firstRowLastColumn="0" w:lastRowFirstColumn="0" w:lastRowLastColumn="0"/>
            <w:tcW w:w="644" w:type="pct"/>
            <w:noWrap/>
          </w:tcPr>
          <w:p w:rsidR="00580ECE" w:rsidRPr="001B3CFB" w:rsidRDefault="00580ECE" w:rsidP="00580ECE">
            <w:pPr>
              <w:jc w:val="right"/>
            </w:pPr>
            <w:r w:rsidRPr="001B3CFB">
              <w:t>5,45%</w:t>
            </w:r>
          </w:p>
        </w:tc>
        <w:tc>
          <w:tcPr>
            <w:tcW w:w="1234" w:type="pct"/>
            <w:noWrap/>
          </w:tcPr>
          <w:p w:rsidR="00580ECE"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1B3CFB">
              <w:t>83,64%</w:t>
            </w:r>
          </w:p>
        </w:tc>
      </w:tr>
    </w:tbl>
    <w:p w:rsidR="00F31D28" w:rsidRPr="009E7227" w:rsidRDefault="00F31D28" w:rsidP="0068118A"/>
    <w:p w:rsidR="005A4A0B" w:rsidRPr="005A4A0B" w:rsidRDefault="005A4A0B" w:rsidP="005A4A0B">
      <w:pPr>
        <w:pStyle w:val="Nombredetabla"/>
      </w:pPr>
      <w: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rsidR="005A4A0B" w:rsidRPr="005A4A0B" w:rsidRDefault="005A4A0B" w:rsidP="005A4A0B">
            <w:pPr>
              <w:rPr>
                <w:b w:val="0"/>
                <w:caps w:val="0"/>
              </w:rPr>
            </w:pPr>
          </w:p>
        </w:tc>
        <w:tc>
          <w:tcPr>
            <w:tcW w:w="1062" w:type="dxa"/>
          </w:tcPr>
          <w:p w:rsidR="005A4A0B" w:rsidRPr="00580ECE" w:rsidRDefault="005A4A0B" w:rsidP="00580ECE">
            <w:pPr>
              <w:cnfStyle w:val="100000000000" w:firstRow="1" w:lastRow="0" w:firstColumn="0" w:lastColumn="0" w:oddVBand="0" w:evenVBand="0" w:oddHBand="0" w:evenHBand="0" w:firstRowFirstColumn="0" w:firstRowLastColumn="0" w:lastRowFirstColumn="0" w:lastRowLastColumn="0"/>
            </w:pPr>
            <w:r w:rsidRPr="00580ECE">
              <w:t>2019</w:t>
            </w:r>
          </w:p>
        </w:tc>
        <w:tc>
          <w:tcPr>
            <w:tcW w:w="1063" w:type="dxa"/>
            <w:noWrap/>
          </w:tcPr>
          <w:p w:rsidR="005A4A0B" w:rsidRPr="00580ECE" w:rsidRDefault="005A4A0B" w:rsidP="00580ECE">
            <w:pPr>
              <w:cnfStyle w:val="100000000000" w:firstRow="1" w:lastRow="0" w:firstColumn="0" w:lastColumn="0" w:oddVBand="0" w:evenVBand="0" w:oddHBand="0" w:evenHBand="0" w:firstRowFirstColumn="0" w:firstRowLastColumn="0" w:lastRowFirstColumn="0" w:lastRowLastColumn="0"/>
            </w:pPr>
            <w:r w:rsidRPr="00580ECE">
              <w:t>2020</w:t>
            </w:r>
          </w:p>
        </w:tc>
        <w:tc>
          <w:tcPr>
            <w:tcW w:w="1063" w:type="dxa"/>
            <w:noWrap/>
            <w:hideMark/>
          </w:tcPr>
          <w:p w:rsidR="005A4A0B" w:rsidRPr="00580ECE" w:rsidRDefault="005A4A0B" w:rsidP="00580ECE">
            <w:pPr>
              <w:cnfStyle w:val="100000000000" w:firstRow="1" w:lastRow="0" w:firstColumn="0" w:lastColumn="0" w:oddVBand="0" w:evenVBand="0" w:oddHBand="0" w:evenHBand="0" w:firstRowFirstColumn="0" w:firstRowLastColumn="0" w:lastRowFirstColumn="0" w:lastRowLastColumn="0"/>
            </w:pPr>
            <w:r w:rsidRPr="00580ECE">
              <w:t>Var.</w:t>
            </w:r>
          </w:p>
        </w:tc>
        <w:tc>
          <w:tcPr>
            <w:tcW w:w="1063" w:type="dxa"/>
            <w:noWrap/>
            <w:hideMark/>
          </w:tcPr>
          <w:p w:rsidR="005A4A0B" w:rsidRPr="00580ECE" w:rsidRDefault="005A4A0B" w:rsidP="00580ECE">
            <w:pPr>
              <w:cnfStyle w:val="100000000000" w:firstRow="1" w:lastRow="0" w:firstColumn="0" w:lastColumn="0" w:oddVBand="0" w:evenVBand="0" w:oddHBand="0" w:evenHBand="0" w:firstRowFirstColumn="0" w:firstRowLastColumn="0" w:lastRowFirstColumn="0" w:lastRowLastColumn="0"/>
            </w:pPr>
            <w:r w:rsidRPr="00580ECE">
              <w:t>%Var.</w:t>
            </w:r>
          </w:p>
        </w:tc>
      </w:tr>
      <w:tr w:rsidR="009A7522" w:rsidRPr="005A4A0B" w:rsidTr="00583217">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rsidR="009A7522" w:rsidRPr="005A4A0B" w:rsidRDefault="009A7522" w:rsidP="009A7522">
            <w:r>
              <w:t>Nº de reclamaciones/10.000 actos asistenciales</w:t>
            </w:r>
          </w:p>
        </w:tc>
        <w:tc>
          <w:tcPr>
            <w:tcW w:w="1062" w:type="dxa"/>
            <w:vAlign w:val="top"/>
          </w:tcPr>
          <w:p w:rsidR="009A7522" w:rsidRPr="00D9664A" w:rsidRDefault="009A7522" w:rsidP="00580ECE">
            <w:pPr>
              <w:jc w:val="right"/>
              <w:cnfStyle w:val="000000000000" w:firstRow="0" w:lastRow="0" w:firstColumn="0" w:lastColumn="0" w:oddVBand="0" w:evenVBand="0" w:oddHBand="0" w:evenHBand="0" w:firstRowFirstColumn="0" w:firstRowLastColumn="0" w:lastRowFirstColumn="0" w:lastRowLastColumn="0"/>
            </w:pPr>
            <w:r w:rsidRPr="00D9664A">
              <w:t>7,50</w:t>
            </w:r>
          </w:p>
        </w:tc>
        <w:tc>
          <w:tcPr>
            <w:tcW w:w="1063" w:type="dxa"/>
            <w:noWrap/>
            <w:vAlign w:val="top"/>
          </w:tcPr>
          <w:p w:rsidR="009A7522" w:rsidRPr="00D9664A" w:rsidRDefault="009A7522" w:rsidP="00580ECE">
            <w:pPr>
              <w:jc w:val="right"/>
              <w:cnfStyle w:val="000000000000" w:firstRow="0" w:lastRow="0" w:firstColumn="0" w:lastColumn="0" w:oddVBand="0" w:evenVBand="0" w:oddHBand="0" w:evenHBand="0" w:firstRowFirstColumn="0" w:firstRowLastColumn="0" w:lastRowFirstColumn="0" w:lastRowLastColumn="0"/>
            </w:pPr>
            <w:r w:rsidRPr="00D9664A">
              <w:t>5,07</w:t>
            </w:r>
          </w:p>
        </w:tc>
        <w:tc>
          <w:tcPr>
            <w:tcW w:w="1063" w:type="dxa"/>
            <w:noWrap/>
            <w:vAlign w:val="top"/>
          </w:tcPr>
          <w:p w:rsidR="009A7522" w:rsidRPr="00D9664A" w:rsidRDefault="009A7522" w:rsidP="00580ECE">
            <w:pPr>
              <w:jc w:val="right"/>
              <w:cnfStyle w:val="000000000000" w:firstRow="0" w:lastRow="0" w:firstColumn="0" w:lastColumn="0" w:oddVBand="0" w:evenVBand="0" w:oddHBand="0" w:evenHBand="0" w:firstRowFirstColumn="0" w:firstRowLastColumn="0" w:lastRowFirstColumn="0" w:lastRowLastColumn="0"/>
            </w:pPr>
            <w:r w:rsidRPr="00D9664A">
              <w:t>-2,43</w:t>
            </w:r>
          </w:p>
        </w:tc>
        <w:tc>
          <w:tcPr>
            <w:tcW w:w="1063" w:type="dxa"/>
            <w:noWrap/>
            <w:vAlign w:val="top"/>
          </w:tcPr>
          <w:p w:rsidR="009A7522" w:rsidRDefault="009A7522" w:rsidP="00580ECE">
            <w:pPr>
              <w:jc w:val="right"/>
              <w:cnfStyle w:val="000000000000" w:firstRow="0" w:lastRow="0" w:firstColumn="0" w:lastColumn="0" w:oddVBand="0" w:evenVBand="0" w:oddHBand="0" w:evenHBand="0" w:firstRowFirstColumn="0" w:firstRowLastColumn="0" w:lastRowFirstColumn="0" w:lastRowLastColumn="0"/>
            </w:pPr>
            <w:r w:rsidRPr="00D9664A">
              <w:t>-32,40%</w:t>
            </w:r>
          </w:p>
        </w:tc>
      </w:tr>
    </w:tbl>
    <w:p w:rsidR="005A4A0B" w:rsidRPr="005A4A0B" w:rsidRDefault="005A4A0B" w:rsidP="005A4A0B">
      <w:pPr>
        <w:spacing w:before="240" w:line="240" w:lineRule="auto"/>
      </w:pPr>
      <w:r w:rsidRPr="005A4A0B">
        <w:rPr>
          <w:i/>
          <w:color w:val="7F7F7F" w:themeColor="text1" w:themeTint="80"/>
          <w:sz w:val="16"/>
          <w:lang w:val="es-ES_tradnl"/>
        </w:rPr>
        <w:t>Fuente: Cestrack</w:t>
      </w:r>
    </w:p>
    <w:p w:rsidR="005A4A0B" w:rsidRDefault="005A4A0B" w:rsidP="005A4A0B">
      <w:pPr>
        <w:pStyle w:val="Piedetabla"/>
        <w:spacing w:line="276" w:lineRule="auto"/>
        <w:jc w:val="left"/>
      </w:pPr>
      <w:r w:rsidRPr="005A4A0B">
        <w:t>Se entiende por actividad asistencial la suma de los siguientes parámetros:</w:t>
      </w:r>
    </w:p>
    <w:p w:rsidR="005A4A0B" w:rsidRPr="005A4A0B" w:rsidRDefault="005A4A0B" w:rsidP="00541AEF">
      <w:pPr>
        <w:pStyle w:val="Piedetabla"/>
        <w:numPr>
          <w:ilvl w:val="0"/>
          <w:numId w:val="13"/>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rsidR="005A4A0B" w:rsidRDefault="005A4A0B" w:rsidP="00541AEF">
      <w:pPr>
        <w:pStyle w:val="Piedetabla"/>
        <w:numPr>
          <w:ilvl w:val="0"/>
          <w:numId w:val="13"/>
        </w:numPr>
        <w:spacing w:line="276" w:lineRule="auto"/>
        <w:ind w:left="567" w:hanging="141"/>
        <w:jc w:val="left"/>
        <w:rPr>
          <w:rStyle w:val="NormalListas2Car"/>
          <w:rFonts w:eastAsia="Times New Roman"/>
          <w:szCs w:val="20"/>
          <w:lang w:val="es-ES_tradnl" w:eastAsia="es-ES"/>
        </w:rPr>
      </w:pPr>
      <w:r w:rsidRPr="00891C56">
        <w:rPr>
          <w:rStyle w:val="NormalListas2Car"/>
        </w:rPr>
        <w:t>Nº de urgencias atendidas que no requirieron ingreso.</w:t>
      </w:r>
    </w:p>
    <w:p w:rsidR="005A4A0B" w:rsidRPr="005A4A0B" w:rsidRDefault="005A4A0B" w:rsidP="00541AEF">
      <w:pPr>
        <w:pStyle w:val="Piedetabla"/>
        <w:numPr>
          <w:ilvl w:val="0"/>
          <w:numId w:val="13"/>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rsidR="005A4A0B" w:rsidRPr="00C77091" w:rsidRDefault="005A4A0B" w:rsidP="00541AEF">
      <w:pPr>
        <w:pStyle w:val="Piedetabla"/>
        <w:numPr>
          <w:ilvl w:val="0"/>
          <w:numId w:val="13"/>
        </w:numPr>
        <w:spacing w:line="276" w:lineRule="auto"/>
        <w:ind w:left="567" w:hanging="141"/>
        <w:jc w:val="left"/>
      </w:pPr>
      <w:r w:rsidRPr="00891C56">
        <w:rPr>
          <w:rStyle w:val="NormalListas2Car"/>
        </w:rPr>
        <w:t>Nº de intervenciones quirúrgicas sin ingreso.</w:t>
      </w:r>
    </w:p>
    <w:p w:rsidR="008B5977" w:rsidRPr="005A4A0B" w:rsidRDefault="005A4A0B" w:rsidP="005A4A0B">
      <w:pPr>
        <w:pStyle w:val="Piedetabla"/>
        <w:jc w:val="left"/>
      </w:pPr>
      <w:r w:rsidRPr="005A4A0B">
        <w:rPr>
          <w:rFonts w:eastAsia="Calibri"/>
        </w:rPr>
        <w:br/>
      </w:r>
    </w:p>
    <w:p w:rsidR="005A4A0B" w:rsidRDefault="005A4A0B" w:rsidP="008B5977">
      <w:pPr>
        <w:pStyle w:val="Nombredetabla"/>
      </w:pPr>
    </w:p>
    <w:p w:rsidR="00F55A90" w:rsidRPr="00C77091" w:rsidRDefault="00F55A90" w:rsidP="008B5977">
      <w:pPr>
        <w:pStyle w:val="Piedetabla"/>
      </w:pPr>
    </w:p>
    <w:p w:rsidR="00261B15" w:rsidRDefault="00261B15">
      <w:pPr>
        <w:spacing w:before="0" w:line="240" w:lineRule="auto"/>
        <w:jc w:val="left"/>
        <w:rPr>
          <w:rFonts w:ascii="Montserrat SemiBold" w:hAnsi="Montserrat SemiBold"/>
          <w:caps/>
          <w:noProof/>
          <w:color w:val="48ACC6"/>
          <w:spacing w:val="-6"/>
          <w:sz w:val="24"/>
        </w:rPr>
      </w:pPr>
      <w:bookmarkStart w:id="111" w:name="_Toc74228270"/>
      <w:bookmarkStart w:id="112" w:name="_Toc75343967"/>
      <w:r>
        <w:br w:type="page"/>
      </w:r>
    </w:p>
    <w:p w:rsidR="00C92E85" w:rsidRDefault="00F31D28" w:rsidP="008B5977">
      <w:pPr>
        <w:pStyle w:val="TITULO-Nivel2"/>
      </w:pPr>
      <w:bookmarkStart w:id="113" w:name="_Toc84848512"/>
      <w:r>
        <w:lastRenderedPageBreak/>
        <w:t>Otras actividades de atención a las personas</w:t>
      </w:r>
      <w:bookmarkEnd w:id="111"/>
      <w:bookmarkEnd w:id="112"/>
      <w:bookmarkEnd w:id="113"/>
    </w:p>
    <w:p w:rsidR="00C92E85" w:rsidRDefault="00C92E85" w:rsidP="00541AEF">
      <w:pPr>
        <w:pStyle w:val="Prrafodelista"/>
        <w:numPr>
          <w:ilvl w:val="0"/>
          <w:numId w:val="37"/>
        </w:numPr>
        <w:spacing w:after="0"/>
        <w:ind w:left="284" w:hanging="357"/>
      </w:pPr>
      <w:r w:rsidRPr="00C92E85">
        <w:t xml:space="preserve">Programa </w:t>
      </w:r>
      <w:r w:rsidRPr="00B35227">
        <w:rPr>
          <w:b/>
        </w:rPr>
        <w:t>Ningún Paciente Solo</w:t>
      </w:r>
      <w:r w:rsidRPr="00993006">
        <w:t>:</w:t>
      </w:r>
      <w:r>
        <w:t xml:space="preserve"> </w:t>
      </w:r>
      <w:r w:rsidRPr="00993006">
        <w:t xml:space="preserve">En 2020 se ha dividido el programa en dos líneas debido a la situación COVID. </w:t>
      </w:r>
    </w:p>
    <w:p w:rsidR="00C92E85" w:rsidRDefault="00C92E85" w:rsidP="00541AEF">
      <w:pPr>
        <w:pStyle w:val="Prrafodelista"/>
        <w:numPr>
          <w:ilvl w:val="0"/>
          <w:numId w:val="36"/>
        </w:numPr>
        <w:spacing w:after="0"/>
        <w:ind w:hanging="357"/>
      </w:pPr>
      <w:r>
        <w:t>L</w:t>
      </w:r>
      <w:r w:rsidRPr="00993006">
        <w:t xml:space="preserve">ínea 1: </w:t>
      </w:r>
      <w:r w:rsidRPr="007F3DE7">
        <w:t>actividades de salidas al jardín y acompañamiento en la habitación, préstamo de Tablet recreativas, pasatiempos, periódico</w:t>
      </w:r>
      <w:r>
        <w:t>. En total con este grupo de pacientes se</w:t>
      </w:r>
      <w:r w:rsidRPr="007F3DE7">
        <w:t xml:space="preserve"> realizaron 1</w:t>
      </w:r>
      <w:r w:rsidR="007F19DC">
        <w:t>.</w:t>
      </w:r>
      <w:r w:rsidRPr="007F3DE7">
        <w:t xml:space="preserve">390 actividades </w:t>
      </w:r>
      <w:r>
        <w:t xml:space="preserve"> </w:t>
      </w:r>
    </w:p>
    <w:p w:rsidR="00C92E85" w:rsidRPr="007F3DE7" w:rsidRDefault="00C92E85" w:rsidP="00541AEF">
      <w:pPr>
        <w:pStyle w:val="Prrafodelista"/>
        <w:numPr>
          <w:ilvl w:val="0"/>
          <w:numId w:val="36"/>
        </w:numPr>
        <w:spacing w:after="0"/>
        <w:ind w:hanging="357"/>
      </w:pPr>
      <w:r>
        <w:t>L</w:t>
      </w:r>
      <w:r w:rsidRPr="007F3DE7">
        <w:t>ínea 2</w:t>
      </w:r>
      <w:r>
        <w:t xml:space="preserve">: </w:t>
      </w:r>
      <w:r w:rsidRPr="007F3DE7">
        <w:t xml:space="preserve"> actividad de videollamadas en pacientes en aislamiento</w:t>
      </w:r>
      <w:r>
        <w:t>.</w:t>
      </w:r>
      <w:r w:rsidRPr="007F3DE7">
        <w:t xml:space="preserve">  </w:t>
      </w:r>
      <w:r>
        <w:t xml:space="preserve">Se facilitó que </w:t>
      </w:r>
      <w:r w:rsidRPr="007F3DE7">
        <w:t>556 pacientes realizar</w:t>
      </w:r>
      <w:r>
        <w:t>a</w:t>
      </w:r>
      <w:r w:rsidRPr="007F3DE7">
        <w:t>n 3</w:t>
      </w:r>
      <w:r w:rsidR="00F46006">
        <w:t>.</w:t>
      </w:r>
      <w:r w:rsidRPr="007F3DE7">
        <w:t xml:space="preserve">297 videollamadas </w:t>
      </w:r>
      <w:r>
        <w:t xml:space="preserve">con </w:t>
      </w:r>
      <w:r w:rsidRPr="007F3DE7">
        <w:t>sus familias, con una media de 5,93 videollamad</w:t>
      </w:r>
      <w:r>
        <w:t>a</w:t>
      </w:r>
      <w:r w:rsidRPr="007F3DE7">
        <w:t>s</w:t>
      </w:r>
      <w:r>
        <w:t xml:space="preserve"> durante la estancia en el hospital</w:t>
      </w:r>
      <w:r w:rsidRPr="007F3DE7">
        <w:t>.</w:t>
      </w:r>
    </w:p>
    <w:p w:rsidR="00C92E85" w:rsidRDefault="00C92E85" w:rsidP="00541AEF">
      <w:pPr>
        <w:pStyle w:val="Prrafodelista"/>
        <w:numPr>
          <w:ilvl w:val="0"/>
          <w:numId w:val="36"/>
        </w:numPr>
        <w:spacing w:after="0"/>
        <w:ind w:hanging="357"/>
      </w:pPr>
      <w:r>
        <w:t xml:space="preserve">Se distribuyeron a los pacientes </w:t>
      </w:r>
      <w:r w:rsidRPr="00993006">
        <w:t xml:space="preserve">copias de las 216 cartas y de los dibujos infantiles recibidos en el </w:t>
      </w:r>
      <w:r>
        <w:t>hospital</w:t>
      </w:r>
      <w:r w:rsidR="005B1603">
        <w:t>.</w:t>
      </w:r>
    </w:p>
    <w:p w:rsidR="00F31D28" w:rsidRDefault="00F31D28" w:rsidP="008B5977">
      <w:pPr>
        <w:pStyle w:val="TITULO-Nivel2"/>
      </w:pPr>
      <w:bookmarkStart w:id="114" w:name="_Toc74228271"/>
      <w:bookmarkStart w:id="115" w:name="_Toc75343968"/>
      <w:bookmarkStart w:id="116" w:name="_Toc84848513"/>
      <w:r w:rsidRPr="00457611">
        <w:t>Trabajo Social</w:t>
      </w:r>
      <w:bookmarkEnd w:id="114"/>
      <w:bookmarkEnd w:id="115"/>
      <w:bookmarkEnd w:id="116"/>
    </w:p>
    <w:p w:rsidR="00C92E85" w:rsidRPr="007F3DE7" w:rsidRDefault="00C92E85" w:rsidP="00036BDC">
      <w:r w:rsidRPr="007F3DE7">
        <w:t xml:space="preserve">En 2020 los pacientes atendidos con intervención explicita de trabajo social han sido 934, </w:t>
      </w:r>
      <w:r>
        <w:t xml:space="preserve">de los que </w:t>
      </w:r>
      <w:r w:rsidRPr="007F3DE7">
        <w:t xml:space="preserve">el 23% eran pacientes ingresados con el diagnóstico de Covid </w:t>
      </w:r>
    </w:p>
    <w:p w:rsidR="00F31D28" w:rsidRDefault="00F31D28" w:rsidP="008B5977">
      <w:pPr>
        <w:pStyle w:val="TITULO-Nivel2"/>
      </w:pPr>
      <w:bookmarkStart w:id="117" w:name="_Toc74228272"/>
      <w:bookmarkStart w:id="118" w:name="_Toc75343969"/>
      <w:bookmarkStart w:id="119" w:name="_Toc84848514"/>
      <w:r w:rsidRPr="00457611">
        <w:t>Registro de Voluntades Anticipadas</w:t>
      </w:r>
      <w:bookmarkEnd w:id="117"/>
      <w:bookmarkEnd w:id="118"/>
      <w:bookmarkEnd w:id="119"/>
    </w:p>
    <w:p w:rsidR="00C92E85" w:rsidRDefault="00C92E85" w:rsidP="00036BDC">
      <w:bookmarkStart w:id="120" w:name="_Toc74228273"/>
      <w:bookmarkStart w:id="121" w:name="_Toc75343970"/>
      <w:bookmarkEnd w:id="106"/>
      <w:r w:rsidRPr="007F3DE7">
        <w:t xml:space="preserve">En 2020, se realizaron 12 otorgamientos y 2 asesoramientos, </w:t>
      </w:r>
      <w:r>
        <w:t>menos que el año anterior (31 y 4 respectivamente)</w:t>
      </w:r>
      <w:r w:rsidR="005B1603">
        <w:t>;</w:t>
      </w:r>
      <w:r>
        <w:t xml:space="preserve"> </w:t>
      </w:r>
      <w:r w:rsidRPr="007F3DE7">
        <w:t>disminución debida, probablemente</w:t>
      </w:r>
      <w:r>
        <w:t>,</w:t>
      </w:r>
      <w:r w:rsidRPr="007F3DE7">
        <w:t xml:space="preserve"> a las restricciones de la movilidad por la pandemia COVID</w:t>
      </w:r>
      <w:r w:rsidR="005B1603">
        <w:t>-19</w:t>
      </w:r>
      <w:r w:rsidRPr="007F3DE7">
        <w:t>.</w:t>
      </w:r>
    </w:p>
    <w:p w:rsidR="00036BDC" w:rsidRDefault="00036BDC" w:rsidP="00036BDC"/>
    <w:p w:rsidR="00F31D28" w:rsidRDefault="00F31D28" w:rsidP="008B5977">
      <w:pPr>
        <w:pStyle w:val="TITULO-Nivel2"/>
      </w:pPr>
      <w:bookmarkStart w:id="122" w:name="_Toc84848515"/>
      <w:r w:rsidRPr="00AB1A86">
        <w:t>Responsabilidad Social</w:t>
      </w:r>
      <w:r>
        <w:t xml:space="preserve"> Corporativa</w:t>
      </w:r>
      <w:bookmarkEnd w:id="120"/>
      <w:bookmarkEnd w:id="121"/>
      <w:bookmarkEnd w:id="122"/>
    </w:p>
    <w:p w:rsidR="007F3DE7" w:rsidRPr="00457611" w:rsidRDefault="007F3DE7" w:rsidP="007F3DE7">
      <w:pPr>
        <w:pStyle w:val="TITULO-Nivel3"/>
      </w:pPr>
      <w:r w:rsidRPr="00457611">
        <w:t>Asociaciones y voluntariado</w:t>
      </w:r>
    </w:p>
    <w:p w:rsidR="00036BDC" w:rsidRPr="007F3DE7" w:rsidRDefault="00036BDC" w:rsidP="00541AEF">
      <w:pPr>
        <w:pStyle w:val="Prrafodelista"/>
        <w:numPr>
          <w:ilvl w:val="0"/>
          <w:numId w:val="38"/>
        </w:numPr>
        <w:spacing w:after="0"/>
        <w:ind w:left="426"/>
      </w:pPr>
      <w:r>
        <w:t>L</w:t>
      </w:r>
      <w:r w:rsidRPr="007F3DE7">
        <w:t xml:space="preserve">a Escuela de Personas Cuidadoras y Pacientes Vulnerables del </w:t>
      </w:r>
      <w:r w:rsidR="005B1603">
        <w:t>Hospital Central de la Cruz Roja</w:t>
      </w:r>
      <w:r>
        <w:t xml:space="preserve"> ha participado en </w:t>
      </w:r>
      <w:r w:rsidRPr="007F3DE7">
        <w:t>formación on-line</w:t>
      </w:r>
      <w:r>
        <w:t xml:space="preserve"> en distintas entidades</w:t>
      </w:r>
      <w:r w:rsidRPr="007F3DE7">
        <w:t>:</w:t>
      </w:r>
    </w:p>
    <w:p w:rsidR="00036BDC" w:rsidRPr="007F3DE7" w:rsidRDefault="00036BDC" w:rsidP="00541AEF">
      <w:pPr>
        <w:pStyle w:val="Prrafodelista"/>
        <w:numPr>
          <w:ilvl w:val="0"/>
          <w:numId w:val="38"/>
        </w:numPr>
        <w:spacing w:after="0"/>
        <w:ind w:left="426"/>
      </w:pPr>
      <w:r w:rsidRPr="007F3DE7">
        <w:t xml:space="preserve">Un curso con la Fundación CASER: “La dependencia en el día a día”. </w:t>
      </w:r>
    </w:p>
    <w:p w:rsidR="00036BDC" w:rsidRPr="007F3DE7" w:rsidRDefault="00036BDC" w:rsidP="00541AEF">
      <w:pPr>
        <w:pStyle w:val="Prrafodelista"/>
        <w:numPr>
          <w:ilvl w:val="0"/>
          <w:numId w:val="38"/>
        </w:numPr>
        <w:spacing w:after="0"/>
        <w:ind w:left="426"/>
      </w:pPr>
      <w:r w:rsidRPr="007F3DE7">
        <w:t xml:space="preserve">MasterClarss para los asociados de la Fundación Kyrios: </w:t>
      </w:r>
    </w:p>
    <w:p w:rsidR="00036BDC" w:rsidRPr="007F3DE7" w:rsidRDefault="00036BDC" w:rsidP="00541AEF">
      <w:pPr>
        <w:pStyle w:val="Prrafodelista"/>
        <w:numPr>
          <w:ilvl w:val="0"/>
          <w:numId w:val="39"/>
        </w:numPr>
        <w:spacing w:after="0"/>
      </w:pPr>
      <w:r w:rsidRPr="007F3DE7">
        <w:t>Taller de Detección y apoyo a las Adicciones</w:t>
      </w:r>
    </w:p>
    <w:p w:rsidR="00036BDC" w:rsidRPr="007F3DE7" w:rsidRDefault="00036BDC" w:rsidP="00541AEF">
      <w:pPr>
        <w:pStyle w:val="Prrafodelista"/>
        <w:numPr>
          <w:ilvl w:val="0"/>
          <w:numId w:val="39"/>
        </w:numPr>
        <w:spacing w:after="0"/>
      </w:pPr>
      <w:r w:rsidRPr="007F3DE7">
        <w:t>El COVID en casa: cómo hacer con seguridad</w:t>
      </w:r>
    </w:p>
    <w:p w:rsidR="00036BDC" w:rsidRDefault="00036BDC" w:rsidP="00541AEF">
      <w:pPr>
        <w:pStyle w:val="Prrafodelista"/>
        <w:numPr>
          <w:ilvl w:val="0"/>
          <w:numId w:val="39"/>
        </w:numPr>
        <w:spacing w:after="0"/>
      </w:pPr>
      <w:r>
        <w:t>Taller de Afectividad</w:t>
      </w:r>
    </w:p>
    <w:p w:rsidR="00993006" w:rsidRDefault="00036BDC" w:rsidP="00036BDC">
      <w:pPr>
        <w:pStyle w:val="Prrafodelista"/>
        <w:spacing w:after="0"/>
      </w:pPr>
      <w:r w:rsidRPr="007F3DE7">
        <w:t>Estas sesiones están disponibles para los ciudadanos en YouTube.</w:t>
      </w:r>
      <w:r w:rsidR="007F3DE7" w:rsidRPr="007F3DE7">
        <w:t xml:space="preserve">    </w:t>
      </w:r>
    </w:p>
    <w:p w:rsidR="007F3DE7" w:rsidRPr="00457611" w:rsidRDefault="007F3DE7" w:rsidP="007F3DE7">
      <w:pPr>
        <w:pStyle w:val="TITULO-Nivel3"/>
      </w:pPr>
      <w:r w:rsidRPr="00457611">
        <w:t>Celebración Días Nacionales/Mundiales</w:t>
      </w:r>
    </w:p>
    <w:p w:rsidR="00036BDC" w:rsidRDefault="00036BDC" w:rsidP="00036BDC">
      <w:r>
        <w:t xml:space="preserve">En el Hospital se han </w:t>
      </w:r>
      <w:r w:rsidRPr="007F3DE7">
        <w:t xml:space="preserve">celebrado </w:t>
      </w:r>
    </w:p>
    <w:p w:rsidR="00036BDC" w:rsidRPr="007F3DE7" w:rsidRDefault="00036BDC" w:rsidP="00541AEF">
      <w:pPr>
        <w:pStyle w:val="Prrafodelista"/>
        <w:numPr>
          <w:ilvl w:val="0"/>
          <w:numId w:val="16"/>
        </w:numPr>
        <w:spacing w:after="0"/>
        <w:ind w:left="641" w:hanging="357"/>
      </w:pPr>
      <w:r w:rsidRPr="007F3DE7">
        <w:t>El Encuentro de las personas que cuidan en colaboración con la Escuela Madrileña de Salud.</w:t>
      </w:r>
    </w:p>
    <w:p w:rsidR="00036BDC" w:rsidRPr="007F3DE7" w:rsidRDefault="00036BDC" w:rsidP="00541AEF">
      <w:pPr>
        <w:pStyle w:val="Prrafodelista"/>
        <w:numPr>
          <w:ilvl w:val="0"/>
          <w:numId w:val="16"/>
        </w:numPr>
        <w:spacing w:after="0"/>
        <w:ind w:left="641" w:hanging="357"/>
      </w:pPr>
      <w:r w:rsidRPr="007F3DE7">
        <w:lastRenderedPageBreak/>
        <w:t xml:space="preserve">Día de la Higiene de Manos, </w:t>
      </w:r>
      <w:r>
        <w:t xml:space="preserve">con </w:t>
      </w:r>
      <w:r w:rsidRPr="007F3DE7">
        <w:t xml:space="preserve">actividades de concienciación para los ciudadanos y </w:t>
      </w:r>
      <w:r>
        <w:t xml:space="preserve">profesionales </w:t>
      </w:r>
      <w:r w:rsidRPr="007F3DE7">
        <w:t xml:space="preserve">sobre el uso </w:t>
      </w:r>
      <w:r>
        <w:t>adecuado de</w:t>
      </w:r>
      <w:r w:rsidRPr="007F3DE7">
        <w:t xml:space="preserve"> guantes.</w:t>
      </w:r>
    </w:p>
    <w:p w:rsidR="00993006" w:rsidRDefault="00993006" w:rsidP="007F3DE7">
      <w:pPr>
        <w:pStyle w:val="TITULO-Nivel3"/>
      </w:pPr>
    </w:p>
    <w:p w:rsidR="00036BDC" w:rsidRDefault="00036BDC" w:rsidP="007F3DE7">
      <w:pPr>
        <w:pStyle w:val="TITULO-Nivel3"/>
      </w:pPr>
    </w:p>
    <w:p w:rsidR="007F3DE7" w:rsidRPr="00457611" w:rsidRDefault="007F3DE7" w:rsidP="007F3DE7">
      <w:pPr>
        <w:pStyle w:val="TITULO-Nivel3"/>
      </w:pPr>
      <w:r w:rsidRPr="00457611">
        <w:t>Mesas solidarias / informativas</w:t>
      </w:r>
    </w:p>
    <w:p w:rsidR="00036BDC" w:rsidRPr="007F3DE7" w:rsidRDefault="00036BDC" w:rsidP="00036BDC">
      <w:r w:rsidRPr="007F3DE7">
        <w:t>Instaladas en espacios abiertos:</w:t>
      </w:r>
    </w:p>
    <w:p w:rsidR="00036BDC" w:rsidRDefault="00036BDC" w:rsidP="00541AEF">
      <w:pPr>
        <w:pStyle w:val="Prrafodelista"/>
        <w:numPr>
          <w:ilvl w:val="0"/>
          <w:numId w:val="40"/>
        </w:numPr>
        <w:spacing w:after="0"/>
      </w:pPr>
      <w:r w:rsidRPr="007F3DE7">
        <w:t xml:space="preserve">Apoyo a Aldeas Infantiles, </w:t>
      </w:r>
    </w:p>
    <w:p w:rsidR="00036BDC" w:rsidRDefault="00036BDC" w:rsidP="00541AEF">
      <w:pPr>
        <w:pStyle w:val="Prrafodelista"/>
        <w:numPr>
          <w:ilvl w:val="0"/>
          <w:numId w:val="40"/>
        </w:numPr>
        <w:spacing w:after="0"/>
      </w:pPr>
      <w:r>
        <w:t>E</w:t>
      </w:r>
      <w:r w:rsidRPr="007F3DE7">
        <w:t xml:space="preserve">l Día del Enfermo con una mesa de Cáritas </w:t>
      </w:r>
    </w:p>
    <w:p w:rsidR="00036BDC" w:rsidRPr="007F3DE7" w:rsidRDefault="00036BDC" w:rsidP="00541AEF">
      <w:pPr>
        <w:pStyle w:val="Prrafodelista"/>
        <w:numPr>
          <w:ilvl w:val="0"/>
          <w:numId w:val="40"/>
        </w:numPr>
        <w:spacing w:after="0"/>
      </w:pPr>
      <w:r>
        <w:t>Mesa de Divulgación de la ONG</w:t>
      </w:r>
      <w:r w:rsidRPr="007F3DE7">
        <w:t xml:space="preserve"> Cruz Roja </w:t>
      </w:r>
    </w:p>
    <w:p w:rsidR="00993006" w:rsidRDefault="00993006" w:rsidP="007F3DE7">
      <w:pPr>
        <w:pStyle w:val="TITULO-Nivel3"/>
      </w:pPr>
    </w:p>
    <w:p w:rsidR="007F3DE7" w:rsidRPr="00457611" w:rsidRDefault="007F3DE7" w:rsidP="007F3DE7">
      <w:pPr>
        <w:pStyle w:val="TITULO-Nivel3"/>
      </w:pPr>
      <w:r w:rsidRPr="00457611">
        <w:t>Visitas y actos culturales</w:t>
      </w:r>
    </w:p>
    <w:p w:rsidR="00036BDC" w:rsidRPr="007F3DE7" w:rsidRDefault="00036BDC" w:rsidP="00036BDC">
      <w:r>
        <w:t>El D</w:t>
      </w:r>
      <w:r w:rsidRPr="007F3DE7">
        <w:t xml:space="preserve">ía del </w:t>
      </w:r>
      <w:r>
        <w:t>L</w:t>
      </w:r>
      <w:r w:rsidRPr="007F3DE7">
        <w:t>ibro se repartieron los fondos donados por la editorial Penguin Random House. Se regal</w:t>
      </w:r>
      <w:r>
        <w:t>aron 100 libros a pacientes de C</w:t>
      </w:r>
      <w:r w:rsidRPr="007F3DE7">
        <w:t xml:space="preserve">irugía y de Rehabilitación. </w:t>
      </w:r>
    </w:p>
    <w:p w:rsidR="006B5D84" w:rsidRDefault="006B5D84" w:rsidP="00541AEF">
      <w:r w:rsidRPr="007F3DE7">
        <w:rPr>
          <w:noProof/>
        </w:rPr>
        <w:drawing>
          <wp:anchor distT="0" distB="0" distL="114300" distR="114300" simplePos="0" relativeHeight="251784192" behindDoc="0" locked="0" layoutInCell="1" allowOverlap="1">
            <wp:simplePos x="0" y="0"/>
            <wp:positionH relativeFrom="margin">
              <wp:posOffset>1340485</wp:posOffset>
            </wp:positionH>
            <wp:positionV relativeFrom="paragraph">
              <wp:posOffset>610870</wp:posOffset>
            </wp:positionV>
            <wp:extent cx="2455545" cy="1834515"/>
            <wp:effectExtent l="5715" t="0" r="7620" b="7620"/>
            <wp:wrapTopAndBottom/>
            <wp:docPr id="13" name="Imagen 13" descr="C:\Users\17869093W\Pictures\humanizacion 2021\IMG_20210423_13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7869093W\Pictures\humanizacion 2021\IMG_20210423_1350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455545" cy="1834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DE7">
        <w:rPr>
          <w:noProof/>
        </w:rPr>
        <w:drawing>
          <wp:anchor distT="0" distB="0" distL="114300" distR="114300" simplePos="0" relativeHeight="251783168" behindDoc="0" locked="0" layoutInCell="1" allowOverlap="1">
            <wp:simplePos x="0" y="0"/>
            <wp:positionH relativeFrom="margin">
              <wp:posOffset>3503930</wp:posOffset>
            </wp:positionH>
            <wp:positionV relativeFrom="paragraph">
              <wp:posOffset>294005</wp:posOffset>
            </wp:positionV>
            <wp:extent cx="1534160" cy="2495550"/>
            <wp:effectExtent l="0" t="0" r="8890" b="0"/>
            <wp:wrapTopAndBottom/>
            <wp:docPr id="22" name="Imagen 22" descr="C:\Users\17869093W\Pictures\humanizacion 2021\NAVIDAD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7869093W\Pictures\humanizacion 2021\NAVIDAD 2020.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3416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7CF">
        <w:rPr>
          <w:noProof/>
        </w:rPr>
        <w:drawing>
          <wp:anchor distT="0" distB="0" distL="114300" distR="114300" simplePos="0" relativeHeight="251786240" behindDoc="0" locked="0" layoutInCell="1" allowOverlap="1" wp14:anchorId="1A8B3E55" wp14:editId="6AE2F83A">
            <wp:simplePos x="0" y="0"/>
            <wp:positionH relativeFrom="margin">
              <wp:posOffset>-19050</wp:posOffset>
            </wp:positionH>
            <wp:positionV relativeFrom="page">
              <wp:posOffset>4954270</wp:posOffset>
            </wp:positionV>
            <wp:extent cx="1653540" cy="2487295"/>
            <wp:effectExtent l="0" t="0" r="3810" b="8255"/>
            <wp:wrapTopAndBottom/>
            <wp:docPr id="14" name="Imagen 14" descr="C:\Users\17869093W\Pictures\2021-04-22\37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7869093W\Pictures\2021-04-22\3715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53540" cy="2487295"/>
                    </a:xfrm>
                    <a:prstGeom prst="rect">
                      <a:avLst/>
                    </a:prstGeom>
                    <a:noFill/>
                    <a:ln>
                      <a:noFill/>
                    </a:ln>
                  </pic:spPr>
                </pic:pic>
              </a:graphicData>
            </a:graphic>
            <wp14:sizeRelH relativeFrom="page">
              <wp14:pctWidth>0</wp14:pctWidth>
            </wp14:sizeRelH>
            <wp14:sizeRelV relativeFrom="page">
              <wp14:pctHeight>0</wp14:pctHeight>
            </wp14:sizeRelV>
          </wp:anchor>
        </w:drawing>
      </w:r>
      <w:r w:rsidR="00541AEF">
        <w:t xml:space="preserve"> </w:t>
      </w:r>
    </w:p>
    <w:p w:rsidR="006B5D84" w:rsidRDefault="006B5D84" w:rsidP="00541AEF"/>
    <w:p w:rsidR="00036BDC" w:rsidRPr="007F3DE7" w:rsidRDefault="00036BDC" w:rsidP="00541AEF">
      <w:r w:rsidRPr="007F3DE7">
        <w:t>A diferencia de años previos, este año 2020, por las restricciones debidas a</w:t>
      </w:r>
      <w:r w:rsidR="005B1603">
        <w:t xml:space="preserve"> la</w:t>
      </w:r>
      <w:r w:rsidRPr="007F3DE7">
        <w:t xml:space="preserve"> COVID</w:t>
      </w:r>
      <w:r w:rsidR="005B1603">
        <w:t>-19</w:t>
      </w:r>
      <w:r w:rsidRPr="007F3DE7">
        <w:t>, no se ha celebrado las sesiones semanales de lectura de poesía ni se ha podido hacer la sesión del “audiolibro” con los voluntarios de Desarrollo y Salud</w:t>
      </w:r>
      <w:r w:rsidR="005B1603">
        <w:t>.</w:t>
      </w:r>
    </w:p>
    <w:p w:rsidR="007F3DE7" w:rsidRDefault="007F3DE7" w:rsidP="008B5977">
      <w:pPr>
        <w:pStyle w:val="TITULO-Nivel3"/>
      </w:pPr>
    </w:p>
    <w:p w:rsidR="006B5D84" w:rsidRDefault="006B5D84">
      <w:pPr>
        <w:spacing w:before="0" w:line="240" w:lineRule="auto"/>
        <w:jc w:val="left"/>
        <w:rPr>
          <w:rFonts w:ascii="Montserrat SemiBold" w:hAnsi="Montserrat SemiBold"/>
          <w:noProof/>
          <w:color w:val="48ACC6"/>
          <w:sz w:val="24"/>
        </w:rPr>
      </w:pPr>
      <w:r>
        <w:br w:type="page"/>
      </w:r>
    </w:p>
    <w:p w:rsidR="00F31D28" w:rsidRPr="00457611" w:rsidRDefault="00F31D28" w:rsidP="008B5977">
      <w:pPr>
        <w:pStyle w:val="TITULO-Nivel3"/>
      </w:pPr>
      <w:r w:rsidRPr="00457611">
        <w:lastRenderedPageBreak/>
        <w:t>Acción y Sensibilización Ambiental</w:t>
      </w:r>
    </w:p>
    <w:p w:rsidR="00541AEF" w:rsidRPr="007F3DE7" w:rsidRDefault="00541AEF" w:rsidP="00541AEF">
      <w:pPr>
        <w:pStyle w:val="TITULO-Nivel3"/>
        <w:rPr>
          <w:rFonts w:ascii="Montserrat Medium" w:hAnsi="Montserrat Medium"/>
          <w:noProof w:val="0"/>
          <w:color w:val="auto"/>
          <w:sz w:val="20"/>
        </w:rPr>
      </w:pPr>
      <w:r w:rsidRPr="007F3DE7">
        <w:rPr>
          <w:rFonts w:ascii="Montserrat Medium" w:hAnsi="Montserrat Medium"/>
          <w:noProof w:val="0"/>
          <w:color w:val="auto"/>
          <w:sz w:val="20"/>
        </w:rPr>
        <w:t xml:space="preserve">No pudo celebrarse el tradicional Mercado de Trueque, ni se realizó la entrega de plantas con la charla del </w:t>
      </w:r>
      <w:r w:rsidR="004E7A86" w:rsidRPr="007F3DE7">
        <w:rPr>
          <w:rFonts w:ascii="Montserrat Medium" w:hAnsi="Montserrat Medium"/>
          <w:noProof w:val="0"/>
          <w:color w:val="auto"/>
          <w:sz w:val="20"/>
        </w:rPr>
        <w:t>Día</w:t>
      </w:r>
      <w:r w:rsidRPr="007F3DE7">
        <w:rPr>
          <w:rFonts w:ascii="Montserrat Medium" w:hAnsi="Montserrat Medium"/>
          <w:noProof w:val="0"/>
          <w:color w:val="auto"/>
          <w:sz w:val="20"/>
        </w:rPr>
        <w:t xml:space="preserve"> del Medio ambiente por las restricciones de aforos por COVID</w:t>
      </w:r>
      <w:r w:rsidR="005B1603">
        <w:rPr>
          <w:rFonts w:ascii="Montserrat Medium" w:hAnsi="Montserrat Medium"/>
          <w:noProof w:val="0"/>
          <w:color w:val="auto"/>
          <w:sz w:val="20"/>
        </w:rPr>
        <w:t>-19</w:t>
      </w:r>
      <w:r w:rsidRPr="007F3DE7">
        <w:rPr>
          <w:rFonts w:ascii="Montserrat Medium" w:hAnsi="Montserrat Medium"/>
          <w:noProof w:val="0"/>
          <w:color w:val="auto"/>
          <w:sz w:val="20"/>
        </w:rPr>
        <w:t>, pero si se hizo una conferencia on-line de sensibilización.</w:t>
      </w:r>
    </w:p>
    <w:p w:rsidR="007F3DE7" w:rsidRPr="007F3DE7" w:rsidRDefault="007F3DE7" w:rsidP="00541AEF">
      <w:pPr>
        <w:pStyle w:val="TITULO-Nivel3"/>
        <w:rPr>
          <w:rFonts w:ascii="Montserrat Medium" w:hAnsi="Montserrat Medium"/>
          <w:noProof w:val="0"/>
          <w:color w:val="auto"/>
          <w:sz w:val="20"/>
        </w:rPr>
      </w:pPr>
      <w:r w:rsidRPr="00D514AA">
        <w:rPr>
          <w:color w:val="auto"/>
        </w:rPr>
        <w:drawing>
          <wp:anchor distT="0" distB="0" distL="114300" distR="114300" simplePos="0" relativeHeight="251765760" behindDoc="0" locked="0" layoutInCell="1" allowOverlap="1">
            <wp:simplePos x="0" y="0"/>
            <wp:positionH relativeFrom="column">
              <wp:posOffset>824865</wp:posOffset>
            </wp:positionH>
            <wp:positionV relativeFrom="paragraph">
              <wp:posOffset>857250</wp:posOffset>
            </wp:positionV>
            <wp:extent cx="2600325" cy="2667000"/>
            <wp:effectExtent l="0" t="0" r="9525" b="0"/>
            <wp:wrapTopAndBottom/>
            <wp:docPr id="20" name="Imagen 20" descr="C:\Users\17869093W\Pictures\2021-04-22\37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7869093W\Pictures\2021-04-22\3786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0032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1AEF" w:rsidRPr="007F3DE7">
        <w:rPr>
          <w:rFonts w:ascii="Montserrat Medium" w:hAnsi="Montserrat Medium"/>
          <w:noProof w:val="0"/>
          <w:color w:val="auto"/>
          <w:sz w:val="20"/>
        </w:rPr>
        <w:t xml:space="preserve">El Hospital promueve el reciclado y la reutilización de los libros: Se recogen libros usados y se regalan a pacientes y profesionales. Este año </w:t>
      </w:r>
      <w:r w:rsidR="00541AEF">
        <w:rPr>
          <w:rFonts w:ascii="Montserrat Medium" w:hAnsi="Montserrat Medium"/>
          <w:noProof w:val="0"/>
          <w:color w:val="auto"/>
          <w:sz w:val="20"/>
        </w:rPr>
        <w:t xml:space="preserve">se han </w:t>
      </w:r>
      <w:r w:rsidR="00541AEF" w:rsidRPr="007F3DE7">
        <w:rPr>
          <w:rFonts w:ascii="Montserrat Medium" w:hAnsi="Montserrat Medium"/>
          <w:noProof w:val="0"/>
          <w:color w:val="auto"/>
          <w:sz w:val="20"/>
        </w:rPr>
        <w:t>repartido unos 150 libros</w:t>
      </w:r>
      <w:r w:rsidR="005B1603">
        <w:rPr>
          <w:rFonts w:ascii="Montserrat Medium" w:hAnsi="Montserrat Medium"/>
          <w:noProof w:val="0"/>
          <w:color w:val="auto"/>
          <w:sz w:val="20"/>
        </w:rPr>
        <w:t>.</w:t>
      </w:r>
    </w:p>
    <w:p w:rsidR="00F31D28" w:rsidRDefault="00F31D28" w:rsidP="008B5977">
      <w:pPr>
        <w:pStyle w:val="TITULO-Nivel3"/>
      </w:pPr>
    </w:p>
    <w:p w:rsidR="00F31D28" w:rsidRPr="00457611" w:rsidRDefault="00541AEF" w:rsidP="008B5977">
      <w:pPr>
        <w:pStyle w:val="TITULO-Nivel3"/>
      </w:pPr>
      <w:r>
        <w:t>Obsequios a los profesionales</w:t>
      </w:r>
    </w:p>
    <w:p w:rsidR="007F3DE7" w:rsidRPr="007F3DE7" w:rsidRDefault="00541AEF" w:rsidP="007F3DE7">
      <w:pPr>
        <w:pStyle w:val="TITULO-Nivel3"/>
        <w:rPr>
          <w:rFonts w:ascii="Montserrat Medium" w:hAnsi="Montserrat Medium"/>
          <w:noProof w:val="0"/>
          <w:color w:val="auto"/>
          <w:sz w:val="20"/>
        </w:rPr>
      </w:pPr>
      <w:r w:rsidRPr="007F3DE7">
        <w:rPr>
          <w:rFonts w:ascii="Montserrat Medium" w:hAnsi="Montserrat Medium"/>
          <w:noProof w:val="0"/>
          <w:color w:val="auto"/>
          <w:sz w:val="20"/>
        </w:rPr>
        <w:t>Muchas Organizaciones, Empresas, Asociaciones de Vecinos y particulares mostraron su agradecimiento y cariño aportando productos como comida elaborada por ellos y bebidas refrescantes para los profesionales. El hospital montó una estructura de reparto para que todo</w:t>
      </w:r>
      <w:r>
        <w:rPr>
          <w:rFonts w:ascii="Montserrat Medium" w:hAnsi="Montserrat Medium"/>
          <w:noProof w:val="0"/>
          <w:color w:val="auto"/>
          <w:sz w:val="20"/>
        </w:rPr>
        <w:t>s</w:t>
      </w:r>
      <w:r w:rsidRPr="007F3DE7">
        <w:rPr>
          <w:rFonts w:ascii="Montserrat Medium" w:hAnsi="Montserrat Medium"/>
          <w:noProof w:val="0"/>
          <w:color w:val="auto"/>
          <w:sz w:val="20"/>
        </w:rPr>
        <w:t xml:space="preserve"> </w:t>
      </w:r>
      <w:r>
        <w:rPr>
          <w:rFonts w:ascii="Montserrat Medium" w:hAnsi="Montserrat Medium"/>
          <w:noProof w:val="0"/>
          <w:color w:val="auto"/>
          <w:sz w:val="20"/>
        </w:rPr>
        <w:t xml:space="preserve">los profesionales </w:t>
      </w:r>
      <w:r w:rsidRPr="007F3DE7">
        <w:rPr>
          <w:rFonts w:ascii="Montserrat Medium" w:hAnsi="Montserrat Medium"/>
          <w:noProof w:val="0"/>
          <w:color w:val="auto"/>
          <w:sz w:val="20"/>
        </w:rPr>
        <w:t>disfrutasen</w:t>
      </w:r>
      <w:r>
        <w:rPr>
          <w:rFonts w:ascii="Montserrat Medium" w:hAnsi="Montserrat Medium"/>
          <w:noProof w:val="0"/>
          <w:color w:val="auto"/>
          <w:sz w:val="20"/>
        </w:rPr>
        <w:t>,</w:t>
      </w:r>
      <w:r w:rsidRPr="007F3DE7">
        <w:rPr>
          <w:rFonts w:ascii="Montserrat Medium" w:hAnsi="Montserrat Medium"/>
          <w:noProof w:val="0"/>
          <w:color w:val="auto"/>
          <w:sz w:val="20"/>
        </w:rPr>
        <w:t xml:space="preserve"> en un</w:t>
      </w:r>
      <w:r>
        <w:rPr>
          <w:rFonts w:ascii="Montserrat Medium" w:hAnsi="Montserrat Medium"/>
          <w:noProof w:val="0"/>
          <w:color w:val="auto"/>
          <w:sz w:val="20"/>
        </w:rPr>
        <w:t xml:space="preserve"> tiempo </w:t>
      </w:r>
      <w:r w:rsidRPr="007F3DE7">
        <w:rPr>
          <w:rFonts w:ascii="Montserrat Medium" w:hAnsi="Montserrat Medium"/>
          <w:noProof w:val="0"/>
          <w:color w:val="auto"/>
          <w:sz w:val="20"/>
        </w:rPr>
        <w:t>tan difícil</w:t>
      </w:r>
      <w:r>
        <w:rPr>
          <w:rFonts w:ascii="Montserrat Medium" w:hAnsi="Montserrat Medium"/>
          <w:noProof w:val="0"/>
          <w:color w:val="auto"/>
          <w:sz w:val="20"/>
        </w:rPr>
        <w:t>,</w:t>
      </w:r>
      <w:r w:rsidRPr="007F3DE7">
        <w:rPr>
          <w:rFonts w:ascii="Montserrat Medium" w:hAnsi="Montserrat Medium"/>
          <w:noProof w:val="0"/>
          <w:color w:val="auto"/>
          <w:sz w:val="20"/>
        </w:rPr>
        <w:t xml:space="preserve"> de estas muestras de afecto.</w:t>
      </w:r>
    </w:p>
    <w:p w:rsidR="00F31D28" w:rsidRPr="00457611" w:rsidRDefault="007F3DE7" w:rsidP="008B5977">
      <w:pPr>
        <w:pStyle w:val="TITULO-Nivel3"/>
      </w:pPr>
      <w:r w:rsidRPr="00D514AA">
        <w:drawing>
          <wp:inline distT="0" distB="0" distL="0" distR="0" wp14:anchorId="5C7F5D5E" wp14:editId="1D2DD217">
            <wp:extent cx="4818404" cy="2554605"/>
            <wp:effectExtent l="0" t="0" r="1270" b="0"/>
            <wp:docPr id="23" name="Imagen 23" descr="C:\Users\17869093W\Pictures\2021-04-22\IMG-202004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7869093W\Pictures\2021-04-22\IMG-20200410-WA00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19341" cy="2555102"/>
                    </a:xfrm>
                    <a:prstGeom prst="rect">
                      <a:avLst/>
                    </a:prstGeom>
                    <a:noFill/>
                    <a:ln>
                      <a:noFill/>
                    </a:ln>
                  </pic:spPr>
                </pic:pic>
              </a:graphicData>
            </a:graphic>
          </wp:inline>
        </w:drawing>
      </w:r>
    </w:p>
    <w:p w:rsidR="00F31D28" w:rsidRPr="00457611" w:rsidRDefault="00F31D28" w:rsidP="008B5977">
      <w:pPr>
        <w:pStyle w:val="TITULO-Nivel3"/>
      </w:pPr>
    </w:p>
    <w:p w:rsidR="007F3DE7" w:rsidRPr="004C1DC1" w:rsidRDefault="00177136" w:rsidP="008B5977">
      <w:pPr>
        <w:pStyle w:val="TITULO-Nivel3"/>
        <w:rPr>
          <w:rFonts w:ascii="Montserrat Medium" w:hAnsi="Montserrat Medium"/>
          <w:noProof w:val="0"/>
          <w:color w:val="auto"/>
          <w:sz w:val="20"/>
        </w:rPr>
      </w:pPr>
      <w:r>
        <w:rPr>
          <w:rFonts w:ascii="Montserrat Medium" w:hAnsi="Montserrat Medium"/>
          <w:noProof w:val="0"/>
          <w:color w:val="auto"/>
          <w:sz w:val="20"/>
        </w:rPr>
        <w:t xml:space="preserve">Dispusimos de un Food Truck durante varias semanas, </w:t>
      </w:r>
      <w:r w:rsidR="0007607A">
        <w:rPr>
          <w:rFonts w:ascii="Montserrat Medium" w:hAnsi="Montserrat Medium"/>
          <w:noProof w:val="0"/>
          <w:color w:val="auto"/>
          <w:sz w:val="20"/>
        </w:rPr>
        <w:t>lo que supuso</w:t>
      </w:r>
      <w:r>
        <w:rPr>
          <w:rFonts w:ascii="Montserrat Medium" w:hAnsi="Montserrat Medium"/>
          <w:noProof w:val="0"/>
          <w:color w:val="auto"/>
          <w:sz w:val="20"/>
        </w:rPr>
        <w:t xml:space="preserve"> un estímulo “nutritivo” a los trabajadores.</w:t>
      </w:r>
    </w:p>
    <w:p w:rsidR="004C1DC1" w:rsidRDefault="0007607A" w:rsidP="007F3DE7">
      <w:pPr>
        <w:pStyle w:val="TITULO-Nivel3"/>
        <w:rPr>
          <w:rFonts w:ascii="Montserrat Medium" w:hAnsi="Montserrat Medium"/>
          <w:noProof w:val="0"/>
          <w:color w:val="auto"/>
          <w:sz w:val="20"/>
        </w:rPr>
      </w:pPr>
      <w:r w:rsidRPr="004C1DC1">
        <w:rPr>
          <w:rFonts w:ascii="Montserrat Medium" w:hAnsi="Montserrat Medium"/>
          <w:color w:val="auto"/>
          <w:sz w:val="20"/>
        </w:rPr>
        <w:drawing>
          <wp:anchor distT="0" distB="0" distL="114300" distR="114300" simplePos="0" relativeHeight="251792384" behindDoc="0" locked="0" layoutInCell="1" allowOverlap="1">
            <wp:simplePos x="0" y="0"/>
            <wp:positionH relativeFrom="margin">
              <wp:align>right</wp:align>
            </wp:positionH>
            <wp:positionV relativeFrom="paragraph">
              <wp:posOffset>314325</wp:posOffset>
            </wp:positionV>
            <wp:extent cx="4735830" cy="2655570"/>
            <wp:effectExtent l="0" t="0" r="7620" b="0"/>
            <wp:wrapTopAndBottom/>
            <wp:docPr id="12" name="Imagen 12" descr="Z:\Direccion\COMISION DE DIRECCIÓN\CORONAVIRUS (2019-NCOV\Noticias., videos\Food Truck\20200422_115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ireccion\COMISION DE DIRECCIÓN\CORONAVIRUS (2019-NCOV\Noticias., videos\Food Truck\20200422_115526.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5283"/>
                    <a:stretch/>
                  </pic:blipFill>
                  <pic:spPr bwMode="auto">
                    <a:xfrm>
                      <a:off x="0" y="0"/>
                      <a:ext cx="4735830" cy="2655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C1DC1">
        <w:rPr>
          <w:rFonts w:ascii="Montserrat Medium" w:hAnsi="Montserrat Medium"/>
          <w:color w:val="auto"/>
          <w:sz w:val="20"/>
        </w:rPr>
        <w:drawing>
          <wp:anchor distT="0" distB="0" distL="114300" distR="114300" simplePos="0" relativeHeight="251793408" behindDoc="0" locked="0" layoutInCell="1" allowOverlap="1">
            <wp:simplePos x="0" y="0"/>
            <wp:positionH relativeFrom="margin">
              <wp:posOffset>266700</wp:posOffset>
            </wp:positionH>
            <wp:positionV relativeFrom="paragraph">
              <wp:posOffset>3032125</wp:posOffset>
            </wp:positionV>
            <wp:extent cx="4756785" cy="3316605"/>
            <wp:effectExtent l="0" t="0" r="5715" b="0"/>
            <wp:wrapTopAndBottom/>
            <wp:docPr id="27" name="Imagen 27" descr="Z:\Direccion\COMISION DE DIRECCIÓN\CORONAVIRUS (2019-NCOV\Noticias., videos\Food Truck\Nueva carpeta\Food Tr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Direccion\COMISION DE DIRECCIÓN\CORONAVIRUS (2019-NCOV\Noticias., videos\Food Truck\Nueva carpeta\Food Truck.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7063"/>
                    <a:stretch/>
                  </pic:blipFill>
                  <pic:spPr bwMode="auto">
                    <a:xfrm>
                      <a:off x="0" y="0"/>
                      <a:ext cx="4756785" cy="3316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C1DC1" w:rsidRDefault="004C1DC1" w:rsidP="007F3DE7">
      <w:pPr>
        <w:pStyle w:val="TITULO-Nivel3"/>
        <w:rPr>
          <w:rFonts w:ascii="Montserrat Medium" w:hAnsi="Montserrat Medium"/>
          <w:noProof w:val="0"/>
          <w:color w:val="auto"/>
          <w:sz w:val="20"/>
        </w:rPr>
      </w:pPr>
    </w:p>
    <w:p w:rsidR="007F3DE7" w:rsidRPr="007F3DE7" w:rsidRDefault="00541AEF" w:rsidP="007F3DE7">
      <w:pPr>
        <w:pStyle w:val="TITULO-Nivel3"/>
        <w:rPr>
          <w:rFonts w:ascii="Montserrat Medium" w:hAnsi="Montserrat Medium"/>
          <w:noProof w:val="0"/>
          <w:color w:val="auto"/>
          <w:sz w:val="20"/>
        </w:rPr>
      </w:pPr>
      <w:r w:rsidRPr="007B286F">
        <w:lastRenderedPageBreak/>
        <w:drawing>
          <wp:anchor distT="0" distB="0" distL="114300" distR="114300" simplePos="0" relativeHeight="251788288" behindDoc="0" locked="0" layoutInCell="1" allowOverlap="1">
            <wp:simplePos x="0" y="0"/>
            <wp:positionH relativeFrom="column">
              <wp:posOffset>758190</wp:posOffset>
            </wp:positionH>
            <wp:positionV relativeFrom="paragraph">
              <wp:posOffset>528955</wp:posOffset>
            </wp:positionV>
            <wp:extent cx="2027555" cy="2703407"/>
            <wp:effectExtent l="0" t="0" r="0" b="1905"/>
            <wp:wrapTopAndBottom/>
            <wp:docPr id="29" name="Imagen 29" descr="C:\Users\17869093W\Pictures\2021-04-22\IMG-2020062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7869093W\Pictures\2021-04-22\IMG-20200623-WA00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27555" cy="27034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286F">
        <w:drawing>
          <wp:anchor distT="0" distB="0" distL="114300" distR="114300" simplePos="0" relativeHeight="251787264" behindDoc="0" locked="0" layoutInCell="1" allowOverlap="1">
            <wp:simplePos x="0" y="0"/>
            <wp:positionH relativeFrom="column">
              <wp:posOffset>2796540</wp:posOffset>
            </wp:positionH>
            <wp:positionV relativeFrom="paragraph">
              <wp:posOffset>528955</wp:posOffset>
            </wp:positionV>
            <wp:extent cx="2007870" cy="2677795"/>
            <wp:effectExtent l="0" t="0" r="0" b="8255"/>
            <wp:wrapTopAndBottom/>
            <wp:docPr id="28" name="Imagen 28" descr="C:\Users\17869093W\Pictures\2021-04-22\IMG-2020062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7869093W\Pictures\2021-04-22\IMG-20200625-WA002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07870" cy="2677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3DE7">
        <w:rPr>
          <w:rFonts w:ascii="Montserrat Medium" w:hAnsi="Montserrat Medium"/>
          <w:noProof w:val="0"/>
          <w:color w:val="auto"/>
          <w:sz w:val="20"/>
        </w:rPr>
        <w:t xml:space="preserve">El </w:t>
      </w:r>
      <w:r>
        <w:rPr>
          <w:rFonts w:ascii="Montserrat Medium" w:hAnsi="Montserrat Medium"/>
          <w:noProof w:val="0"/>
          <w:color w:val="auto"/>
          <w:sz w:val="20"/>
        </w:rPr>
        <w:t>E</w:t>
      </w:r>
      <w:r w:rsidRPr="007F3DE7">
        <w:rPr>
          <w:rFonts w:ascii="Montserrat Medium" w:hAnsi="Montserrat Medium"/>
          <w:noProof w:val="0"/>
          <w:color w:val="auto"/>
          <w:sz w:val="20"/>
        </w:rPr>
        <w:t>mbajador de Corea del Sur, nos</w:t>
      </w:r>
      <w:r>
        <w:rPr>
          <w:rFonts w:ascii="Montserrat Medium" w:hAnsi="Montserrat Medium"/>
          <w:noProof w:val="0"/>
          <w:color w:val="auto"/>
          <w:sz w:val="20"/>
        </w:rPr>
        <w:t xml:space="preserve"> obsequió con </w:t>
      </w:r>
      <w:r w:rsidRPr="007F3DE7">
        <w:rPr>
          <w:rFonts w:ascii="Montserrat Medium" w:hAnsi="Montserrat Medium"/>
          <w:noProof w:val="0"/>
          <w:color w:val="auto"/>
          <w:sz w:val="20"/>
        </w:rPr>
        <w:t>una degustación de comida coreana, que fue compartida por todos los trabajadores del Hospital</w:t>
      </w:r>
      <w:r w:rsidR="007F3DE7" w:rsidRPr="007F3DE7">
        <w:rPr>
          <w:rFonts w:ascii="Montserrat Medium" w:hAnsi="Montserrat Medium"/>
          <w:noProof w:val="0"/>
          <w:color w:val="auto"/>
          <w:sz w:val="20"/>
        </w:rPr>
        <w:t>.</w:t>
      </w:r>
    </w:p>
    <w:p w:rsidR="007F3DE7" w:rsidRDefault="007F3DE7" w:rsidP="008B5977">
      <w:pPr>
        <w:pStyle w:val="TITULO-Nivel3"/>
      </w:pPr>
    </w:p>
    <w:p w:rsidR="00541AEF" w:rsidRPr="007F3DE7" w:rsidRDefault="00541AEF" w:rsidP="00541AEF">
      <w:pPr>
        <w:pStyle w:val="TITULO-Nivel3"/>
        <w:rPr>
          <w:rFonts w:ascii="Montserrat Medium" w:hAnsi="Montserrat Medium"/>
          <w:noProof w:val="0"/>
          <w:color w:val="auto"/>
          <w:sz w:val="20"/>
        </w:rPr>
      </w:pPr>
      <w:r w:rsidRPr="007F3DE7">
        <w:rPr>
          <w:rFonts w:ascii="Montserrat Medium" w:hAnsi="Montserrat Medium"/>
          <w:noProof w:val="0"/>
          <w:color w:val="auto"/>
          <w:sz w:val="20"/>
        </w:rPr>
        <w:t xml:space="preserve">Un restaurante vietnamita cocinó 15 días para que los profesionales del hospital pudiésemos degustar sus platos </w:t>
      </w:r>
    </w:p>
    <w:p w:rsidR="007F3DE7" w:rsidRDefault="00541AEF" w:rsidP="008B5977">
      <w:pPr>
        <w:pStyle w:val="TITULO-Nivel3"/>
      </w:pPr>
      <w:r w:rsidRPr="00BE56D7">
        <w:drawing>
          <wp:anchor distT="0" distB="0" distL="114300" distR="114300" simplePos="0" relativeHeight="251767808" behindDoc="0" locked="0" layoutInCell="1" allowOverlap="1">
            <wp:simplePos x="0" y="0"/>
            <wp:positionH relativeFrom="margin">
              <wp:align>center</wp:align>
            </wp:positionH>
            <wp:positionV relativeFrom="paragraph">
              <wp:posOffset>304165</wp:posOffset>
            </wp:positionV>
            <wp:extent cx="4324350" cy="3243771"/>
            <wp:effectExtent l="0" t="0" r="0" b="0"/>
            <wp:wrapTopAndBottom/>
            <wp:docPr id="30" name="Imagen 30" descr="C:\Users\17869093W\Pictures\2021-04-22\IMG2020051314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7869093W\Pictures\2021-04-22\IMG2020051314004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24350" cy="324377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3DE7" w:rsidRDefault="007F3DE7" w:rsidP="008B5977">
      <w:pPr>
        <w:pStyle w:val="TITULO-Nivel3"/>
      </w:pPr>
    </w:p>
    <w:p w:rsidR="00E918AB" w:rsidRDefault="007F3DE7" w:rsidP="008B5977">
      <w:pPr>
        <w:pStyle w:val="TITULO-Nivel3"/>
      </w:pPr>
      <w:r w:rsidRPr="007F3DE7">
        <w:rPr>
          <w:rFonts w:ascii="Montserrat Medium" w:hAnsi="Montserrat Medium"/>
          <w:noProof w:val="0"/>
          <w:color w:val="auto"/>
          <w:sz w:val="20"/>
        </w:rPr>
        <w:t>Fueron muestras de afecto que agradecemos a todos sinceramente.</w:t>
      </w:r>
    </w:p>
    <w:p w:rsidR="00F5077D" w:rsidRPr="009E7227" w:rsidRDefault="00F5077D" w:rsidP="0068118A">
      <w:pPr>
        <w:pStyle w:val="Prrafodelista"/>
      </w:pPr>
    </w:p>
    <w:p w:rsidR="00F5077D" w:rsidRPr="009E7227" w:rsidRDefault="00F5077D" w:rsidP="0068118A">
      <w:pPr>
        <w:rPr>
          <w:noProof/>
          <w:color w:val="000080"/>
          <w:sz w:val="28"/>
          <w:szCs w:val="28"/>
        </w:rPr>
      </w:pPr>
      <w:r w:rsidRPr="009E7227">
        <w:br w:type="page"/>
      </w:r>
    </w:p>
    <w:bookmarkStart w:id="123" w:name="_Toc72408383"/>
    <w:bookmarkStart w:id="124" w:name="_Toc74228274"/>
    <w:bookmarkStart w:id="125" w:name="_Toc75343971"/>
    <w:bookmarkEnd w:id="86"/>
    <w:bookmarkEnd w:id="87"/>
    <w:p w:rsidR="00B54346" w:rsidRDefault="00BA2C4C" w:rsidP="00773D2F">
      <w:pPr>
        <w:pStyle w:val="Indice"/>
      </w:pPr>
      <w:r w:rsidRPr="00B54346">
        <w:rPr>
          <w:noProof/>
        </w:rPr>
        <w:lastRenderedPageBreak/>
        <mc:AlternateContent>
          <mc:Choice Requires="wps">
            <w:drawing>
              <wp:anchor distT="0" distB="0" distL="114300" distR="114300" simplePos="0" relativeHeight="251734016" behindDoc="0" locked="0" layoutInCell="1" allowOverlap="1" wp14:anchorId="504F2C9B" wp14:editId="086F140C">
                <wp:simplePos x="0" y="0"/>
                <wp:positionH relativeFrom="column">
                  <wp:posOffset>1565788</wp:posOffset>
                </wp:positionH>
                <wp:positionV relativeFrom="paragraph">
                  <wp:posOffset>6005033</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rsidR="00B35227" w:rsidRDefault="00B35227"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B35227" w:rsidRPr="00152381" w:rsidRDefault="00B35227" w:rsidP="00EA5DEF">
                            <w:pPr>
                              <w:pStyle w:val="Indice"/>
                              <w:jc w:val="right"/>
                              <w:rPr>
                                <w:sz w:val="28"/>
                              </w:rPr>
                            </w:pPr>
                            <w:r w:rsidRPr="00152381">
                              <w:rPr>
                                <w:sz w:val="28"/>
                              </w:rPr>
                              <w:t>Recursos humanos</w:t>
                            </w:r>
                          </w:p>
                          <w:p w:rsidR="00B35227" w:rsidRPr="00152381" w:rsidRDefault="00B35227" w:rsidP="00EA5DEF">
                            <w:pPr>
                              <w:pStyle w:val="Indice"/>
                              <w:jc w:val="right"/>
                              <w:rPr>
                                <w:sz w:val="28"/>
                              </w:rPr>
                            </w:pPr>
                            <w:r w:rsidRPr="00152381">
                              <w:rPr>
                                <w:sz w:val="28"/>
                              </w:rPr>
                              <w:t>Seguridad y salud laboral</w:t>
                            </w:r>
                          </w:p>
                          <w:p w:rsidR="00B35227" w:rsidRPr="00152381" w:rsidRDefault="00B35227"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F2C9B" id="_x0000_s1041" type="#_x0000_t202" style="position:absolute;left:0;text-align:left;margin-left:123.3pt;margin-top:472.8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FYz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" filled="f" stroked="f" strokeweight="2pt">
                <o:lock v:ext="edit" aspectratio="t"/>
                <v:textbox>
                  <w:txbxContent>
                    <w:p w:rsidR="00B35227" w:rsidRDefault="00B35227"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rsidR="00B35227" w:rsidRPr="00152381" w:rsidRDefault="00B35227" w:rsidP="00EA5DEF">
                      <w:pPr>
                        <w:pStyle w:val="Indice"/>
                        <w:jc w:val="right"/>
                        <w:rPr>
                          <w:sz w:val="28"/>
                        </w:rPr>
                      </w:pPr>
                      <w:r w:rsidRPr="00152381">
                        <w:rPr>
                          <w:sz w:val="28"/>
                        </w:rPr>
                        <w:t>Recursos humanos</w:t>
                      </w:r>
                    </w:p>
                    <w:p w:rsidR="00B35227" w:rsidRPr="00152381" w:rsidRDefault="00B35227" w:rsidP="00EA5DEF">
                      <w:pPr>
                        <w:pStyle w:val="Indice"/>
                        <w:jc w:val="right"/>
                        <w:rPr>
                          <w:sz w:val="28"/>
                        </w:rPr>
                      </w:pPr>
                      <w:r w:rsidRPr="00152381">
                        <w:rPr>
                          <w:sz w:val="28"/>
                        </w:rPr>
                        <w:t>Seguridad y salud laboral</w:t>
                      </w:r>
                    </w:p>
                    <w:p w:rsidR="00B35227" w:rsidRPr="00152381" w:rsidRDefault="00B35227" w:rsidP="00EA5DEF">
                      <w:pPr>
                        <w:pStyle w:val="Indice"/>
                        <w:jc w:val="right"/>
                        <w:rPr>
                          <w:sz w:val="220"/>
                          <w:szCs w:val="28"/>
                        </w:rPr>
                      </w:pPr>
                      <w:r w:rsidRPr="00152381">
                        <w:rPr>
                          <w:sz w:val="28"/>
                        </w:rPr>
                        <w:t>Premios y reconocimientos a nuestros profesionales</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2860CCC1" wp14:editId="249BCB07">
                <wp:simplePos x="0" y="0"/>
                <wp:positionH relativeFrom="rightMargin">
                  <wp:posOffset>-177800</wp:posOffset>
                </wp:positionH>
                <wp:positionV relativeFrom="paragraph">
                  <wp:posOffset>5749290</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B35227" w:rsidRDefault="00B35227"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860CCC1" id="_x0000_s1042" type="#_x0000_t202" style="position:absolute;left:0;text-align:left;margin-left:-14pt;margin-top:452.7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" filled="f" stroked="f" strokeweight="2pt">
                <o:lock v:ext="edit" aspectratio="t"/>
                <v:textbox>
                  <w:txbxContent>
                    <w:p w:rsidR="00B35227" w:rsidRDefault="00B35227" w:rsidP="00DB46F7">
                      <w:pPr>
                        <w:pStyle w:val="Capitulo"/>
                      </w:pPr>
                      <w:r>
                        <w:t>6</w:t>
                      </w:r>
                    </w:p>
                  </w:txbxContent>
                </v:textbox>
                <w10:wrap anchorx="margin"/>
              </v:shape>
            </w:pict>
          </mc:Fallback>
        </mc:AlternateContent>
      </w:r>
      <w:r w:rsidR="00B54346">
        <w:rPr>
          <w:noProof/>
        </w:rPr>
        <w:drawing>
          <wp:anchor distT="0" distB="0" distL="114300" distR="114300" simplePos="0" relativeHeight="251731968" behindDoc="1" locked="0" layoutInCell="1" allowOverlap="1" wp14:anchorId="07C886E4" wp14:editId="32EB86E9">
            <wp:simplePos x="0" y="0"/>
            <wp:positionH relativeFrom="page">
              <wp:posOffset>-221678</wp:posOffset>
            </wp:positionH>
            <wp:positionV relativeFrom="paragraph">
              <wp:posOffset>-1184910</wp:posOffset>
            </wp:positionV>
            <wp:extent cx="777802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778020" cy="10998200"/>
                    </a:xfrm>
                    <a:prstGeom prst="rect">
                      <a:avLst/>
                    </a:prstGeom>
                  </pic:spPr>
                </pic:pic>
              </a:graphicData>
            </a:graphic>
            <wp14:sizeRelH relativeFrom="margin">
              <wp14:pctWidth>0</wp14:pctWidth>
            </wp14:sizeRelH>
            <wp14:sizeRelV relativeFrom="margin">
              <wp14:pctHeight>0</wp14:pctHeight>
            </wp14:sizeRelV>
          </wp:anchor>
        </w:drawing>
      </w:r>
    </w:p>
    <w:p w:rsidR="00B54346" w:rsidRDefault="00F31D28" w:rsidP="00B54346">
      <w:pPr>
        <w:pStyle w:val="TITULO-Nivel1"/>
      </w:pPr>
      <w:bookmarkStart w:id="126" w:name="_Toc84848516"/>
      <w:r w:rsidRPr="00AB1A86">
        <w:lastRenderedPageBreak/>
        <w:t>Los Profesionales del Hospit</w:t>
      </w:r>
      <w:r w:rsidR="00B54346">
        <w:t>al</w:t>
      </w:r>
      <w:bookmarkEnd w:id="123"/>
      <w:bookmarkEnd w:id="124"/>
      <w:bookmarkEnd w:id="125"/>
      <w:bookmarkEnd w:id="126"/>
    </w:p>
    <w:p w:rsidR="00F31D28" w:rsidRPr="00AB1A86" w:rsidRDefault="00F31D28" w:rsidP="00B54346">
      <w:pPr>
        <w:pStyle w:val="TITULO-Nivel2"/>
      </w:pPr>
      <w:bookmarkStart w:id="127" w:name="_Toc72408384"/>
      <w:bookmarkStart w:id="128" w:name="_Toc74228275"/>
      <w:bookmarkStart w:id="129" w:name="_Toc75343972"/>
      <w:bookmarkStart w:id="130" w:name="_Toc84848517"/>
      <w:r w:rsidRPr="00AB1A86">
        <w:t>Recursos Humanos</w:t>
      </w:r>
      <w:bookmarkEnd w:id="127"/>
      <w:bookmarkEnd w:id="128"/>
      <w:bookmarkEnd w:id="129"/>
      <w:bookmarkEnd w:id="130"/>
    </w:p>
    <w:p w:rsidR="00C155B1" w:rsidRDefault="00F31D28" w:rsidP="00EB08A9">
      <w:pPr>
        <w:pStyle w:val="Nombredetabla"/>
      </w:pPr>
      <w:r>
        <w:t>Pers</w:t>
      </w:r>
      <w:r w:rsidR="00C155B1">
        <w:t>onal por Grupo profesional/sexo (sin personal en formación)</w:t>
      </w:r>
    </w:p>
    <w:tbl>
      <w:tblPr>
        <w:tblStyle w:val="TablaGeneral"/>
        <w:tblW w:w="6237" w:type="dxa"/>
        <w:tblInd w:w="1139" w:type="dxa"/>
        <w:tblLayout w:type="fixed"/>
        <w:tblLook w:val="00E0" w:firstRow="1" w:lastRow="1" w:firstColumn="1" w:lastColumn="0" w:noHBand="0" w:noVBand="0"/>
      </w:tblPr>
      <w:tblGrid>
        <w:gridCol w:w="2127"/>
        <w:gridCol w:w="1842"/>
        <w:gridCol w:w="2268"/>
      </w:tblGrid>
      <w:tr w:rsidR="00C155B1" w:rsidRPr="002A6F12" w:rsidTr="00C155B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127" w:type="dxa"/>
            <w:shd w:val="clear" w:color="auto" w:fill="DAEEF3"/>
          </w:tcPr>
          <w:p w:rsidR="00C155B1" w:rsidRPr="00B34270" w:rsidRDefault="00C155B1" w:rsidP="005B1603">
            <w:pPr>
              <w:spacing w:line="240" w:lineRule="auto"/>
              <w:rPr>
                <w:rFonts w:ascii="Montserrat SemiBold" w:hAnsi="Montserrat SemiBold"/>
                <w:b w:val="0"/>
              </w:rPr>
            </w:pPr>
            <w:r>
              <w:rPr>
                <w:rFonts w:ascii="Montserrat SemiBold" w:hAnsi="Montserrat SemiBold"/>
              </w:rPr>
              <w:t>GRUPO</w:t>
            </w:r>
          </w:p>
        </w:tc>
        <w:tc>
          <w:tcPr>
            <w:tcW w:w="1842" w:type="dxa"/>
            <w:shd w:val="clear" w:color="auto" w:fill="DAEEF3"/>
          </w:tcPr>
          <w:p w:rsidR="00C155B1" w:rsidRPr="00B34270" w:rsidRDefault="00C155B1" w:rsidP="005B1603">
            <w:pPr>
              <w:spacing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rPr>
              <w:t>SEXO</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DAEEF3"/>
          </w:tcPr>
          <w:p w:rsidR="00C155B1" w:rsidRPr="00B34270" w:rsidRDefault="00C155B1" w:rsidP="005B1603">
            <w:pPr>
              <w:spacing w:line="240" w:lineRule="auto"/>
              <w:jc w:val="center"/>
              <w:rPr>
                <w:rFonts w:ascii="Montserrat SemiBold" w:hAnsi="Montserrat SemiBold"/>
                <w:b w:val="0"/>
              </w:rPr>
            </w:pPr>
            <w:r>
              <w:rPr>
                <w:rFonts w:ascii="Montserrat SemiBold" w:hAnsi="Montserrat SemiBold"/>
              </w:rPr>
              <w:t>TOTAL</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val="restart"/>
          </w:tcPr>
          <w:p w:rsidR="005B1603" w:rsidRPr="002A6F12" w:rsidRDefault="005B1603" w:rsidP="005B1603">
            <w:pPr>
              <w:spacing w:line="240" w:lineRule="auto"/>
            </w:pPr>
            <w:r>
              <w:t>A1</w:t>
            </w:r>
          </w:p>
        </w:tc>
        <w:tc>
          <w:tcPr>
            <w:tcW w:w="1842" w:type="dxa"/>
          </w:tcPr>
          <w:p w:rsidR="005B1603" w:rsidRPr="002A6F12"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HOMBRE</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57</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tcPr>
          <w:p w:rsidR="005B1603" w:rsidRDefault="005B1603" w:rsidP="005B1603">
            <w:pPr>
              <w:spacing w:line="240" w:lineRule="auto"/>
            </w:pPr>
          </w:p>
        </w:tc>
        <w:tc>
          <w:tcPr>
            <w:tcW w:w="1842" w:type="dxa"/>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MUJER</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79</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3969" w:type="dxa"/>
            <w:gridSpan w:val="2"/>
            <w:shd w:val="clear" w:color="auto" w:fill="EBF6F9"/>
          </w:tcPr>
          <w:p w:rsidR="005B1603" w:rsidRDefault="005B1603" w:rsidP="005B1603">
            <w:pPr>
              <w:spacing w:line="240" w:lineRule="auto"/>
              <w:jc w:val="right"/>
            </w:pPr>
            <w:r>
              <w:t>TOTAL A1</w:t>
            </w:r>
          </w:p>
        </w:tc>
        <w:tc>
          <w:tcPr>
            <w:tcW w:w="2268" w:type="dxa"/>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136</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tcPr>
          <w:p w:rsidR="005B1603" w:rsidRDefault="005B1603" w:rsidP="005B1603">
            <w:pPr>
              <w:spacing w:line="240" w:lineRule="auto"/>
            </w:pPr>
            <w:r>
              <w:t>A2</w:t>
            </w:r>
          </w:p>
        </w:tc>
        <w:tc>
          <w:tcPr>
            <w:tcW w:w="1842" w:type="dxa"/>
            <w:shd w:val="clear" w:color="auto" w:fill="auto"/>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HOMBRE</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35</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shd w:val="clear" w:color="auto" w:fill="auto"/>
          </w:tcPr>
          <w:p w:rsidR="005B1603" w:rsidRDefault="005B1603" w:rsidP="005B1603">
            <w:pPr>
              <w:spacing w:line="240" w:lineRule="auto"/>
            </w:pPr>
          </w:p>
        </w:tc>
        <w:tc>
          <w:tcPr>
            <w:tcW w:w="1842" w:type="dxa"/>
            <w:shd w:val="clear" w:color="auto" w:fill="auto"/>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MUJER</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180</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3969" w:type="dxa"/>
            <w:gridSpan w:val="2"/>
            <w:shd w:val="clear" w:color="auto" w:fill="EBF6F9"/>
          </w:tcPr>
          <w:p w:rsidR="005B1603" w:rsidRDefault="005B1603" w:rsidP="005B1603">
            <w:pPr>
              <w:spacing w:line="240" w:lineRule="auto"/>
              <w:jc w:val="right"/>
            </w:pPr>
            <w:r>
              <w:t>TOTAL A2</w:t>
            </w:r>
          </w:p>
        </w:tc>
        <w:tc>
          <w:tcPr>
            <w:tcW w:w="2268" w:type="dxa"/>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215</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tcPr>
          <w:p w:rsidR="005B1603" w:rsidRDefault="005B1603" w:rsidP="005B1603">
            <w:pPr>
              <w:spacing w:line="240" w:lineRule="auto"/>
            </w:pPr>
            <w:r>
              <w:t>C1</w:t>
            </w:r>
          </w:p>
        </w:tc>
        <w:tc>
          <w:tcPr>
            <w:tcW w:w="1842" w:type="dxa"/>
            <w:shd w:val="clear" w:color="auto" w:fill="auto"/>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HOMBRE</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8</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shd w:val="clear" w:color="auto" w:fill="auto"/>
          </w:tcPr>
          <w:p w:rsidR="005B1603" w:rsidRDefault="005B1603" w:rsidP="005B1603">
            <w:pPr>
              <w:spacing w:line="240" w:lineRule="auto"/>
            </w:pPr>
          </w:p>
        </w:tc>
        <w:tc>
          <w:tcPr>
            <w:tcW w:w="1842" w:type="dxa"/>
            <w:shd w:val="clear" w:color="auto" w:fill="auto"/>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MUJER</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26</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3969" w:type="dxa"/>
            <w:gridSpan w:val="2"/>
            <w:shd w:val="clear" w:color="auto" w:fill="EBF6F9"/>
          </w:tcPr>
          <w:p w:rsidR="005B1603" w:rsidRDefault="005B1603" w:rsidP="005B1603">
            <w:pPr>
              <w:spacing w:line="240" w:lineRule="auto"/>
              <w:jc w:val="right"/>
            </w:pPr>
            <w:r>
              <w:t>TOTAL C1</w:t>
            </w:r>
          </w:p>
        </w:tc>
        <w:tc>
          <w:tcPr>
            <w:tcW w:w="2268" w:type="dxa"/>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34</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tcPr>
          <w:p w:rsidR="005B1603" w:rsidRDefault="005B1603" w:rsidP="005B1603">
            <w:pPr>
              <w:spacing w:line="240" w:lineRule="auto"/>
            </w:pPr>
            <w:r>
              <w:t>C2</w:t>
            </w:r>
          </w:p>
        </w:tc>
        <w:tc>
          <w:tcPr>
            <w:tcW w:w="1842" w:type="dxa"/>
            <w:shd w:val="clear" w:color="auto" w:fill="auto"/>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HOMBRE</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46</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shd w:val="clear" w:color="auto" w:fill="auto"/>
          </w:tcPr>
          <w:p w:rsidR="005B1603" w:rsidRDefault="005B1603" w:rsidP="005B1603">
            <w:pPr>
              <w:spacing w:line="240" w:lineRule="auto"/>
            </w:pPr>
          </w:p>
        </w:tc>
        <w:tc>
          <w:tcPr>
            <w:tcW w:w="1842" w:type="dxa"/>
            <w:shd w:val="clear" w:color="auto" w:fill="auto"/>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MUJER</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201</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3969" w:type="dxa"/>
            <w:gridSpan w:val="2"/>
            <w:shd w:val="clear" w:color="auto" w:fill="EBF6F9"/>
          </w:tcPr>
          <w:p w:rsidR="005B1603" w:rsidRDefault="005B1603" w:rsidP="005B1603">
            <w:pPr>
              <w:spacing w:line="240" w:lineRule="auto"/>
              <w:jc w:val="right"/>
            </w:pPr>
            <w:r>
              <w:t>TOTAL C2</w:t>
            </w:r>
          </w:p>
        </w:tc>
        <w:tc>
          <w:tcPr>
            <w:tcW w:w="2268" w:type="dxa"/>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247</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val="restart"/>
            <w:shd w:val="clear" w:color="auto" w:fill="auto"/>
          </w:tcPr>
          <w:p w:rsidR="005B1603" w:rsidRDefault="005B1603" w:rsidP="005B1603">
            <w:pPr>
              <w:spacing w:line="240" w:lineRule="auto"/>
            </w:pPr>
            <w:r>
              <w:t>E</w:t>
            </w:r>
          </w:p>
        </w:tc>
        <w:tc>
          <w:tcPr>
            <w:tcW w:w="1842" w:type="dxa"/>
            <w:shd w:val="clear" w:color="auto" w:fill="auto"/>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HOMBRE</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55</w:t>
            </w:r>
          </w:p>
        </w:tc>
      </w:tr>
      <w:tr w:rsidR="005B1603" w:rsidRPr="002A6F12" w:rsidTr="00C155B1">
        <w:trPr>
          <w:trHeight w:val="365"/>
        </w:trPr>
        <w:tc>
          <w:tcPr>
            <w:cnfStyle w:val="001000000000" w:firstRow="0" w:lastRow="0" w:firstColumn="1" w:lastColumn="0" w:oddVBand="0" w:evenVBand="0" w:oddHBand="0" w:evenHBand="0" w:firstRowFirstColumn="0" w:firstRowLastColumn="0" w:lastRowFirstColumn="0" w:lastRowLastColumn="0"/>
            <w:tcW w:w="2127" w:type="dxa"/>
            <w:vMerge/>
            <w:shd w:val="clear" w:color="auto" w:fill="auto"/>
          </w:tcPr>
          <w:p w:rsidR="005B1603" w:rsidRDefault="005B1603" w:rsidP="005B1603">
            <w:pPr>
              <w:spacing w:line="240" w:lineRule="auto"/>
            </w:pPr>
          </w:p>
        </w:tc>
        <w:tc>
          <w:tcPr>
            <w:tcW w:w="1842" w:type="dxa"/>
            <w:shd w:val="clear" w:color="auto" w:fill="auto"/>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MUJER</w:t>
            </w:r>
          </w:p>
        </w:tc>
        <w:tc>
          <w:tcPr>
            <w:cnfStyle w:val="000001000000" w:firstRow="0" w:lastRow="0" w:firstColumn="0" w:lastColumn="0" w:oddVBand="0" w:evenVBand="1" w:oddHBand="0" w:evenHBand="0" w:firstRowFirstColumn="0" w:firstRowLastColumn="0" w:lastRowFirstColumn="0" w:lastRowLastColumn="0"/>
            <w:tcW w:w="2268" w:type="dxa"/>
            <w:shd w:val="clear" w:color="auto" w:fill="auto"/>
          </w:tcPr>
          <w:p w:rsidR="005B1603" w:rsidRDefault="005B1603" w:rsidP="005B1603">
            <w:pPr>
              <w:spacing w:line="240" w:lineRule="auto"/>
              <w:jc w:val="center"/>
            </w:pPr>
            <w:r>
              <w:t>60</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3969" w:type="dxa"/>
            <w:gridSpan w:val="2"/>
            <w:shd w:val="clear" w:color="auto" w:fill="EBF6F9"/>
          </w:tcPr>
          <w:p w:rsidR="005B1603" w:rsidRDefault="005B1603" w:rsidP="005B1603">
            <w:pPr>
              <w:spacing w:line="240" w:lineRule="auto"/>
              <w:jc w:val="right"/>
            </w:pPr>
            <w:r>
              <w:t>TOTAL E</w:t>
            </w:r>
          </w:p>
        </w:tc>
        <w:tc>
          <w:tcPr>
            <w:tcW w:w="2268" w:type="dxa"/>
          </w:tcPr>
          <w:p w:rsidR="005B1603" w:rsidRDefault="005B1603" w:rsidP="005B1603">
            <w:pPr>
              <w:spacing w:line="240" w:lineRule="auto"/>
              <w:jc w:val="center"/>
              <w:cnfStyle w:val="000000000000" w:firstRow="0" w:lastRow="0" w:firstColumn="0" w:lastColumn="0" w:oddVBand="0" w:evenVBand="0" w:oddHBand="0" w:evenHBand="0" w:firstRowFirstColumn="0" w:firstRowLastColumn="0" w:lastRowFirstColumn="0" w:lastRowLastColumn="0"/>
            </w:pPr>
            <w:r>
              <w:t>115</w:t>
            </w:r>
          </w:p>
        </w:tc>
      </w:tr>
      <w:tr w:rsidR="005B1603" w:rsidRPr="002A6F12" w:rsidTr="005B1603">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3969" w:type="dxa"/>
            <w:gridSpan w:val="2"/>
            <w:shd w:val="clear" w:color="auto" w:fill="FDE9D9"/>
          </w:tcPr>
          <w:p w:rsidR="005B1603" w:rsidRDefault="005B1603" w:rsidP="005B1603">
            <w:pPr>
              <w:spacing w:line="240" w:lineRule="auto"/>
              <w:jc w:val="right"/>
            </w:pPr>
            <w:r>
              <w:t>TOTAL GENERAL</w:t>
            </w:r>
          </w:p>
        </w:tc>
        <w:tc>
          <w:tcPr>
            <w:tcW w:w="2268" w:type="dxa"/>
            <w:shd w:val="clear" w:color="auto" w:fill="FDE9D9"/>
          </w:tcPr>
          <w:p w:rsidR="005B1603" w:rsidRDefault="005B1603" w:rsidP="005B1603">
            <w:pPr>
              <w:spacing w:line="240" w:lineRule="auto"/>
              <w:jc w:val="center"/>
              <w:cnfStyle w:val="010000000000" w:firstRow="0" w:lastRow="1" w:firstColumn="0" w:lastColumn="0" w:oddVBand="0" w:evenVBand="0" w:oddHBand="0" w:evenHBand="0" w:firstRowFirstColumn="0" w:firstRowLastColumn="0" w:lastRowFirstColumn="0" w:lastRowLastColumn="0"/>
            </w:pPr>
            <w:r>
              <w:t>747</w:t>
            </w:r>
          </w:p>
        </w:tc>
      </w:tr>
    </w:tbl>
    <w:p w:rsidR="00F31D28" w:rsidRDefault="00EB08A9" w:rsidP="00EB08A9">
      <w:pPr>
        <w:pStyle w:val="Nombredetabla"/>
      </w:pPr>
      <w:r w:rsidRPr="003E792E">
        <w:drawing>
          <wp:anchor distT="0" distB="0" distL="114300" distR="114300" simplePos="0" relativeHeight="251791360" behindDoc="0" locked="0" layoutInCell="1" allowOverlap="1" wp14:anchorId="36195C43" wp14:editId="05F54DB6">
            <wp:simplePos x="0" y="0"/>
            <wp:positionH relativeFrom="page">
              <wp:posOffset>1789899</wp:posOffset>
            </wp:positionH>
            <wp:positionV relativeFrom="paragraph">
              <wp:posOffset>298505</wp:posOffset>
            </wp:positionV>
            <wp:extent cx="3803015" cy="2985770"/>
            <wp:effectExtent l="0" t="0" r="0" b="0"/>
            <wp:wrapTopAndBottom/>
            <wp:docPr id="469" name="Imagen 469" descr="Z:\Direccion\04. Común Div. GERENCIA\Memoria\2020\D. Gestion\Imag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ireccion\04. Común Div. GERENCIA\Memoria\2020\D. Gestion\Imagen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03015" cy="2985770"/>
                    </a:xfrm>
                    <a:prstGeom prst="rect">
                      <a:avLst/>
                    </a:prstGeom>
                    <a:noFill/>
                    <a:ln>
                      <a:noFill/>
                    </a:ln>
                  </pic:spPr>
                </pic:pic>
              </a:graphicData>
            </a:graphic>
            <wp14:sizeRelH relativeFrom="page">
              <wp14:pctWidth>0</wp14:pctWidth>
            </wp14:sizeRelH>
            <wp14:sizeRelV relativeFrom="page">
              <wp14:pctHeight>0</wp14:pctHeight>
            </wp14:sizeRelV>
          </wp:anchor>
        </w:drawing>
      </w:r>
      <w:r w:rsidR="00F31D28">
        <w:t>Resumen por edad y sexo</w:t>
      </w:r>
    </w:p>
    <w:p w:rsidR="005B1603" w:rsidRDefault="005B1603" w:rsidP="00EB08A9"/>
    <w:p w:rsidR="00F31D28" w:rsidRDefault="00F31D28" w:rsidP="00EB08A9">
      <w:pPr>
        <w:pStyle w:val="Nombredetabla"/>
      </w:pPr>
      <w:r w:rsidRPr="0073059D">
        <w:lastRenderedPageBreak/>
        <w:t>Profesionales según vinculación profesional y grupo profesional</w:t>
      </w:r>
    </w:p>
    <w:p w:rsidR="00B54346" w:rsidRDefault="00B54346" w:rsidP="00B54346"/>
    <w:tbl>
      <w:tblPr>
        <w:tblStyle w:val="TablaGeneral"/>
        <w:tblW w:w="8080" w:type="dxa"/>
        <w:tblLayout w:type="fixed"/>
        <w:tblLook w:val="00E0" w:firstRow="1" w:lastRow="1" w:firstColumn="1" w:lastColumn="0" w:noHBand="0" w:noVBand="0"/>
      </w:tblPr>
      <w:tblGrid>
        <w:gridCol w:w="3261"/>
        <w:gridCol w:w="3402"/>
        <w:gridCol w:w="1417"/>
      </w:tblGrid>
      <w:tr w:rsidR="00C155B1" w:rsidRPr="002A6F12" w:rsidTr="005B1603">
        <w:trPr>
          <w:cnfStyle w:val="100000000000" w:firstRow="1" w:lastRow="0" w:firstColumn="0" w:lastColumn="0" w:oddVBand="0" w:evenVBand="0" w:oddHBand="0" w:evenHBand="0" w:firstRowFirstColumn="0" w:firstRowLastColumn="0" w:lastRowFirstColumn="0" w:lastRowLastColumn="0"/>
          <w:cantSplit/>
          <w:trHeight w:val="330"/>
          <w:tblHeader/>
        </w:trPr>
        <w:tc>
          <w:tcPr>
            <w:cnfStyle w:val="001000000000" w:firstRow="0" w:lastRow="0" w:firstColumn="1" w:lastColumn="0" w:oddVBand="0" w:evenVBand="0" w:oddHBand="0" w:evenHBand="0" w:firstRowFirstColumn="0" w:firstRowLastColumn="0" w:lastRowFirstColumn="0" w:lastRowLastColumn="0"/>
            <w:tcW w:w="3261" w:type="dxa"/>
            <w:shd w:val="clear" w:color="auto" w:fill="DAEEF3"/>
          </w:tcPr>
          <w:p w:rsidR="00C155B1" w:rsidRPr="00366ECB" w:rsidRDefault="00C155B1" w:rsidP="00351BF6">
            <w:pPr>
              <w:rPr>
                <w:rFonts w:ascii="Montserrat SemiBold" w:hAnsi="Montserrat SemiBold"/>
                <w:caps w:val="0"/>
              </w:rPr>
            </w:pPr>
            <w:r>
              <w:rPr>
                <w:rFonts w:ascii="Montserrat SemiBold" w:hAnsi="Montserrat SemiBold"/>
              </w:rPr>
              <w:t>categoria</w:t>
            </w:r>
          </w:p>
        </w:tc>
        <w:tc>
          <w:tcPr>
            <w:tcW w:w="3402" w:type="dxa"/>
            <w:shd w:val="clear" w:color="auto" w:fill="DAEEF3"/>
          </w:tcPr>
          <w:p w:rsidR="00C155B1" w:rsidRPr="00366ECB" w:rsidRDefault="00C155B1" w:rsidP="00351BF6">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val="0"/>
              </w:rPr>
            </w:pPr>
            <w:r>
              <w:rPr>
                <w:rFonts w:ascii="Montserrat SemiBold" w:hAnsi="Montserrat SemiBold"/>
              </w:rPr>
              <w:t>vinculación</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DAEEF3"/>
          </w:tcPr>
          <w:p w:rsidR="00C155B1" w:rsidRPr="00366ECB" w:rsidRDefault="00C155B1" w:rsidP="00351BF6">
            <w:pPr>
              <w:jc w:val="center"/>
              <w:rPr>
                <w:rFonts w:ascii="Montserrat SemiBold" w:hAnsi="Montserrat SemiBold"/>
                <w:caps w:val="0"/>
              </w:rPr>
            </w:pPr>
            <w:r w:rsidRPr="00366ECB">
              <w:rPr>
                <w:rFonts w:ascii="Montserrat SemiBold" w:hAnsi="Montserrat SemiBold"/>
              </w:rPr>
              <w:t>TOTAL</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tcPr>
          <w:p w:rsidR="005B1603" w:rsidRPr="002A6F12" w:rsidRDefault="005B1603" w:rsidP="00351BF6">
            <w:r>
              <w:t>Auxiliar Farmacia</w:t>
            </w:r>
          </w:p>
        </w:tc>
        <w:tc>
          <w:tcPr>
            <w:tcW w:w="3402" w:type="dxa"/>
          </w:tcPr>
          <w:p w:rsidR="005B1603" w:rsidRPr="002A6F12" w:rsidRDefault="005B1603"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tcPr>
          <w:p w:rsidR="005B1603" w:rsidRDefault="005B1603" w:rsidP="00351BF6"/>
        </w:tc>
        <w:tc>
          <w:tcPr>
            <w:tcW w:w="3402" w:type="dxa"/>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Auxiliar Farmacia</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2</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Carpintero</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Carpintero</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Celador</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5</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35</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37</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Sustituto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5</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Celador</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82</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Cocinero</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3</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Cocinero</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4</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Costurera</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Costurera</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Directivos</w:t>
            </w:r>
          </w:p>
        </w:tc>
        <w:tc>
          <w:tcPr>
            <w:tcW w:w="3402" w:type="dxa"/>
            <w:shd w:val="clear" w:color="auto" w:fill="auto"/>
          </w:tcPr>
          <w:p w:rsidR="00C155B1" w:rsidRDefault="00C155B1" w:rsidP="00351BF6">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7</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Directivos</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7</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Electricista</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7</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Electricista</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8</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Enfermero/a</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Comisión Servicio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2</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10</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79</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79</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Sustituto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6</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Enfermero / a</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176</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Facultativo Especialista</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Comisión Servicio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9</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3</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Eventual Guardias</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63</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41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Reingreso provisional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2</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Sustituto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10</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Facultativo Especialista</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129</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Fisioterapeuta</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10</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13</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Pr="00D33881" w:rsidRDefault="005B1603" w:rsidP="005B1603">
            <w:pPr>
              <w:jc w:val="right"/>
            </w:pPr>
            <w:r>
              <w:t>Total Fisioterapeuta</w:t>
            </w:r>
          </w:p>
        </w:tc>
        <w:tc>
          <w:tcPr>
            <w:tcW w:w="1417" w:type="dxa"/>
          </w:tcPr>
          <w:p w:rsidR="005B1603" w:rsidRPr="00D33881" w:rsidRDefault="005B1603" w:rsidP="00351BF6">
            <w:pPr>
              <w:jc w:val="center"/>
              <w:cnfStyle w:val="000000000000" w:firstRow="0" w:lastRow="0" w:firstColumn="0" w:lastColumn="0" w:oddVBand="0" w:evenVBand="0" w:oddHBand="0" w:evenHBand="0" w:firstRowFirstColumn="0" w:firstRowLastColumn="0" w:lastRowFirstColumn="0" w:lastRowLastColumn="0"/>
              <w:rPr>
                <w:color w:val="31849B" w:themeColor="accent5" w:themeShade="BF"/>
              </w:rPr>
            </w:pPr>
            <w:r w:rsidRPr="00041159">
              <w:t>23</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Fontanero</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8</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Fontanero</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8</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Grupo Administrativo</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PITV</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3</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Reingreso provisional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Grupo Administrativo</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6</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Grupo Auxiliar Administrativo</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Comisión Servicio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3</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22</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44</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Pit. Sustituto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PITV</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2</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Reingreso provisional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Sustituto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5</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C155B1" w:rsidRDefault="00C155B1" w:rsidP="005B1603">
            <w:pPr>
              <w:jc w:val="right"/>
            </w:pPr>
            <w:r>
              <w:t>Total G. Auxiliar Administrativo</w:t>
            </w:r>
          </w:p>
        </w:tc>
        <w:tc>
          <w:tcPr>
            <w:tcW w:w="1417" w:type="dxa"/>
            <w:shd w:val="clear" w:color="auto" w:fill="EBF6F9"/>
          </w:tcPr>
          <w:p w:rsidR="00C155B1" w:rsidRDefault="00C155B1" w:rsidP="00351BF6">
            <w:pPr>
              <w:jc w:val="center"/>
              <w:cnfStyle w:val="000000000000" w:firstRow="0" w:lastRow="0" w:firstColumn="0" w:lastColumn="0" w:oddVBand="0" w:evenVBand="0" w:oddHBand="0" w:evenHBand="0" w:firstRowFirstColumn="0" w:firstRowLastColumn="0" w:lastRowFirstColumn="0" w:lastRowLastColumn="0"/>
            </w:pPr>
            <w:r>
              <w:t>79</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Grupo Técnico F.A.</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Comisión Servicio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2</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Grupo Técnico F.A.</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4</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Grupo Gestión F.A.</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3</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PITV</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2</w:t>
            </w:r>
          </w:p>
        </w:tc>
      </w:tr>
      <w:tr w:rsidR="005B1603" w:rsidRPr="002A6F12" w:rsidTr="005B1603">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5B1603" w:rsidRDefault="005B1603" w:rsidP="005B1603">
            <w:pPr>
              <w:jc w:val="right"/>
            </w:pPr>
            <w:r>
              <w:t>Total Grupo Gestión F.A.</w:t>
            </w:r>
          </w:p>
        </w:tc>
        <w:tc>
          <w:tcPr>
            <w:tcW w:w="1417" w:type="dxa"/>
          </w:tcPr>
          <w:p w:rsidR="005B1603" w:rsidRDefault="005B1603" w:rsidP="00351BF6">
            <w:pPr>
              <w:jc w:val="center"/>
              <w:cnfStyle w:val="000000000000" w:firstRow="0" w:lastRow="0" w:firstColumn="0" w:lastColumn="0" w:oddVBand="0" w:evenVBand="0" w:oddHBand="0" w:evenHBand="0" w:firstRowFirstColumn="0" w:firstRowLastColumn="0" w:lastRowFirstColumn="0" w:lastRowLastColumn="0"/>
            </w:pPr>
            <w:r>
              <w:t>6</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Gobernanta</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3</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Gobernanta</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3</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Ingeniero Superior</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Reingreso provisional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Ingeniero Superior</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lastRenderedPageBreak/>
              <w:t>Lavandera</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2</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Lavandera</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3</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Logopeda</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2</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Logopeda</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2</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Mecánico</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Mecánico</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2</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5B1603" w:rsidRDefault="005B1603" w:rsidP="00351BF6">
            <w:r>
              <w:t>Pinche</w:t>
            </w:r>
          </w:p>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22</w:t>
            </w:r>
          </w:p>
        </w:tc>
      </w:tr>
      <w:tr w:rsidR="005B1603"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5B1603" w:rsidRDefault="005B1603" w:rsidP="00351BF6"/>
        </w:tc>
        <w:tc>
          <w:tcPr>
            <w:tcW w:w="3402" w:type="dxa"/>
            <w:shd w:val="clear" w:color="auto" w:fill="auto"/>
          </w:tcPr>
          <w:p w:rsidR="005B1603" w:rsidRDefault="005B1603" w:rsidP="006B5B0F">
            <w:pPr>
              <w:jc w:val="left"/>
              <w:cnfStyle w:val="000000000000" w:firstRow="0" w:lastRow="0" w:firstColumn="0" w:lastColumn="0" w:oddVBand="0" w:evenVBand="0" w:oddHBand="0" w:evenHBand="0" w:firstRowFirstColumn="0" w:firstRowLastColumn="0" w:lastRowFirstColumn="0" w:lastRowLastColumn="0"/>
            </w:pPr>
            <w:r>
              <w:t xml:space="preserve">Sustituto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5B1603" w:rsidRDefault="005B1603" w:rsidP="00351BF6">
            <w:pPr>
              <w:jc w:val="center"/>
            </w:pPr>
            <w:r>
              <w:t>1</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Pinche</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24</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TCAE</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6</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62</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64</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PITV</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 xml:space="preserve">Sustituto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6</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TCAE</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139</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T.S.E. Anatomía Patológica</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C155B1" w:rsidRDefault="00C155B1" w:rsidP="006B5B0F">
            <w:pPr>
              <w:jc w:val="right"/>
            </w:pPr>
            <w:r>
              <w:t>Total T.S.E. Anatomía Patológica</w:t>
            </w:r>
          </w:p>
        </w:tc>
        <w:tc>
          <w:tcPr>
            <w:tcW w:w="1417" w:type="dxa"/>
            <w:shd w:val="clear" w:color="auto" w:fill="EBF6F9"/>
          </w:tcPr>
          <w:p w:rsidR="00C155B1" w:rsidRDefault="00C155B1" w:rsidP="00351BF6">
            <w:pPr>
              <w:jc w:val="center"/>
              <w:cnfStyle w:val="000000000000" w:firstRow="0" w:lastRow="0" w:firstColumn="0" w:lastColumn="0" w:oddVBand="0" w:evenVBand="0" w:oddHBand="0" w:evenHBand="0" w:firstRowFirstColumn="0" w:firstRowLastColumn="0" w:lastRowFirstColumn="0" w:lastRowLastColumn="0"/>
            </w:pPr>
            <w:r>
              <w:t>2</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T.S.E. Laboratorio</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2</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3</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T.S.E. Laboratorio</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6</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T.S.E. Medicina Nuclear</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T.S.E. Medicina Nuclear</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2</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T.S.E. Radiodiagnóstico</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 xml:space="preserve">Comisión servicio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2</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3</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5</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T.S.E. Radiodiagnóstico</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11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lastRenderedPageBreak/>
              <w:t>Técnico Especialista Sistemas</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2</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C155B1" w:rsidRDefault="00C155B1" w:rsidP="006B5B0F">
            <w:pPr>
              <w:jc w:val="right"/>
            </w:pPr>
            <w:r>
              <w:t>Total Técnico Especialista Sistemas</w:t>
            </w:r>
          </w:p>
        </w:tc>
        <w:tc>
          <w:tcPr>
            <w:tcW w:w="1417" w:type="dxa"/>
            <w:shd w:val="clear" w:color="auto" w:fill="EBF6F9"/>
          </w:tcPr>
          <w:p w:rsidR="00C155B1" w:rsidRDefault="00C155B1" w:rsidP="00351BF6">
            <w:pPr>
              <w:jc w:val="center"/>
              <w:cnfStyle w:val="000000000000" w:firstRow="0" w:lastRow="0" w:firstColumn="0" w:lastColumn="0" w:oddVBand="0" w:evenVBand="0" w:oddHBand="0" w:evenHBand="0" w:firstRowFirstColumn="0" w:firstRowLastColumn="0" w:lastRowFirstColumn="0" w:lastRowLastColumn="0"/>
            </w:pPr>
            <w:r>
              <w:t>2</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shd w:val="clear" w:color="auto" w:fill="auto"/>
          </w:tcPr>
          <w:p w:rsidR="00C155B1" w:rsidRDefault="00C155B1" w:rsidP="00351BF6">
            <w:r>
              <w:t>Técnico Superior Sistemas</w:t>
            </w:r>
          </w:p>
        </w:tc>
        <w:tc>
          <w:tcPr>
            <w:tcW w:w="3402" w:type="dxa"/>
            <w:shd w:val="clear" w:color="auto" w:fill="auto"/>
          </w:tcPr>
          <w:p w:rsidR="00C155B1" w:rsidRDefault="00C155B1"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C155B1" w:rsidRDefault="00C155B1" w:rsidP="00351BF6">
            <w:pPr>
              <w:jc w:val="center"/>
            </w:pPr>
            <w:r>
              <w:t>1</w:t>
            </w:r>
          </w:p>
        </w:tc>
      </w:tr>
      <w:tr w:rsidR="00C155B1"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C155B1" w:rsidRDefault="00C155B1" w:rsidP="006B5B0F">
            <w:pPr>
              <w:jc w:val="right"/>
            </w:pPr>
            <w:r>
              <w:t>Total Técnico Superior Sistemas</w:t>
            </w:r>
          </w:p>
        </w:tc>
        <w:tc>
          <w:tcPr>
            <w:tcW w:w="1417" w:type="dxa"/>
            <w:shd w:val="clear" w:color="auto" w:fill="EBF6F9"/>
          </w:tcPr>
          <w:p w:rsidR="00C155B1" w:rsidRDefault="00C155B1" w:rsidP="00351BF6">
            <w:pPr>
              <w:jc w:val="center"/>
              <w:cnfStyle w:val="000000000000" w:firstRow="0" w:lastRow="0" w:firstColumn="0" w:lastColumn="0" w:oddVBand="0" w:evenVBand="0" w:oddHBand="0" w:evenHBand="0" w:firstRowFirstColumn="0" w:firstRowLastColumn="0" w:lastRowFirstColumn="0" w:lastRowLastColumn="0"/>
            </w:pPr>
            <w:r>
              <w:t>1</w:t>
            </w:r>
          </w:p>
        </w:tc>
      </w:tr>
      <w:tr w:rsidR="006B5B0F"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6B5B0F" w:rsidRDefault="006B5B0F" w:rsidP="00351BF6">
            <w:r>
              <w:t>Telefonista</w:t>
            </w:r>
          </w:p>
        </w:tc>
        <w:tc>
          <w:tcPr>
            <w:tcW w:w="3402" w:type="dxa"/>
            <w:shd w:val="clear" w:color="auto" w:fill="auto"/>
          </w:tcPr>
          <w:p w:rsidR="006B5B0F" w:rsidRDefault="006B5B0F"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6B5B0F" w:rsidRDefault="006B5B0F" w:rsidP="00351BF6">
            <w:pPr>
              <w:jc w:val="center"/>
            </w:pPr>
            <w:r>
              <w:t>2</w:t>
            </w:r>
          </w:p>
        </w:tc>
      </w:tr>
      <w:tr w:rsidR="006B5B0F"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6B5B0F" w:rsidRDefault="006B5B0F" w:rsidP="00351BF6"/>
        </w:tc>
        <w:tc>
          <w:tcPr>
            <w:tcW w:w="3402" w:type="dxa"/>
            <w:shd w:val="clear" w:color="auto" w:fill="auto"/>
          </w:tcPr>
          <w:p w:rsidR="006B5B0F" w:rsidRDefault="006B5B0F" w:rsidP="006B5B0F">
            <w:pPr>
              <w:jc w:val="left"/>
              <w:cnfStyle w:val="000000000000" w:firstRow="0" w:lastRow="0" w:firstColumn="0" w:lastColumn="0" w:oddVBand="0" w:evenVBand="0" w:oddHBand="0" w:evenHBand="0" w:firstRowFirstColumn="0" w:firstRowLastColumn="0" w:lastRowFirstColumn="0" w:lastRowLastColumn="0"/>
            </w:pPr>
            <w:r>
              <w:t xml:space="preserve">Sustituto </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6B5B0F" w:rsidRDefault="006B5B0F" w:rsidP="00351BF6">
            <w:pPr>
              <w:jc w:val="center"/>
            </w:pPr>
            <w:r>
              <w:t>1</w:t>
            </w:r>
          </w:p>
        </w:tc>
      </w:tr>
      <w:tr w:rsidR="006B5B0F" w:rsidRPr="002A6F12" w:rsidTr="006B5B0F">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Telefonista</w:t>
            </w:r>
          </w:p>
        </w:tc>
        <w:tc>
          <w:tcPr>
            <w:tcW w:w="1417" w:type="dxa"/>
          </w:tcPr>
          <w:p w:rsidR="006B5B0F" w:rsidRDefault="006B5B0F" w:rsidP="006B5B0F">
            <w:pPr>
              <w:jc w:val="center"/>
              <w:cnfStyle w:val="000000000000" w:firstRow="0" w:lastRow="0" w:firstColumn="0" w:lastColumn="0" w:oddVBand="0" w:evenVBand="0" w:oddHBand="0" w:evenHBand="0" w:firstRowFirstColumn="0" w:firstRowLastColumn="0" w:lastRowFirstColumn="0" w:lastRowLastColumn="0"/>
            </w:pPr>
            <w:r>
              <w:t>3</w:t>
            </w:r>
          </w:p>
          <w:p w:rsidR="006B5B0F" w:rsidRDefault="006B5B0F" w:rsidP="006B5B0F">
            <w:pPr>
              <w:jc w:val="center"/>
              <w:cnfStyle w:val="000000000000" w:firstRow="0" w:lastRow="0" w:firstColumn="0" w:lastColumn="0" w:oddVBand="0" w:evenVBand="0" w:oddHBand="0" w:evenHBand="0" w:firstRowFirstColumn="0" w:firstRowLastColumn="0" w:lastRowFirstColumn="0" w:lastRowLastColumn="0"/>
            </w:pPr>
          </w:p>
        </w:tc>
      </w:tr>
      <w:tr w:rsidR="006B5B0F"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6B5B0F" w:rsidRDefault="006B5B0F" w:rsidP="00351BF6">
            <w:r>
              <w:t>Terapeuta Ocupacional</w:t>
            </w:r>
          </w:p>
        </w:tc>
        <w:tc>
          <w:tcPr>
            <w:tcW w:w="3402" w:type="dxa"/>
            <w:shd w:val="clear" w:color="auto" w:fill="auto"/>
          </w:tcPr>
          <w:p w:rsidR="006B5B0F" w:rsidRDefault="006B5B0F"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6B5B0F" w:rsidRDefault="006B5B0F" w:rsidP="00351BF6">
            <w:pPr>
              <w:jc w:val="center"/>
            </w:pPr>
            <w:r>
              <w:t>2</w:t>
            </w:r>
          </w:p>
        </w:tc>
      </w:tr>
      <w:tr w:rsidR="006B5B0F"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6B5B0F" w:rsidRDefault="006B5B0F" w:rsidP="00351BF6"/>
        </w:tc>
        <w:tc>
          <w:tcPr>
            <w:tcW w:w="3402" w:type="dxa"/>
            <w:shd w:val="clear" w:color="auto" w:fill="auto"/>
          </w:tcPr>
          <w:p w:rsidR="006B5B0F" w:rsidRDefault="006B5B0F"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6B5B0F" w:rsidRDefault="006B5B0F" w:rsidP="00351BF6">
            <w:pPr>
              <w:jc w:val="center"/>
            </w:pPr>
            <w:r>
              <w:t>4</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Terapeuta Ocupacional</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6</w:t>
            </w:r>
          </w:p>
        </w:tc>
      </w:tr>
      <w:tr w:rsidR="006B5B0F"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val="restart"/>
            <w:shd w:val="clear" w:color="auto" w:fill="auto"/>
          </w:tcPr>
          <w:p w:rsidR="006B5B0F" w:rsidRDefault="006B5B0F" w:rsidP="00351BF6">
            <w:r>
              <w:t>Trabajador Social</w:t>
            </w:r>
          </w:p>
        </w:tc>
        <w:tc>
          <w:tcPr>
            <w:tcW w:w="3402" w:type="dxa"/>
            <w:shd w:val="clear" w:color="auto" w:fill="auto"/>
          </w:tcPr>
          <w:p w:rsidR="006B5B0F" w:rsidRDefault="006B5B0F" w:rsidP="006B5B0F">
            <w:pPr>
              <w:jc w:val="left"/>
              <w:cnfStyle w:val="000000000000" w:firstRow="0" w:lastRow="0" w:firstColumn="0" w:lastColumn="0" w:oddVBand="0" w:evenVBand="0" w:oddHBand="0" w:evenHBand="0" w:firstRowFirstColumn="0" w:firstRowLastColumn="0" w:lastRowFirstColumn="0" w:lastRowLastColumn="0"/>
            </w:pPr>
            <w:r>
              <w:t>Eventual</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6B5B0F" w:rsidRDefault="006B5B0F" w:rsidP="00351BF6">
            <w:pPr>
              <w:jc w:val="center"/>
            </w:pPr>
            <w:r>
              <w:t>1</w:t>
            </w:r>
          </w:p>
        </w:tc>
      </w:tr>
      <w:tr w:rsidR="006B5B0F"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6B5B0F" w:rsidRDefault="006B5B0F" w:rsidP="00351BF6"/>
        </w:tc>
        <w:tc>
          <w:tcPr>
            <w:tcW w:w="3402" w:type="dxa"/>
            <w:shd w:val="clear" w:color="auto" w:fill="auto"/>
          </w:tcPr>
          <w:p w:rsidR="006B5B0F" w:rsidRDefault="006B5B0F" w:rsidP="006B5B0F">
            <w:pPr>
              <w:jc w:val="left"/>
              <w:cnfStyle w:val="000000000000" w:firstRow="0" w:lastRow="0" w:firstColumn="0" w:lastColumn="0" w:oddVBand="0" w:evenVBand="0" w:oddHBand="0" w:evenHBand="0" w:firstRowFirstColumn="0" w:firstRowLastColumn="0" w:lastRowFirstColumn="0" w:lastRowLastColumn="0"/>
            </w:pPr>
            <w:r>
              <w:t>Fijo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6B5B0F" w:rsidRDefault="006B5B0F" w:rsidP="00351BF6">
            <w:pPr>
              <w:jc w:val="center"/>
            </w:pPr>
            <w:r>
              <w:t>2</w:t>
            </w:r>
          </w:p>
        </w:tc>
      </w:tr>
      <w:tr w:rsidR="006B5B0F" w:rsidRPr="002A6F12" w:rsidTr="00351BF6">
        <w:trPr>
          <w:trHeight w:val="365"/>
        </w:trPr>
        <w:tc>
          <w:tcPr>
            <w:cnfStyle w:val="001000000000" w:firstRow="0" w:lastRow="0" w:firstColumn="1" w:lastColumn="0" w:oddVBand="0" w:evenVBand="0" w:oddHBand="0" w:evenHBand="0" w:firstRowFirstColumn="0" w:firstRowLastColumn="0" w:lastRowFirstColumn="0" w:lastRowLastColumn="0"/>
            <w:tcW w:w="3261" w:type="dxa"/>
            <w:vMerge/>
            <w:shd w:val="clear" w:color="auto" w:fill="auto"/>
          </w:tcPr>
          <w:p w:rsidR="006B5B0F" w:rsidRDefault="006B5B0F" w:rsidP="00351BF6"/>
        </w:tc>
        <w:tc>
          <w:tcPr>
            <w:tcW w:w="3402" w:type="dxa"/>
            <w:shd w:val="clear" w:color="auto" w:fill="auto"/>
          </w:tcPr>
          <w:p w:rsidR="006B5B0F" w:rsidRDefault="006B5B0F" w:rsidP="006B5B0F">
            <w:pPr>
              <w:jc w:val="left"/>
              <w:cnfStyle w:val="000000000000" w:firstRow="0" w:lastRow="0" w:firstColumn="0" w:lastColumn="0" w:oddVBand="0" w:evenVBand="0" w:oddHBand="0" w:evenHBand="0" w:firstRowFirstColumn="0" w:firstRowLastColumn="0" w:lastRowFirstColumn="0" w:lastRowLastColumn="0"/>
            </w:pPr>
            <w:r>
              <w:t>Interino</w:t>
            </w:r>
          </w:p>
        </w:tc>
        <w:tc>
          <w:tcPr>
            <w:cnfStyle w:val="000001000000" w:firstRow="0" w:lastRow="0" w:firstColumn="0" w:lastColumn="0" w:oddVBand="0" w:evenVBand="1" w:oddHBand="0" w:evenHBand="0" w:firstRowFirstColumn="0" w:firstRowLastColumn="0" w:lastRowFirstColumn="0" w:lastRowLastColumn="0"/>
            <w:tcW w:w="1417" w:type="dxa"/>
            <w:shd w:val="clear" w:color="auto" w:fill="auto"/>
          </w:tcPr>
          <w:p w:rsidR="006B5B0F" w:rsidRDefault="006B5B0F" w:rsidP="00351BF6">
            <w:pPr>
              <w:jc w:val="center"/>
            </w:pPr>
            <w:r>
              <w:t>1</w:t>
            </w:r>
          </w:p>
        </w:tc>
      </w:tr>
      <w:tr w:rsidR="006B5B0F" w:rsidRPr="002A6F12" w:rsidTr="00CE273B">
        <w:trPr>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EBF6F9"/>
          </w:tcPr>
          <w:p w:rsidR="006B5B0F" w:rsidRDefault="006B5B0F" w:rsidP="006B5B0F">
            <w:pPr>
              <w:jc w:val="right"/>
            </w:pPr>
            <w:r>
              <w:t>Total Trabajador Social</w:t>
            </w:r>
          </w:p>
        </w:tc>
        <w:tc>
          <w:tcPr>
            <w:tcW w:w="1417" w:type="dxa"/>
          </w:tcPr>
          <w:p w:rsidR="006B5B0F" w:rsidRDefault="006B5B0F" w:rsidP="00351BF6">
            <w:pPr>
              <w:jc w:val="center"/>
              <w:cnfStyle w:val="000000000000" w:firstRow="0" w:lastRow="0" w:firstColumn="0" w:lastColumn="0" w:oddVBand="0" w:evenVBand="0" w:oddHBand="0" w:evenHBand="0" w:firstRowFirstColumn="0" w:firstRowLastColumn="0" w:lastRowFirstColumn="0" w:lastRowLastColumn="0"/>
            </w:pPr>
            <w:r>
              <w:t>4</w:t>
            </w:r>
          </w:p>
        </w:tc>
      </w:tr>
      <w:tr w:rsidR="006B5B0F" w:rsidRPr="002A6F12" w:rsidTr="00CE273B">
        <w:trPr>
          <w:cnfStyle w:val="010000000000" w:firstRow="0" w:lastRow="1"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6663" w:type="dxa"/>
            <w:gridSpan w:val="2"/>
            <w:shd w:val="clear" w:color="auto" w:fill="FDE9D9"/>
          </w:tcPr>
          <w:p w:rsidR="006B5B0F" w:rsidRDefault="006B5B0F" w:rsidP="006B5B0F">
            <w:pPr>
              <w:jc w:val="right"/>
            </w:pPr>
            <w:r>
              <w:t>TOTAL GENERAL</w:t>
            </w:r>
          </w:p>
        </w:tc>
        <w:tc>
          <w:tcPr>
            <w:tcW w:w="1417" w:type="dxa"/>
            <w:shd w:val="clear" w:color="auto" w:fill="FDE9D9"/>
          </w:tcPr>
          <w:p w:rsidR="006B5B0F" w:rsidRDefault="006B5B0F" w:rsidP="00351BF6">
            <w:pPr>
              <w:jc w:val="center"/>
              <w:cnfStyle w:val="010000000000" w:firstRow="0" w:lastRow="1" w:firstColumn="0" w:lastColumn="0" w:oddVBand="0" w:evenVBand="0" w:oddHBand="0" w:evenHBand="0" w:firstRowFirstColumn="0" w:firstRowLastColumn="0" w:lastRowFirstColumn="0" w:lastRowLastColumn="0"/>
            </w:pPr>
            <w:r>
              <w:t>747</w:t>
            </w:r>
          </w:p>
        </w:tc>
      </w:tr>
    </w:tbl>
    <w:p w:rsidR="00C155B1" w:rsidRDefault="00C155B1" w:rsidP="00B54346"/>
    <w:p w:rsidR="00F31D28" w:rsidRPr="00AB1A86" w:rsidRDefault="00F31D28" w:rsidP="00B54346">
      <w:pPr>
        <w:pStyle w:val="TITULO-Nivel2"/>
      </w:pPr>
      <w:bookmarkStart w:id="131" w:name="_Toc72408385"/>
      <w:bookmarkStart w:id="132" w:name="_Toc74228276"/>
      <w:bookmarkStart w:id="133" w:name="_Toc75343973"/>
      <w:bookmarkStart w:id="134" w:name="_Toc84848518"/>
      <w:r w:rsidRPr="00AB1A86">
        <w:t xml:space="preserve">Seguridad </w:t>
      </w:r>
      <w:r>
        <w:t>y</w:t>
      </w:r>
      <w:r w:rsidRPr="00AB1A86">
        <w:t xml:space="preserve"> Salud Laboral</w:t>
      </w:r>
      <w:bookmarkEnd w:id="131"/>
      <w:bookmarkEnd w:id="132"/>
      <w:bookmarkEnd w:id="133"/>
      <w:bookmarkEnd w:id="134"/>
    </w:p>
    <w:p w:rsidR="00B5048C" w:rsidRDefault="00B5048C" w:rsidP="00B5048C">
      <w:pPr>
        <w:pStyle w:val="Prrafodelista"/>
        <w:numPr>
          <w:ilvl w:val="0"/>
          <w:numId w:val="1"/>
        </w:numPr>
        <w:spacing w:after="0"/>
      </w:pPr>
      <w:bookmarkStart w:id="135" w:name="_Toc72408386"/>
      <w:bookmarkStart w:id="136" w:name="_Toc74228277"/>
      <w:bookmarkStart w:id="137" w:name="_Toc75343974"/>
      <w:r w:rsidRPr="00AB1A86">
        <w:t>Exámenes de salud</w:t>
      </w:r>
    </w:p>
    <w:p w:rsidR="00B5048C" w:rsidRPr="00AB1A86" w:rsidRDefault="00B5048C" w:rsidP="004C1DC1">
      <w:pPr>
        <w:pStyle w:val="Prrafodelista"/>
        <w:numPr>
          <w:ilvl w:val="1"/>
          <w:numId w:val="1"/>
        </w:numPr>
        <w:spacing w:after="0"/>
      </w:pPr>
      <w:r>
        <w:t>Se realizaron un total de 76 exámenes de salud</w:t>
      </w:r>
      <w:r w:rsidR="006B5B0F">
        <w:t>.</w:t>
      </w:r>
    </w:p>
    <w:p w:rsidR="00B5048C" w:rsidRDefault="00B5048C" w:rsidP="00B5048C">
      <w:pPr>
        <w:pStyle w:val="Prrafodelista"/>
        <w:numPr>
          <w:ilvl w:val="0"/>
          <w:numId w:val="1"/>
        </w:numPr>
        <w:spacing w:after="0"/>
      </w:pPr>
      <w:r>
        <w:t>Adaptaciones de puestos</w:t>
      </w:r>
    </w:p>
    <w:p w:rsidR="00B5048C" w:rsidRDefault="00B5048C" w:rsidP="004C1DC1">
      <w:pPr>
        <w:pStyle w:val="Prrafodelista"/>
        <w:numPr>
          <w:ilvl w:val="1"/>
          <w:numId w:val="1"/>
        </w:numPr>
        <w:spacing w:after="0"/>
      </w:pPr>
      <w:r>
        <w:t>Se valoraron un total de 11 trabajadores para proponer adaptación / cambio de puesto de trabajo</w:t>
      </w:r>
      <w:r w:rsidR="006B5B0F">
        <w:t>.</w:t>
      </w:r>
    </w:p>
    <w:p w:rsidR="00B5048C" w:rsidRDefault="00B5048C" w:rsidP="00B5048C">
      <w:pPr>
        <w:pStyle w:val="Prrafodelista"/>
        <w:numPr>
          <w:ilvl w:val="0"/>
          <w:numId w:val="1"/>
        </w:numPr>
        <w:spacing w:after="0"/>
      </w:pPr>
      <w:r>
        <w:t>Vacunas administradas</w:t>
      </w:r>
    </w:p>
    <w:p w:rsidR="00B5048C" w:rsidRDefault="00B5048C" w:rsidP="004C1DC1">
      <w:pPr>
        <w:pStyle w:val="Prrafodelista"/>
        <w:numPr>
          <w:ilvl w:val="1"/>
          <w:numId w:val="1"/>
        </w:numPr>
        <w:spacing w:after="0"/>
      </w:pPr>
      <w:r>
        <w:t>Se administraron 554 dosis de vacunas</w:t>
      </w:r>
      <w:r w:rsidR="006B5B0F">
        <w:t>.</w:t>
      </w:r>
    </w:p>
    <w:p w:rsidR="00B5048C" w:rsidRPr="00D74F01" w:rsidRDefault="00B5048C" w:rsidP="00B5048C">
      <w:pPr>
        <w:pStyle w:val="Prrafodelista"/>
        <w:numPr>
          <w:ilvl w:val="0"/>
          <w:numId w:val="1"/>
        </w:numPr>
        <w:spacing w:after="0"/>
        <w:rPr>
          <w:rFonts w:asciiTheme="minorHAnsi" w:hAnsiTheme="minorHAnsi"/>
          <w:color w:val="000080"/>
          <w:lang w:val="es-ES_tradnl"/>
        </w:rPr>
      </w:pPr>
      <w:r>
        <w:t>Accidentes biológicos</w:t>
      </w:r>
    </w:p>
    <w:p w:rsidR="00B5048C" w:rsidRPr="00D74F01" w:rsidRDefault="00B5048C" w:rsidP="00B5048C">
      <w:pPr>
        <w:pStyle w:val="Prrafodelista"/>
        <w:numPr>
          <w:ilvl w:val="1"/>
          <w:numId w:val="1"/>
        </w:numPr>
        <w:spacing w:after="0"/>
        <w:rPr>
          <w:rFonts w:asciiTheme="minorHAnsi" w:hAnsiTheme="minorHAnsi"/>
          <w:color w:val="000080"/>
          <w:lang w:val="es-ES_tradnl"/>
        </w:rPr>
      </w:pPr>
      <w:r>
        <w:t>Se han notificado un total de 10 accidentes biológicos (datos obtenidos de la aplicación centralizada NOAB</w:t>
      </w:r>
      <w:r w:rsidR="006B5B0F">
        <w:t>)</w:t>
      </w:r>
      <w:r>
        <w:t>.</w:t>
      </w:r>
    </w:p>
    <w:p w:rsidR="0057348F" w:rsidRPr="00D74F01" w:rsidRDefault="0057348F" w:rsidP="0057348F">
      <w:pPr>
        <w:rPr>
          <w:rFonts w:asciiTheme="minorHAnsi" w:hAnsiTheme="minorHAnsi"/>
          <w:color w:val="000080"/>
          <w:lang w:val="es-ES_tradnl"/>
        </w:rPr>
      </w:pPr>
    </w:p>
    <w:p w:rsidR="00CE273B" w:rsidRDefault="00CE273B">
      <w:pPr>
        <w:spacing w:before="0" w:line="240" w:lineRule="auto"/>
        <w:jc w:val="left"/>
        <w:rPr>
          <w:rFonts w:ascii="Montserrat SemiBold" w:hAnsi="Montserrat SemiBold"/>
          <w:caps/>
          <w:noProof/>
          <w:color w:val="48ACC6"/>
          <w:spacing w:val="-6"/>
          <w:sz w:val="24"/>
        </w:rPr>
      </w:pPr>
      <w:bookmarkStart w:id="138" w:name="_Toc79493926"/>
      <w:bookmarkEnd w:id="135"/>
      <w:bookmarkEnd w:id="136"/>
      <w:bookmarkEnd w:id="137"/>
      <w:r>
        <w:br w:type="page"/>
      </w:r>
    </w:p>
    <w:p w:rsidR="00CE273B" w:rsidRPr="00AB1A86" w:rsidRDefault="00CE273B" w:rsidP="00CE273B">
      <w:pPr>
        <w:pStyle w:val="TITULO-Nivel2"/>
      </w:pPr>
      <w:bookmarkStart w:id="139" w:name="_Toc84848519"/>
      <w:r w:rsidRPr="00AB1A86">
        <w:lastRenderedPageBreak/>
        <w:t xml:space="preserve">Premios </w:t>
      </w:r>
      <w:r>
        <w:t>y</w:t>
      </w:r>
      <w:r w:rsidRPr="00AB1A86">
        <w:t xml:space="preserve"> reconocimientos a nuestros profesionales</w:t>
      </w:r>
      <w:bookmarkEnd w:id="138"/>
      <w:bookmarkEnd w:id="139"/>
    </w:p>
    <w:p w:rsidR="00F31D28" w:rsidRDefault="00F31D28" w:rsidP="0068118A"/>
    <w:p w:rsidR="00CE273B" w:rsidRPr="007F3DE7" w:rsidRDefault="00CE273B" w:rsidP="00CE273B">
      <w:pPr>
        <w:pStyle w:val="TITULO-Nivel3"/>
        <w:rPr>
          <w:rFonts w:ascii="Montserrat Medium" w:hAnsi="Montserrat Medium"/>
          <w:noProof w:val="0"/>
          <w:color w:val="auto"/>
          <w:sz w:val="20"/>
        </w:rPr>
      </w:pPr>
      <w:r w:rsidRPr="007F3DE7">
        <w:rPr>
          <w:rFonts w:ascii="Montserrat Medium" w:hAnsi="Montserrat Medium"/>
          <w:noProof w:val="0"/>
          <w:color w:val="auto"/>
          <w:sz w:val="20"/>
        </w:rPr>
        <w:t xml:space="preserve">Una enfermera del Hospital ha sido reconocida como una de las 100 enfermeras </w:t>
      </w:r>
      <w:r w:rsidR="004E7A86" w:rsidRPr="007F3DE7">
        <w:rPr>
          <w:rFonts w:ascii="Montserrat Medium" w:hAnsi="Montserrat Medium"/>
          <w:noProof w:val="0"/>
          <w:color w:val="auto"/>
          <w:sz w:val="20"/>
        </w:rPr>
        <w:t>m</w:t>
      </w:r>
      <w:r w:rsidR="004E7A86">
        <w:rPr>
          <w:rFonts w:ascii="Montserrat Medium" w:hAnsi="Montserrat Medium"/>
          <w:noProof w:val="0"/>
          <w:color w:val="auto"/>
          <w:sz w:val="20"/>
        </w:rPr>
        <w:t>á</w:t>
      </w:r>
      <w:r w:rsidR="004E7A86" w:rsidRPr="007F3DE7">
        <w:rPr>
          <w:rFonts w:ascii="Montserrat Medium" w:hAnsi="Montserrat Medium"/>
          <w:noProof w:val="0"/>
          <w:color w:val="auto"/>
          <w:sz w:val="20"/>
        </w:rPr>
        <w:t>s</w:t>
      </w:r>
      <w:r w:rsidRPr="007F3DE7">
        <w:rPr>
          <w:rFonts w:ascii="Montserrat Medium" w:hAnsi="Montserrat Medium"/>
          <w:noProof w:val="0"/>
          <w:color w:val="auto"/>
          <w:sz w:val="20"/>
        </w:rPr>
        <w:t xml:space="preserve"> influyentes del mundo por WGH (Women in Global Health) en colaboración con la OMS y el CIE.</w:t>
      </w:r>
    </w:p>
    <w:p w:rsidR="00CE273B" w:rsidRDefault="00CE273B" w:rsidP="00CE273B">
      <w:pPr>
        <w:rPr>
          <w:highlight w:val="yellow"/>
          <w:lang w:val="es-ES_tradnl"/>
        </w:rPr>
      </w:pPr>
      <w:r w:rsidRPr="00BE56D7">
        <w:rPr>
          <w:noProof/>
        </w:rPr>
        <w:drawing>
          <wp:anchor distT="0" distB="0" distL="114300" distR="114300" simplePos="0" relativeHeight="251799552" behindDoc="0" locked="0" layoutInCell="1" allowOverlap="1" wp14:anchorId="784EBF61" wp14:editId="0010D8E3">
            <wp:simplePos x="0" y="0"/>
            <wp:positionH relativeFrom="page">
              <wp:align>center</wp:align>
            </wp:positionH>
            <wp:positionV relativeFrom="paragraph">
              <wp:posOffset>233045</wp:posOffset>
            </wp:positionV>
            <wp:extent cx="5039995" cy="2834701"/>
            <wp:effectExtent l="0" t="0" r="8255" b="3810"/>
            <wp:wrapTopAndBottom/>
            <wp:docPr id="448" name="Imagen 448" descr="C:\Users\17869093W\Pictures\2021-04-22\20201221_183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7869093W\Pictures\2021-04-22\20201221_18395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39995" cy="28347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1D28" w:rsidRDefault="00F31D28" w:rsidP="0068118A">
      <w:pPr>
        <w:rPr>
          <w:lang w:val="es-ES_tradnl"/>
        </w:rPr>
      </w:pPr>
    </w:p>
    <w:p w:rsidR="00173EF6" w:rsidRPr="009E7227" w:rsidRDefault="00173EF6" w:rsidP="0068118A">
      <w:pPr>
        <w:rPr>
          <w:lang w:val="es-ES_tradnl"/>
        </w:rPr>
      </w:pPr>
    </w:p>
    <w:p w:rsidR="00294F7D" w:rsidRPr="009E7227" w:rsidRDefault="00294F7D" w:rsidP="0068118A">
      <w:pPr>
        <w:pStyle w:val="Ttulo3Memoria"/>
      </w:pPr>
      <w:bookmarkStart w:id="140" w:name="_Toc318202560"/>
    </w:p>
    <w:p w:rsidR="00CB7BE8" w:rsidRPr="009E7227" w:rsidRDefault="00CB7BE8" w:rsidP="0068118A">
      <w:pPr>
        <w:pStyle w:val="Ttulo3Memoria"/>
      </w:pPr>
    </w:p>
    <w:p w:rsidR="00BA467F" w:rsidRPr="009E7227" w:rsidRDefault="00BA467F" w:rsidP="0068118A"/>
    <w:p w:rsidR="007A1004" w:rsidRDefault="007A1004" w:rsidP="0068118A">
      <w:pPr>
        <w:rPr>
          <w:noProof/>
          <w:color w:val="000080"/>
          <w:sz w:val="28"/>
          <w:szCs w:val="28"/>
        </w:rPr>
      </w:pPr>
      <w:r>
        <w:br w:type="page"/>
      </w:r>
    </w:p>
    <w:p w:rsidR="007E42BC" w:rsidRDefault="003831C7" w:rsidP="0068118A">
      <w:bookmarkStart w:id="141" w:name="_Toc74228278"/>
      <w:bookmarkStart w:id="142" w:name="_Toc75343975"/>
      <w:r w:rsidRPr="007E42BC">
        <w:rPr>
          <w:noProof/>
        </w:rPr>
        <w:lastRenderedPageBreak/>
        <mc:AlternateContent>
          <mc:Choice Requires="wps">
            <w:drawing>
              <wp:anchor distT="0" distB="0" distL="114300" distR="114300" simplePos="0" relativeHeight="251740160" behindDoc="0" locked="0" layoutInCell="1" allowOverlap="1" wp14:anchorId="6AC6422B" wp14:editId="52E557D1">
                <wp:simplePos x="0" y="0"/>
                <wp:positionH relativeFrom="rightMargin">
                  <wp:posOffset>-138430</wp:posOffset>
                </wp:positionH>
                <wp:positionV relativeFrom="paragraph">
                  <wp:posOffset>5932701</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rsidR="00B35227" w:rsidRDefault="00B35227"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AC6422B" id="_x0000_s1043" type="#_x0000_t202" style="position:absolute;left:0;text-align:left;margin-left:-10.9pt;margin-top:467.15pt;width:95.45pt;height:174.85pt;z-index:2517401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" filled="f" stroked="f" strokeweight="2pt">
                <o:lock v:ext="edit" aspectratio="t"/>
                <v:textbox>
                  <w:txbxContent>
                    <w:p w:rsidR="00B35227" w:rsidRDefault="00B35227" w:rsidP="007E42BC">
                      <w:pPr>
                        <w:pStyle w:val="Capitulo"/>
                      </w:pPr>
                      <w:r>
                        <w:t>7</w:t>
                      </w:r>
                    </w:p>
                  </w:txbxContent>
                </v:textbox>
                <w10:wrap anchorx="margin"/>
              </v:shape>
            </w:pict>
          </mc:Fallback>
        </mc:AlternateContent>
      </w:r>
      <w:r w:rsidR="00A73C5C">
        <w:rPr>
          <w:noProof/>
        </w:rPr>
        <w:drawing>
          <wp:anchor distT="0" distB="0" distL="114300" distR="114300" simplePos="0" relativeHeight="251736064" behindDoc="1" locked="0" layoutInCell="1" allowOverlap="1" wp14:anchorId="7E5D67F3" wp14:editId="6069E1FE">
            <wp:simplePos x="0" y="0"/>
            <wp:positionH relativeFrom="page">
              <wp:posOffset>-50800</wp:posOffset>
            </wp:positionH>
            <wp:positionV relativeFrom="paragraph">
              <wp:posOffset>-1020918</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r w:rsidR="007E42BC" w:rsidRPr="00B54346">
        <w:rPr>
          <w:noProof/>
        </w:rPr>
        <mc:AlternateContent>
          <mc:Choice Requires="wps">
            <w:drawing>
              <wp:anchor distT="0" distB="0" distL="114300" distR="114300" simplePos="0" relativeHeight="251738112" behindDoc="0" locked="0" layoutInCell="1" allowOverlap="1" wp14:anchorId="70083129" wp14:editId="0552D268">
                <wp:simplePos x="0" y="0"/>
                <wp:positionH relativeFrom="column">
                  <wp:posOffset>1980565</wp:posOffset>
                </wp:positionH>
                <wp:positionV relativeFrom="paragraph">
                  <wp:posOffset>6231890</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rsidR="00B35227" w:rsidRDefault="00B35227"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B35227" w:rsidRDefault="00B35227" w:rsidP="00773D2F">
                            <w:pPr>
                              <w:pStyle w:val="Indice"/>
                              <w:rPr>
                                <w:sz w:val="28"/>
                              </w:rPr>
                            </w:pPr>
                          </w:p>
                          <w:p w:rsidR="00B35227" w:rsidRPr="00152381" w:rsidRDefault="00B35227" w:rsidP="00EA5DEF">
                            <w:pPr>
                              <w:pStyle w:val="Indice"/>
                              <w:jc w:val="right"/>
                              <w:rPr>
                                <w:sz w:val="28"/>
                              </w:rPr>
                            </w:pPr>
                            <w:r w:rsidRPr="00152381">
                              <w:rPr>
                                <w:sz w:val="28"/>
                              </w:rPr>
                              <w:t>Docencia</w:t>
                            </w:r>
                          </w:p>
                          <w:p w:rsidR="00B35227" w:rsidRPr="00152381" w:rsidRDefault="00B35227"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083129" id="_x0000_s1044" type="#_x0000_t202" style="position:absolute;left:0;text-align:left;margin-left:155.95pt;margin-top:490.7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" filled="f" stroked="f" strokeweight="2pt">
                <o:lock v:ext="edit" aspectratio="t"/>
                <v:textbox>
                  <w:txbxContent>
                    <w:p w:rsidR="00B35227" w:rsidRDefault="00B35227"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rsidR="00B35227" w:rsidRDefault="00B35227" w:rsidP="00773D2F">
                      <w:pPr>
                        <w:pStyle w:val="Indice"/>
                        <w:rPr>
                          <w:sz w:val="28"/>
                        </w:rPr>
                      </w:pPr>
                    </w:p>
                    <w:p w:rsidR="00B35227" w:rsidRPr="00152381" w:rsidRDefault="00B35227" w:rsidP="00EA5DEF">
                      <w:pPr>
                        <w:pStyle w:val="Indice"/>
                        <w:jc w:val="right"/>
                        <w:rPr>
                          <w:sz w:val="28"/>
                        </w:rPr>
                      </w:pPr>
                      <w:r w:rsidRPr="00152381">
                        <w:rPr>
                          <w:sz w:val="28"/>
                        </w:rPr>
                        <w:t>Docencia</w:t>
                      </w:r>
                    </w:p>
                    <w:p w:rsidR="00B35227" w:rsidRPr="00152381" w:rsidRDefault="00B35227" w:rsidP="00EA5DEF">
                      <w:pPr>
                        <w:pStyle w:val="Indice"/>
                        <w:jc w:val="right"/>
                        <w:rPr>
                          <w:sz w:val="220"/>
                          <w:szCs w:val="28"/>
                        </w:rPr>
                      </w:pPr>
                      <w:r w:rsidRPr="00152381">
                        <w:rPr>
                          <w:sz w:val="28"/>
                        </w:rPr>
                        <w:t>Formación continuada</w:t>
                      </w:r>
                    </w:p>
                  </w:txbxContent>
                </v:textbox>
              </v:shape>
            </w:pict>
          </mc:Fallback>
        </mc:AlternateContent>
      </w:r>
    </w:p>
    <w:p w:rsidR="00F31D28" w:rsidRPr="009E7227" w:rsidRDefault="00F31D28" w:rsidP="007E42BC">
      <w:pPr>
        <w:pStyle w:val="TITULO-Nivel1"/>
      </w:pPr>
      <w:bookmarkStart w:id="143" w:name="_Toc84848520"/>
      <w:r>
        <w:lastRenderedPageBreak/>
        <w:t>Gestión del Conocimiento</w:t>
      </w:r>
      <w:bookmarkEnd w:id="141"/>
      <w:bookmarkEnd w:id="142"/>
      <w:bookmarkEnd w:id="143"/>
    </w:p>
    <w:p w:rsidR="00F31D28" w:rsidRDefault="00F31D28" w:rsidP="003127C2">
      <w:pPr>
        <w:pStyle w:val="TITULO-Nivel2"/>
      </w:pPr>
      <w:bookmarkStart w:id="144" w:name="_Toc58590404"/>
      <w:bookmarkStart w:id="145" w:name="_Toc74228279"/>
      <w:bookmarkStart w:id="146" w:name="_Toc75343976"/>
      <w:bookmarkStart w:id="147" w:name="_Toc84848521"/>
      <w:bookmarkStart w:id="148" w:name="_Toc353793792"/>
      <w:r>
        <w:t>Docencia</w:t>
      </w:r>
      <w:bookmarkEnd w:id="144"/>
      <w:bookmarkEnd w:id="145"/>
      <w:bookmarkEnd w:id="146"/>
      <w:bookmarkEnd w:id="147"/>
    </w:p>
    <w:p w:rsidR="00F31D28" w:rsidRDefault="00F31D28" w:rsidP="003127C2">
      <w:pPr>
        <w:pStyle w:val="TITULO-Nivel3"/>
      </w:pPr>
      <w:r w:rsidRPr="00683B76">
        <w:t>Formación Pregrado</w:t>
      </w:r>
    </w:p>
    <w:p w:rsidR="00F31D28" w:rsidRPr="003127C2" w:rsidRDefault="00F31D28" w:rsidP="003127C2">
      <w:pPr>
        <w:pStyle w:val="Ttulo3Memoria"/>
        <w:spacing w:before="0"/>
        <w:rPr>
          <w:sz w:val="14"/>
        </w:rPr>
      </w:pPr>
    </w:p>
    <w:tbl>
      <w:tblPr>
        <w:tblStyle w:val="TablaGeneral"/>
        <w:tblW w:w="9356" w:type="dxa"/>
        <w:tblLook w:val="00E0" w:firstRow="1" w:lastRow="1" w:firstColumn="1" w:lastColumn="0" w:noHBand="0" w:noVBand="0"/>
      </w:tblPr>
      <w:tblGrid>
        <w:gridCol w:w="4080"/>
        <w:gridCol w:w="2483"/>
        <w:gridCol w:w="2793"/>
      </w:tblGrid>
      <w:tr w:rsidR="00F31D28" w:rsidRPr="009E7227" w:rsidTr="003F44E8">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4080"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2483" w:type="dxa"/>
          </w:tcPr>
          <w:p w:rsidR="00F31D28" w:rsidRPr="00B34270" w:rsidRDefault="00F31D28" w:rsidP="006B5B0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793" w:type="dxa"/>
          </w:tcPr>
          <w:p w:rsidR="00F31D28" w:rsidRPr="00B34270" w:rsidRDefault="006B5B0F" w:rsidP="006B5B0F">
            <w:pPr>
              <w:jc w:val="center"/>
              <w:rPr>
                <w:rFonts w:ascii="Montserrat SemiBold" w:hAnsi="Montserrat SemiBold"/>
                <w:b w:val="0"/>
              </w:rPr>
            </w:pPr>
            <w:r>
              <w:rPr>
                <w:rFonts w:ascii="Montserrat SemiBold" w:hAnsi="Montserrat SemiBold"/>
                <w:b w:val="0"/>
              </w:rPr>
              <w:t>CURSO</w:t>
            </w:r>
          </w:p>
        </w:tc>
      </w:tr>
      <w:tr w:rsidR="00DF56B6" w:rsidRPr="009E7227" w:rsidTr="003F44E8">
        <w:trPr>
          <w:trHeight w:val="270"/>
        </w:trPr>
        <w:tc>
          <w:tcPr>
            <w:cnfStyle w:val="001000000000" w:firstRow="0" w:lastRow="0" w:firstColumn="1" w:lastColumn="0" w:oddVBand="0" w:evenVBand="0" w:oddHBand="0" w:evenHBand="0" w:firstRowFirstColumn="0" w:firstRowLastColumn="0" w:lastRowFirstColumn="0" w:lastRowLastColumn="0"/>
            <w:tcW w:w="9356" w:type="dxa"/>
            <w:gridSpan w:val="3"/>
          </w:tcPr>
          <w:p w:rsidR="00DF56B6" w:rsidRPr="00B97EF7" w:rsidRDefault="00DF56B6" w:rsidP="00B97EF7">
            <w:pPr>
              <w:jc w:val="center"/>
              <w:rPr>
                <w:szCs w:val="18"/>
              </w:rPr>
            </w:pPr>
            <w:r w:rsidRPr="00B97EF7">
              <w:rPr>
                <w:b/>
                <w:szCs w:val="18"/>
              </w:rPr>
              <w:t>FORMACIÓN PREGRADO DE LA DIVISÓN DE ENFERMERÍA</w:t>
            </w:r>
          </w:p>
        </w:tc>
      </w:tr>
      <w:tr w:rsidR="00DF56B6" w:rsidRPr="009E7227" w:rsidTr="003F44E8">
        <w:trPr>
          <w:trHeight w:val="239"/>
        </w:trPr>
        <w:tc>
          <w:tcPr>
            <w:cnfStyle w:val="001000000000" w:firstRow="0" w:lastRow="0" w:firstColumn="1" w:lastColumn="0" w:oddVBand="0" w:evenVBand="0" w:oddHBand="0" w:evenHBand="0" w:firstRowFirstColumn="0" w:firstRowLastColumn="0" w:lastRowFirstColumn="0" w:lastRowLastColumn="0"/>
            <w:tcW w:w="9356" w:type="dxa"/>
            <w:gridSpan w:val="3"/>
          </w:tcPr>
          <w:p w:rsidR="00DF56B6" w:rsidRPr="00B97EF7" w:rsidRDefault="00DF56B6" w:rsidP="00B97EF7">
            <w:pPr>
              <w:jc w:val="center"/>
              <w:rPr>
                <w:caps/>
                <w:color w:val="595959" w:themeColor="text1" w:themeTint="A6"/>
                <w:szCs w:val="18"/>
              </w:rPr>
            </w:pPr>
            <w:r w:rsidRPr="00B97EF7">
              <w:rPr>
                <w:caps/>
                <w:color w:val="595959" w:themeColor="text1" w:themeTint="A6"/>
                <w:szCs w:val="18"/>
              </w:rPr>
              <w:t>ESTUDIANTES TÉCNICO EN CUIDADOS AUXILIARES DE ENFERMERÍA</w:t>
            </w:r>
          </w:p>
        </w:tc>
      </w:tr>
      <w:tr w:rsidR="00DF56B6" w:rsidRPr="009E7227" w:rsidTr="003F44E8">
        <w:trPr>
          <w:trHeight w:val="251"/>
        </w:trPr>
        <w:tc>
          <w:tcPr>
            <w:cnfStyle w:val="001000000000" w:firstRow="0" w:lastRow="0" w:firstColumn="1" w:lastColumn="0" w:oddVBand="0" w:evenVBand="0" w:oddHBand="0" w:evenHBand="0" w:firstRowFirstColumn="0" w:firstRowLastColumn="0" w:lastRowFirstColumn="0" w:lastRowLastColumn="0"/>
            <w:tcW w:w="4080" w:type="dxa"/>
          </w:tcPr>
          <w:p w:rsidR="00DF56B6" w:rsidRPr="00B97EF7" w:rsidRDefault="00DF56B6" w:rsidP="00DF56B6">
            <w:pPr>
              <w:rPr>
                <w:rFonts w:cs="Arial"/>
                <w:color w:val="002060"/>
                <w:szCs w:val="18"/>
              </w:rPr>
            </w:pPr>
            <w:r w:rsidRPr="00B97EF7">
              <w:rPr>
                <w:szCs w:val="18"/>
              </w:rPr>
              <w:t>Centro de Formación Codesa</w:t>
            </w:r>
          </w:p>
        </w:tc>
        <w:tc>
          <w:tcPr>
            <w:tcW w:w="2483" w:type="dxa"/>
          </w:tcPr>
          <w:p w:rsidR="00DF56B6" w:rsidRPr="00B97EF7" w:rsidRDefault="00DF56B6" w:rsidP="00DF56B6">
            <w:pPr>
              <w:jc w:val="center"/>
              <w:cnfStyle w:val="000000000000" w:firstRow="0" w:lastRow="0" w:firstColumn="0" w:lastColumn="0" w:oddVBand="0" w:evenVBand="0" w:oddHBand="0" w:evenHBand="0" w:firstRowFirstColumn="0" w:firstRowLastColumn="0" w:lastRowFirstColumn="0" w:lastRowLastColumn="0"/>
              <w:rPr>
                <w:rFonts w:cs="Arial"/>
                <w:color w:val="002060"/>
                <w:szCs w:val="16"/>
              </w:rPr>
            </w:pPr>
            <w:r w:rsidRPr="00B97EF7">
              <w:rPr>
                <w:szCs w:val="16"/>
              </w:rPr>
              <w:t>6</w:t>
            </w:r>
          </w:p>
        </w:tc>
        <w:tc>
          <w:tcPr>
            <w:cnfStyle w:val="000001000000" w:firstRow="0" w:lastRow="0" w:firstColumn="0" w:lastColumn="0" w:oddVBand="0" w:evenVBand="1" w:oddHBand="0" w:evenHBand="0" w:firstRowFirstColumn="0" w:firstRowLastColumn="0" w:lastRowFirstColumn="0" w:lastRowLastColumn="0"/>
            <w:tcW w:w="2793" w:type="dxa"/>
          </w:tcPr>
          <w:p w:rsidR="00DF56B6" w:rsidRPr="00B97EF7" w:rsidRDefault="00DF56B6" w:rsidP="00DF56B6">
            <w:pPr>
              <w:jc w:val="center"/>
              <w:rPr>
                <w:rFonts w:cs="Arial"/>
                <w:color w:val="002060"/>
                <w:szCs w:val="16"/>
              </w:rPr>
            </w:pPr>
            <w:r w:rsidRPr="006B5B0F">
              <w:rPr>
                <w:szCs w:val="16"/>
              </w:rPr>
              <w:t>2º</w:t>
            </w:r>
          </w:p>
        </w:tc>
      </w:tr>
      <w:tr w:rsidR="00DF56B6" w:rsidRPr="009E7227" w:rsidTr="003F44E8">
        <w:trPr>
          <w:trHeight w:val="246"/>
        </w:trPr>
        <w:tc>
          <w:tcPr>
            <w:cnfStyle w:val="001000000000" w:firstRow="0" w:lastRow="0" w:firstColumn="1" w:lastColumn="0" w:oddVBand="0" w:evenVBand="0" w:oddHBand="0" w:evenHBand="0" w:firstRowFirstColumn="0" w:firstRowLastColumn="0" w:lastRowFirstColumn="0" w:lastRowLastColumn="0"/>
            <w:tcW w:w="4080" w:type="dxa"/>
          </w:tcPr>
          <w:p w:rsidR="00DF56B6" w:rsidRPr="00B97EF7" w:rsidRDefault="00DF56B6" w:rsidP="00DF56B6">
            <w:pPr>
              <w:rPr>
                <w:rFonts w:cs="Arial"/>
                <w:color w:val="002060"/>
                <w:szCs w:val="18"/>
              </w:rPr>
            </w:pPr>
            <w:r w:rsidRPr="00B97EF7">
              <w:rPr>
                <w:szCs w:val="18"/>
              </w:rPr>
              <w:t>Centro de Formación Cruz Roja</w:t>
            </w:r>
          </w:p>
        </w:tc>
        <w:tc>
          <w:tcPr>
            <w:tcW w:w="2483" w:type="dxa"/>
          </w:tcPr>
          <w:p w:rsidR="00DF56B6" w:rsidRPr="00B97EF7" w:rsidRDefault="00DF56B6" w:rsidP="00DF56B6">
            <w:pPr>
              <w:jc w:val="center"/>
              <w:cnfStyle w:val="000000000000" w:firstRow="0" w:lastRow="0" w:firstColumn="0" w:lastColumn="0" w:oddVBand="0" w:evenVBand="0" w:oddHBand="0" w:evenHBand="0" w:firstRowFirstColumn="0" w:firstRowLastColumn="0" w:lastRowFirstColumn="0" w:lastRowLastColumn="0"/>
              <w:rPr>
                <w:szCs w:val="16"/>
              </w:rPr>
            </w:pPr>
            <w:r w:rsidRPr="00B97EF7">
              <w:rPr>
                <w:szCs w:val="16"/>
              </w:rPr>
              <w:t>2</w:t>
            </w:r>
          </w:p>
        </w:tc>
        <w:tc>
          <w:tcPr>
            <w:cnfStyle w:val="000001000000" w:firstRow="0" w:lastRow="0" w:firstColumn="0" w:lastColumn="0" w:oddVBand="0" w:evenVBand="1" w:oddHBand="0" w:evenHBand="0" w:firstRowFirstColumn="0" w:firstRowLastColumn="0" w:lastRowFirstColumn="0" w:lastRowLastColumn="0"/>
            <w:tcW w:w="2793" w:type="dxa"/>
          </w:tcPr>
          <w:p w:rsidR="00DF56B6" w:rsidRPr="00B97EF7" w:rsidRDefault="00DF56B6" w:rsidP="00DF56B6">
            <w:pPr>
              <w:jc w:val="center"/>
              <w:rPr>
                <w:szCs w:val="16"/>
              </w:rPr>
            </w:pPr>
            <w:r w:rsidRPr="00B97EF7">
              <w:rPr>
                <w:szCs w:val="16"/>
              </w:rPr>
              <w:t>2º</w:t>
            </w:r>
          </w:p>
        </w:tc>
      </w:tr>
      <w:tr w:rsidR="00DF56B6" w:rsidRPr="009E7227" w:rsidTr="003F44E8">
        <w:trPr>
          <w:trHeight w:val="250"/>
        </w:trPr>
        <w:tc>
          <w:tcPr>
            <w:cnfStyle w:val="001000000000" w:firstRow="0" w:lastRow="0" w:firstColumn="1" w:lastColumn="0" w:oddVBand="0" w:evenVBand="0" w:oddHBand="0" w:evenHBand="0" w:firstRowFirstColumn="0" w:firstRowLastColumn="0" w:lastRowFirstColumn="0" w:lastRowLastColumn="0"/>
            <w:tcW w:w="4080" w:type="dxa"/>
          </w:tcPr>
          <w:p w:rsidR="00DF56B6" w:rsidRPr="00B97EF7" w:rsidRDefault="00DF56B6" w:rsidP="00DF56B6">
            <w:pPr>
              <w:rPr>
                <w:rFonts w:cs="Arial"/>
                <w:color w:val="002060"/>
                <w:szCs w:val="18"/>
              </w:rPr>
            </w:pPr>
            <w:r w:rsidRPr="00B97EF7">
              <w:rPr>
                <w:szCs w:val="18"/>
              </w:rPr>
              <w:t>Centro de Formación Claudio Galeno</w:t>
            </w:r>
          </w:p>
        </w:tc>
        <w:tc>
          <w:tcPr>
            <w:tcW w:w="2483" w:type="dxa"/>
          </w:tcPr>
          <w:p w:rsidR="00DF56B6" w:rsidRPr="00B97EF7" w:rsidRDefault="00DF56B6" w:rsidP="00DF56B6">
            <w:pPr>
              <w:jc w:val="center"/>
              <w:cnfStyle w:val="000000000000" w:firstRow="0" w:lastRow="0" w:firstColumn="0" w:lastColumn="0" w:oddVBand="0" w:evenVBand="0" w:oddHBand="0" w:evenHBand="0" w:firstRowFirstColumn="0" w:firstRowLastColumn="0" w:lastRowFirstColumn="0" w:lastRowLastColumn="0"/>
              <w:rPr>
                <w:szCs w:val="16"/>
              </w:rPr>
            </w:pPr>
            <w:r w:rsidRPr="00B97EF7">
              <w:rPr>
                <w:szCs w:val="16"/>
              </w:rPr>
              <w:t>1</w:t>
            </w:r>
          </w:p>
        </w:tc>
        <w:tc>
          <w:tcPr>
            <w:cnfStyle w:val="000001000000" w:firstRow="0" w:lastRow="0" w:firstColumn="0" w:lastColumn="0" w:oddVBand="0" w:evenVBand="1" w:oddHBand="0" w:evenHBand="0" w:firstRowFirstColumn="0" w:firstRowLastColumn="0" w:lastRowFirstColumn="0" w:lastRowLastColumn="0"/>
            <w:tcW w:w="2793" w:type="dxa"/>
          </w:tcPr>
          <w:p w:rsidR="00DF56B6" w:rsidRPr="00B97EF7" w:rsidRDefault="00DF56B6" w:rsidP="00DF56B6">
            <w:pPr>
              <w:jc w:val="center"/>
              <w:rPr>
                <w:szCs w:val="16"/>
              </w:rPr>
            </w:pPr>
            <w:r w:rsidRPr="00B97EF7">
              <w:rPr>
                <w:szCs w:val="16"/>
              </w:rPr>
              <w:t>2º</w:t>
            </w:r>
          </w:p>
        </w:tc>
      </w:tr>
      <w:tr w:rsidR="00DF56B6" w:rsidRPr="009E7227" w:rsidTr="003F44E8">
        <w:trPr>
          <w:trHeight w:val="245"/>
        </w:trPr>
        <w:tc>
          <w:tcPr>
            <w:cnfStyle w:val="001000000000" w:firstRow="0" w:lastRow="0" w:firstColumn="1" w:lastColumn="0" w:oddVBand="0" w:evenVBand="0" w:oddHBand="0" w:evenHBand="0" w:firstRowFirstColumn="0" w:firstRowLastColumn="0" w:lastRowFirstColumn="0" w:lastRowLastColumn="0"/>
            <w:tcW w:w="4080" w:type="dxa"/>
          </w:tcPr>
          <w:p w:rsidR="00DF56B6" w:rsidRPr="00B97EF7" w:rsidRDefault="00DF56B6" w:rsidP="00DF56B6">
            <w:pPr>
              <w:rPr>
                <w:szCs w:val="18"/>
              </w:rPr>
            </w:pPr>
            <w:r w:rsidRPr="00B97EF7">
              <w:rPr>
                <w:szCs w:val="18"/>
              </w:rPr>
              <w:t xml:space="preserve">Centro de Formación Colegio Ntra. Sra. del Pilar- Fundación Trilema </w:t>
            </w:r>
          </w:p>
        </w:tc>
        <w:tc>
          <w:tcPr>
            <w:tcW w:w="2483" w:type="dxa"/>
          </w:tcPr>
          <w:p w:rsidR="00DF56B6" w:rsidRPr="00B97EF7" w:rsidRDefault="00DF56B6" w:rsidP="00DF56B6">
            <w:pPr>
              <w:jc w:val="center"/>
              <w:cnfStyle w:val="000000000000" w:firstRow="0" w:lastRow="0" w:firstColumn="0" w:lastColumn="0" w:oddVBand="0" w:evenVBand="0" w:oddHBand="0" w:evenHBand="0" w:firstRowFirstColumn="0" w:firstRowLastColumn="0" w:lastRowFirstColumn="0" w:lastRowLastColumn="0"/>
              <w:rPr>
                <w:szCs w:val="16"/>
              </w:rPr>
            </w:pPr>
            <w:r w:rsidRPr="00B97EF7">
              <w:rPr>
                <w:szCs w:val="16"/>
              </w:rPr>
              <w:t>5</w:t>
            </w:r>
          </w:p>
        </w:tc>
        <w:tc>
          <w:tcPr>
            <w:cnfStyle w:val="000001000000" w:firstRow="0" w:lastRow="0" w:firstColumn="0" w:lastColumn="0" w:oddVBand="0" w:evenVBand="1" w:oddHBand="0" w:evenHBand="0" w:firstRowFirstColumn="0" w:firstRowLastColumn="0" w:lastRowFirstColumn="0" w:lastRowLastColumn="0"/>
            <w:tcW w:w="2793" w:type="dxa"/>
          </w:tcPr>
          <w:p w:rsidR="00DF56B6" w:rsidRPr="00B97EF7" w:rsidRDefault="00DF56B6" w:rsidP="00DF56B6">
            <w:pPr>
              <w:jc w:val="center"/>
              <w:rPr>
                <w:szCs w:val="16"/>
              </w:rPr>
            </w:pPr>
            <w:r w:rsidRPr="00B97EF7">
              <w:rPr>
                <w:szCs w:val="16"/>
              </w:rPr>
              <w:t>2º</w:t>
            </w:r>
          </w:p>
        </w:tc>
      </w:tr>
      <w:tr w:rsidR="00DF56B6" w:rsidRPr="009E7227" w:rsidTr="003F44E8">
        <w:trPr>
          <w:trHeight w:val="249"/>
        </w:trPr>
        <w:tc>
          <w:tcPr>
            <w:cnfStyle w:val="001000000000" w:firstRow="0" w:lastRow="0" w:firstColumn="1" w:lastColumn="0" w:oddVBand="0" w:evenVBand="0" w:oddHBand="0" w:evenHBand="0" w:firstRowFirstColumn="0" w:firstRowLastColumn="0" w:lastRowFirstColumn="0" w:lastRowLastColumn="0"/>
            <w:tcW w:w="9356" w:type="dxa"/>
            <w:gridSpan w:val="3"/>
          </w:tcPr>
          <w:p w:rsidR="00DF56B6" w:rsidRPr="00B97EF7" w:rsidRDefault="00DF56B6" w:rsidP="0085774E">
            <w:pPr>
              <w:jc w:val="center"/>
              <w:rPr>
                <w:caps/>
                <w:color w:val="595959" w:themeColor="text1" w:themeTint="A6"/>
                <w:szCs w:val="18"/>
              </w:rPr>
            </w:pPr>
            <w:r w:rsidRPr="00B97EF7">
              <w:rPr>
                <w:caps/>
                <w:color w:val="595959" w:themeColor="text1" w:themeTint="A6"/>
                <w:szCs w:val="18"/>
              </w:rPr>
              <w:t>ESTUDIANTES TÉCNICO DE ANATOMIA PATOLÓGICA Y CITODIAGNÓSTICO</w:t>
            </w:r>
          </w:p>
        </w:tc>
      </w:tr>
      <w:tr w:rsidR="00DF56B6" w:rsidRPr="009E7227" w:rsidTr="003F44E8">
        <w:trPr>
          <w:trHeight w:val="244"/>
        </w:trPr>
        <w:tc>
          <w:tcPr>
            <w:cnfStyle w:val="001000000000" w:firstRow="0" w:lastRow="0" w:firstColumn="1" w:lastColumn="0" w:oddVBand="0" w:evenVBand="0" w:oddHBand="0" w:evenHBand="0" w:firstRowFirstColumn="0" w:firstRowLastColumn="0" w:lastRowFirstColumn="0" w:lastRowLastColumn="0"/>
            <w:tcW w:w="4080" w:type="dxa"/>
          </w:tcPr>
          <w:p w:rsidR="00DF56B6" w:rsidRPr="00B97EF7" w:rsidRDefault="00DF56B6" w:rsidP="00DF56B6">
            <w:pPr>
              <w:rPr>
                <w:szCs w:val="18"/>
              </w:rPr>
            </w:pPr>
            <w:r w:rsidRPr="00B97EF7">
              <w:rPr>
                <w:szCs w:val="18"/>
              </w:rPr>
              <w:t>Centro de Formación Opesa</w:t>
            </w:r>
          </w:p>
        </w:tc>
        <w:tc>
          <w:tcPr>
            <w:tcW w:w="2483" w:type="dxa"/>
          </w:tcPr>
          <w:p w:rsidR="00DF56B6" w:rsidRPr="00B97EF7" w:rsidRDefault="00DF56B6" w:rsidP="00DF56B6">
            <w:pPr>
              <w:jc w:val="center"/>
              <w:cnfStyle w:val="000000000000" w:firstRow="0" w:lastRow="0" w:firstColumn="0" w:lastColumn="0" w:oddVBand="0" w:evenVBand="0" w:oddHBand="0" w:evenHBand="0" w:firstRowFirstColumn="0" w:firstRowLastColumn="0" w:lastRowFirstColumn="0" w:lastRowLastColumn="0"/>
              <w:rPr>
                <w:szCs w:val="16"/>
              </w:rPr>
            </w:pPr>
            <w:r w:rsidRPr="00B97EF7">
              <w:rPr>
                <w:szCs w:val="16"/>
              </w:rPr>
              <w:t>2</w:t>
            </w:r>
          </w:p>
        </w:tc>
        <w:tc>
          <w:tcPr>
            <w:cnfStyle w:val="000001000000" w:firstRow="0" w:lastRow="0" w:firstColumn="0" w:lastColumn="0" w:oddVBand="0" w:evenVBand="1" w:oddHBand="0" w:evenHBand="0" w:firstRowFirstColumn="0" w:firstRowLastColumn="0" w:lastRowFirstColumn="0" w:lastRowLastColumn="0"/>
            <w:tcW w:w="2793" w:type="dxa"/>
          </w:tcPr>
          <w:p w:rsidR="00DF56B6" w:rsidRPr="00B97EF7" w:rsidRDefault="00DF56B6" w:rsidP="00DF56B6">
            <w:pPr>
              <w:jc w:val="center"/>
              <w:rPr>
                <w:szCs w:val="16"/>
              </w:rPr>
            </w:pPr>
            <w:r w:rsidRPr="00B97EF7">
              <w:rPr>
                <w:szCs w:val="16"/>
              </w:rPr>
              <w:t>2º</w:t>
            </w:r>
          </w:p>
        </w:tc>
      </w:tr>
      <w:tr w:rsidR="00DF56B6" w:rsidRPr="009E7227" w:rsidTr="003F44E8">
        <w:trPr>
          <w:trHeight w:val="248"/>
        </w:trPr>
        <w:tc>
          <w:tcPr>
            <w:cnfStyle w:val="001000000000" w:firstRow="0" w:lastRow="0" w:firstColumn="1" w:lastColumn="0" w:oddVBand="0" w:evenVBand="0" w:oddHBand="0" w:evenHBand="0" w:firstRowFirstColumn="0" w:firstRowLastColumn="0" w:lastRowFirstColumn="0" w:lastRowLastColumn="0"/>
            <w:tcW w:w="9356" w:type="dxa"/>
            <w:gridSpan w:val="3"/>
          </w:tcPr>
          <w:p w:rsidR="00DF56B6" w:rsidRPr="00B97EF7" w:rsidRDefault="00DF56B6" w:rsidP="0085774E">
            <w:pPr>
              <w:jc w:val="center"/>
              <w:rPr>
                <w:caps/>
                <w:color w:val="595959" w:themeColor="text1" w:themeTint="A6"/>
                <w:szCs w:val="18"/>
              </w:rPr>
            </w:pPr>
            <w:r w:rsidRPr="00B97EF7">
              <w:rPr>
                <w:caps/>
                <w:color w:val="595959" w:themeColor="text1" w:themeTint="A6"/>
                <w:szCs w:val="18"/>
              </w:rPr>
              <w:t>ESTUDIANTES TÉCNICO SUPERIOR DE LABORATORIO CLINICO y BIOMÉDICO</w:t>
            </w:r>
          </w:p>
        </w:tc>
      </w:tr>
      <w:tr w:rsidR="00DF56B6" w:rsidRPr="009E7227" w:rsidTr="003F44E8">
        <w:trPr>
          <w:trHeight w:val="252"/>
        </w:trPr>
        <w:tc>
          <w:tcPr>
            <w:cnfStyle w:val="001000000000" w:firstRow="0" w:lastRow="0" w:firstColumn="1" w:lastColumn="0" w:oddVBand="0" w:evenVBand="0" w:oddHBand="0" w:evenHBand="0" w:firstRowFirstColumn="0" w:firstRowLastColumn="0" w:lastRowFirstColumn="0" w:lastRowLastColumn="0"/>
            <w:tcW w:w="4080" w:type="dxa"/>
          </w:tcPr>
          <w:p w:rsidR="00DF56B6" w:rsidRPr="00B97EF7" w:rsidRDefault="00DF56B6" w:rsidP="00DF56B6">
            <w:pPr>
              <w:rPr>
                <w:szCs w:val="18"/>
              </w:rPr>
            </w:pPr>
            <w:r w:rsidRPr="00B97EF7">
              <w:rPr>
                <w:szCs w:val="18"/>
              </w:rPr>
              <w:t>Centro de Formación María Inmaculada-Río Rosas</w:t>
            </w:r>
          </w:p>
        </w:tc>
        <w:tc>
          <w:tcPr>
            <w:tcW w:w="2483" w:type="dxa"/>
          </w:tcPr>
          <w:p w:rsidR="00DF56B6" w:rsidRPr="00B97EF7" w:rsidRDefault="00DF56B6" w:rsidP="00DF56B6">
            <w:pPr>
              <w:jc w:val="center"/>
              <w:cnfStyle w:val="000000000000" w:firstRow="0" w:lastRow="0" w:firstColumn="0" w:lastColumn="0" w:oddVBand="0" w:evenVBand="0" w:oddHBand="0" w:evenHBand="0" w:firstRowFirstColumn="0" w:firstRowLastColumn="0" w:lastRowFirstColumn="0" w:lastRowLastColumn="0"/>
              <w:rPr>
                <w:szCs w:val="16"/>
              </w:rPr>
            </w:pPr>
            <w:r w:rsidRPr="00B97EF7">
              <w:rPr>
                <w:szCs w:val="16"/>
              </w:rPr>
              <w:t>2</w:t>
            </w:r>
          </w:p>
        </w:tc>
        <w:tc>
          <w:tcPr>
            <w:cnfStyle w:val="000001000000" w:firstRow="0" w:lastRow="0" w:firstColumn="0" w:lastColumn="0" w:oddVBand="0" w:evenVBand="1" w:oddHBand="0" w:evenHBand="0" w:firstRowFirstColumn="0" w:firstRowLastColumn="0" w:lastRowFirstColumn="0" w:lastRowLastColumn="0"/>
            <w:tcW w:w="2793" w:type="dxa"/>
          </w:tcPr>
          <w:p w:rsidR="00DF56B6" w:rsidRPr="00B97EF7" w:rsidRDefault="00DF56B6" w:rsidP="00DF56B6">
            <w:pPr>
              <w:jc w:val="center"/>
              <w:rPr>
                <w:szCs w:val="16"/>
              </w:rPr>
            </w:pPr>
            <w:r w:rsidRPr="00B97EF7">
              <w:rPr>
                <w:szCs w:val="16"/>
              </w:rPr>
              <w:t>2º</w:t>
            </w:r>
          </w:p>
        </w:tc>
      </w:tr>
      <w:tr w:rsidR="004659AF" w:rsidRPr="009E7227" w:rsidTr="003F44E8">
        <w:trPr>
          <w:trHeight w:val="252"/>
        </w:trPr>
        <w:tc>
          <w:tcPr>
            <w:cnfStyle w:val="001000000000" w:firstRow="0" w:lastRow="0" w:firstColumn="1" w:lastColumn="0" w:oddVBand="0" w:evenVBand="0" w:oddHBand="0" w:evenHBand="0" w:firstRowFirstColumn="0" w:firstRowLastColumn="0" w:lastRowFirstColumn="0" w:lastRowLastColumn="0"/>
            <w:tcW w:w="9356" w:type="dxa"/>
            <w:gridSpan w:val="3"/>
          </w:tcPr>
          <w:p w:rsidR="004659AF" w:rsidRPr="00B97EF7" w:rsidRDefault="004659AF" w:rsidP="0085774E">
            <w:pPr>
              <w:jc w:val="center"/>
              <w:rPr>
                <w:caps/>
                <w:color w:val="595959" w:themeColor="text1" w:themeTint="A6"/>
                <w:sz w:val="16"/>
                <w:szCs w:val="16"/>
              </w:rPr>
            </w:pPr>
            <w:r w:rsidRPr="00B97EF7">
              <w:rPr>
                <w:caps/>
                <w:color w:val="595959" w:themeColor="text1" w:themeTint="A6"/>
                <w:sz w:val="16"/>
                <w:szCs w:val="16"/>
              </w:rPr>
              <w:t>ESTUDIANTES TÉCNICO DE FARMACIA Y PARAFARMACIA</w:t>
            </w:r>
          </w:p>
        </w:tc>
      </w:tr>
      <w:tr w:rsidR="004659AF" w:rsidRPr="00B97EF7" w:rsidTr="003F44E8">
        <w:trPr>
          <w:trHeight w:val="252"/>
        </w:trPr>
        <w:tc>
          <w:tcPr>
            <w:cnfStyle w:val="001000000000" w:firstRow="0" w:lastRow="0" w:firstColumn="1" w:lastColumn="0" w:oddVBand="0" w:evenVBand="0" w:oddHBand="0" w:evenHBand="0" w:firstRowFirstColumn="0" w:firstRowLastColumn="0" w:lastRowFirstColumn="0" w:lastRowLastColumn="0"/>
            <w:tcW w:w="4080" w:type="dxa"/>
          </w:tcPr>
          <w:p w:rsidR="004659AF" w:rsidRPr="00B97EF7" w:rsidRDefault="004659AF" w:rsidP="004659AF">
            <w:pPr>
              <w:rPr>
                <w:szCs w:val="18"/>
              </w:rPr>
            </w:pPr>
            <w:r w:rsidRPr="00B97EF7">
              <w:rPr>
                <w:szCs w:val="18"/>
              </w:rPr>
              <w:t>Centro de Formación Buitrago</w:t>
            </w:r>
          </w:p>
        </w:tc>
        <w:tc>
          <w:tcPr>
            <w:tcW w:w="2483" w:type="dxa"/>
          </w:tcPr>
          <w:p w:rsidR="004659AF" w:rsidRPr="00B97EF7" w:rsidRDefault="004659AF" w:rsidP="00B97EF7">
            <w:pPr>
              <w:jc w:val="center"/>
              <w:cnfStyle w:val="000000000000" w:firstRow="0" w:lastRow="0" w:firstColumn="0" w:lastColumn="0" w:oddVBand="0" w:evenVBand="0" w:oddHBand="0" w:evenHBand="0" w:firstRowFirstColumn="0" w:firstRowLastColumn="0" w:lastRowFirstColumn="0" w:lastRowLastColumn="0"/>
              <w:rPr>
                <w:szCs w:val="16"/>
              </w:rPr>
            </w:pPr>
            <w:r w:rsidRPr="00B97EF7">
              <w:rPr>
                <w:szCs w:val="16"/>
              </w:rPr>
              <w:t>1</w:t>
            </w:r>
          </w:p>
        </w:tc>
        <w:tc>
          <w:tcPr>
            <w:cnfStyle w:val="000001000000" w:firstRow="0" w:lastRow="0" w:firstColumn="0" w:lastColumn="0" w:oddVBand="0" w:evenVBand="1" w:oddHBand="0" w:evenHBand="0" w:firstRowFirstColumn="0" w:firstRowLastColumn="0" w:lastRowFirstColumn="0" w:lastRowLastColumn="0"/>
            <w:tcW w:w="2793" w:type="dxa"/>
          </w:tcPr>
          <w:p w:rsidR="004659AF" w:rsidRPr="00B97EF7" w:rsidRDefault="004659AF" w:rsidP="00B97EF7">
            <w:pPr>
              <w:jc w:val="center"/>
              <w:rPr>
                <w:szCs w:val="16"/>
              </w:rPr>
            </w:pPr>
            <w:r w:rsidRPr="00B97EF7">
              <w:rPr>
                <w:szCs w:val="16"/>
              </w:rPr>
              <w:t>2º</w:t>
            </w:r>
          </w:p>
        </w:tc>
      </w:tr>
      <w:tr w:rsidR="003F44E8" w:rsidRPr="00B97EF7" w:rsidTr="003F44E8">
        <w:trPr>
          <w:cnfStyle w:val="010000000000" w:firstRow="0" w:lastRow="1" w:firstColumn="0" w:lastColumn="0" w:oddVBand="0" w:evenVBand="0" w:oddHBand="0"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4080" w:type="dxa"/>
            <w:shd w:val="clear" w:color="auto" w:fill="FDE9D9"/>
          </w:tcPr>
          <w:p w:rsidR="003F44E8" w:rsidRPr="003F44E8" w:rsidRDefault="003F44E8" w:rsidP="004659AF">
            <w:r w:rsidRPr="003F44E8">
              <w:t>TOTAL</w:t>
            </w:r>
          </w:p>
        </w:tc>
        <w:tc>
          <w:tcPr>
            <w:tcW w:w="2483" w:type="dxa"/>
            <w:shd w:val="clear" w:color="auto" w:fill="FDE9D9"/>
          </w:tcPr>
          <w:p w:rsidR="003F44E8" w:rsidRPr="003F44E8" w:rsidRDefault="003F44E8" w:rsidP="00B97EF7">
            <w:pPr>
              <w:jc w:val="center"/>
              <w:cnfStyle w:val="010000000000" w:firstRow="0" w:lastRow="1" w:firstColumn="0" w:lastColumn="0" w:oddVBand="0" w:evenVBand="0" w:oddHBand="0" w:evenHBand="0" w:firstRowFirstColumn="0" w:firstRowLastColumn="0" w:lastRowFirstColumn="0" w:lastRowLastColumn="0"/>
            </w:pPr>
            <w:r w:rsidRPr="003F44E8">
              <w:t>19</w:t>
            </w:r>
          </w:p>
        </w:tc>
        <w:tc>
          <w:tcPr>
            <w:cnfStyle w:val="000001000000" w:firstRow="0" w:lastRow="0" w:firstColumn="0" w:lastColumn="0" w:oddVBand="0" w:evenVBand="1" w:oddHBand="0" w:evenHBand="0" w:firstRowFirstColumn="0" w:firstRowLastColumn="0" w:lastRowFirstColumn="0" w:lastRowLastColumn="0"/>
            <w:tcW w:w="2793" w:type="dxa"/>
            <w:shd w:val="clear" w:color="auto" w:fill="FDE9D9"/>
          </w:tcPr>
          <w:p w:rsidR="003F44E8" w:rsidRPr="003F44E8" w:rsidRDefault="003F44E8" w:rsidP="00B97EF7">
            <w:pPr>
              <w:jc w:val="center"/>
            </w:pPr>
          </w:p>
        </w:tc>
      </w:tr>
    </w:tbl>
    <w:p w:rsidR="00F31D28" w:rsidRPr="00683B76" w:rsidRDefault="00F31D28" w:rsidP="003127C2">
      <w:pPr>
        <w:pStyle w:val="TITULO-Nivel3"/>
        <w:spacing w:before="480"/>
      </w:pPr>
      <w:r w:rsidRPr="00683B76">
        <w:t>Formación de Grado</w:t>
      </w: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rsidR="00F31D28" w:rsidRPr="00B34270" w:rsidRDefault="00F31D28" w:rsidP="0095048E">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B34270" w:rsidRDefault="00F31D28" w:rsidP="0095048E">
            <w:pPr>
              <w:jc w:val="center"/>
              <w:rPr>
                <w:rFonts w:ascii="Montserrat SemiBold" w:hAnsi="Montserrat SemiBold"/>
                <w:b w:val="0"/>
              </w:rPr>
            </w:pPr>
            <w:r w:rsidRPr="00B34270">
              <w:rPr>
                <w:rFonts w:ascii="Montserrat SemiBold" w:hAnsi="Montserrat SemiBold"/>
                <w:b w:val="0"/>
              </w:rPr>
              <w:t>UNIVERSIDAD</w:t>
            </w:r>
          </w:p>
        </w:tc>
      </w:tr>
      <w:tr w:rsidR="00F31D28" w:rsidRPr="002A6F12"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F31D28" w:rsidRPr="0095048E" w:rsidRDefault="00F31D28" w:rsidP="0068118A">
            <w:pPr>
              <w:rPr>
                <w:highlight w:val="yellow"/>
              </w:rPr>
            </w:pPr>
            <w:r w:rsidRPr="003F44E8">
              <w:t>Medicina</w:t>
            </w:r>
          </w:p>
        </w:tc>
        <w:tc>
          <w:tcPr>
            <w:tcW w:w="1843" w:type="dxa"/>
          </w:tcPr>
          <w:p w:rsidR="00F31D28" w:rsidRPr="002A6F12" w:rsidRDefault="003F44E8" w:rsidP="0095048E">
            <w:pPr>
              <w:jc w:val="center"/>
              <w:cnfStyle w:val="000000000000" w:firstRow="0" w:lastRow="0" w:firstColumn="0" w:lastColumn="0" w:oddVBand="0" w:evenVBand="0" w:oddHBand="0" w:evenHBand="0" w:firstRowFirstColumn="0" w:firstRowLastColumn="0" w:lastRowFirstColumn="0" w:lastRowLastColumn="0"/>
            </w:pPr>
            <w:r>
              <w:t>166</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2A6F12" w:rsidRDefault="006B5B0F" w:rsidP="006B5B0F">
            <w:pPr>
              <w:jc w:val="center"/>
            </w:pPr>
            <w:r>
              <w:t>Universidad Alfonso X</w:t>
            </w:r>
            <w:r w:rsidR="00B97EF7">
              <w:t xml:space="preserve"> </w:t>
            </w:r>
            <w:r>
              <w:t>E</w:t>
            </w:r>
            <w:r w:rsidR="00B97EF7">
              <w:t>l Sabio</w:t>
            </w:r>
          </w:p>
        </w:tc>
      </w:tr>
      <w:tr w:rsidR="00F31D28" w:rsidRPr="002A6F12"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F31D28" w:rsidRPr="002A6F12" w:rsidRDefault="00F31D28" w:rsidP="0068118A">
            <w:r w:rsidRPr="002A6F12">
              <w:t xml:space="preserve">Enfermería </w:t>
            </w:r>
          </w:p>
        </w:tc>
        <w:tc>
          <w:tcPr>
            <w:tcW w:w="1843" w:type="dxa"/>
          </w:tcPr>
          <w:p w:rsidR="00F31D28" w:rsidRPr="002A6F12" w:rsidRDefault="0095048E" w:rsidP="0095048E">
            <w:pPr>
              <w:jc w:val="center"/>
              <w:cnfStyle w:val="000000000000" w:firstRow="0" w:lastRow="0" w:firstColumn="0" w:lastColumn="0" w:oddVBand="0" w:evenVBand="0" w:oddHBand="0" w:evenHBand="0" w:firstRowFirstColumn="0" w:firstRowLastColumn="0" w:lastRowFirstColumn="0" w:lastRowLastColumn="0"/>
            </w:pPr>
            <w:r>
              <w:t>76</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2A6F12" w:rsidRDefault="0095048E" w:rsidP="0095048E">
            <w:pPr>
              <w:jc w:val="left"/>
            </w:pPr>
            <w:r w:rsidRPr="0095048E">
              <w:t>Escuela Universitaria de Enfermería Cruz Roja. Universidad Autónoma de Madrid</w:t>
            </w:r>
          </w:p>
        </w:tc>
      </w:tr>
      <w:tr w:rsidR="0095048E" w:rsidRPr="002A6F12"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tcPr>
          <w:p w:rsidR="0095048E" w:rsidRPr="002A6F12" w:rsidRDefault="0095048E" w:rsidP="0068118A">
            <w:r w:rsidRPr="002A6F12">
              <w:t>Enfermería</w:t>
            </w:r>
          </w:p>
        </w:tc>
        <w:tc>
          <w:tcPr>
            <w:tcW w:w="1843" w:type="dxa"/>
          </w:tcPr>
          <w:p w:rsidR="0095048E" w:rsidRDefault="0095048E" w:rsidP="0095048E">
            <w:pPr>
              <w:jc w:val="center"/>
              <w:cnfStyle w:val="000000000000" w:firstRow="0" w:lastRow="0" w:firstColumn="0" w:lastColumn="0" w:oddVBand="0" w:evenVBand="0" w:oddHBand="0" w:evenHBand="0" w:firstRowFirstColumn="0" w:firstRowLastColumn="0" w:lastRowFirstColumn="0" w:lastRowLastColumn="0"/>
            </w:pPr>
            <w:r>
              <w:t>11</w:t>
            </w:r>
          </w:p>
        </w:tc>
        <w:tc>
          <w:tcPr>
            <w:cnfStyle w:val="000001000000" w:firstRow="0" w:lastRow="0" w:firstColumn="0" w:lastColumn="0" w:oddVBand="0" w:evenVBand="1" w:oddHBand="0" w:evenHBand="0" w:firstRowFirstColumn="0" w:firstRowLastColumn="0" w:lastRowFirstColumn="0" w:lastRowLastColumn="0"/>
            <w:tcW w:w="2693" w:type="dxa"/>
          </w:tcPr>
          <w:p w:rsidR="0095048E" w:rsidRPr="0095048E" w:rsidRDefault="0095048E" w:rsidP="0095048E">
            <w:pPr>
              <w:jc w:val="left"/>
            </w:pPr>
            <w:r w:rsidRPr="0095048E">
              <w:t>Universidad San Rafael Nebrija</w:t>
            </w:r>
          </w:p>
        </w:tc>
      </w:tr>
      <w:tr w:rsidR="0095048E" w:rsidRPr="002A6F12"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tcPr>
          <w:p w:rsidR="0095048E" w:rsidRPr="002A6F12" w:rsidRDefault="0095048E" w:rsidP="0068118A">
            <w:r>
              <w:t>Enfermería</w:t>
            </w:r>
          </w:p>
        </w:tc>
        <w:tc>
          <w:tcPr>
            <w:tcW w:w="1843" w:type="dxa"/>
          </w:tcPr>
          <w:p w:rsidR="0095048E" w:rsidRPr="002A6F12" w:rsidRDefault="0095048E" w:rsidP="0095048E">
            <w:pPr>
              <w:jc w:val="center"/>
              <w:cnfStyle w:val="000000000000" w:firstRow="0" w:lastRow="0" w:firstColumn="0" w:lastColumn="0" w:oddVBand="0" w:evenVBand="0" w:oddHBand="0" w:evenHBand="0" w:firstRowFirstColumn="0" w:firstRowLastColumn="0" w:lastRowFirstColumn="0" w:lastRowLastColumn="0"/>
            </w:pPr>
            <w:r>
              <w:t>16</w:t>
            </w:r>
          </w:p>
        </w:tc>
        <w:tc>
          <w:tcPr>
            <w:cnfStyle w:val="000001000000" w:firstRow="0" w:lastRow="0" w:firstColumn="0" w:lastColumn="0" w:oddVBand="0" w:evenVBand="1" w:oddHBand="0" w:evenHBand="0" w:firstRowFirstColumn="0" w:firstRowLastColumn="0" w:lastRowFirstColumn="0" w:lastRowLastColumn="0"/>
            <w:tcW w:w="2693" w:type="dxa"/>
          </w:tcPr>
          <w:p w:rsidR="0095048E" w:rsidRPr="002A6F12" w:rsidRDefault="0095048E" w:rsidP="0095048E">
            <w:pPr>
              <w:jc w:val="left"/>
            </w:pPr>
            <w:r w:rsidRPr="0095048E">
              <w:t>Universidad Alfonso X El Sabio</w:t>
            </w:r>
          </w:p>
        </w:tc>
      </w:tr>
      <w:tr w:rsidR="00F31D28" w:rsidRPr="002A6F12"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tcPr>
          <w:p w:rsidR="00F31D28" w:rsidRPr="002A6F12" w:rsidRDefault="00F31D28" w:rsidP="0068118A">
            <w:r w:rsidRPr="002A6F12">
              <w:t>Fisioterapia</w:t>
            </w:r>
            <w:r w:rsidRPr="002A6F12">
              <w:tab/>
            </w:r>
          </w:p>
        </w:tc>
        <w:tc>
          <w:tcPr>
            <w:tcW w:w="1843" w:type="dxa"/>
          </w:tcPr>
          <w:p w:rsidR="00F31D28" w:rsidRPr="002A6F12" w:rsidRDefault="0095048E" w:rsidP="0095048E">
            <w:pPr>
              <w:jc w:val="center"/>
              <w:cnfStyle w:val="000000000000" w:firstRow="0" w:lastRow="0" w:firstColumn="0" w:lastColumn="0" w:oddVBand="0" w:evenVBand="0" w:oddHBand="0" w:evenHBand="0" w:firstRowFirstColumn="0" w:firstRowLastColumn="0" w:lastRowFirstColumn="0" w:lastRowLastColumn="0"/>
            </w:pPr>
            <w:r>
              <w:t>20</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2A6F12" w:rsidRDefault="0095048E" w:rsidP="0095048E">
            <w:pPr>
              <w:jc w:val="left"/>
            </w:pPr>
            <w:r w:rsidRPr="0095048E">
              <w:t>Universidad San Rafael Nebrija</w:t>
            </w:r>
          </w:p>
        </w:tc>
      </w:tr>
      <w:tr w:rsidR="00F31D28" w:rsidRPr="002A6F12"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rsidR="00F31D28" w:rsidRPr="002A6F12" w:rsidRDefault="00F31D28" w:rsidP="0068118A">
            <w:r w:rsidRPr="002A6F12">
              <w:t>Trabajo Social</w:t>
            </w:r>
          </w:p>
        </w:tc>
        <w:tc>
          <w:tcPr>
            <w:tcW w:w="1843" w:type="dxa"/>
          </w:tcPr>
          <w:p w:rsidR="00F31D28" w:rsidRPr="002A6F12" w:rsidRDefault="0095048E" w:rsidP="0095048E">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rsidR="00F31D28" w:rsidRPr="002A6F12" w:rsidRDefault="0095048E" w:rsidP="0095048E">
            <w:pPr>
              <w:jc w:val="left"/>
            </w:pPr>
            <w:r w:rsidRPr="0095048E">
              <w:t>Universidad Complutense Madrid</w:t>
            </w:r>
          </w:p>
        </w:tc>
      </w:tr>
      <w:tr w:rsidR="00F31D28" w:rsidRPr="00EC536F" w:rsidTr="003127C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rsidR="00F31D28" w:rsidRPr="00EC536F" w:rsidRDefault="00F31D28" w:rsidP="0068118A">
            <w:r w:rsidRPr="00EC536F">
              <w:t>TOTAL</w:t>
            </w:r>
          </w:p>
        </w:tc>
        <w:tc>
          <w:tcPr>
            <w:tcW w:w="4536" w:type="dxa"/>
            <w:gridSpan w:val="2"/>
          </w:tcPr>
          <w:p w:rsidR="00F31D28" w:rsidRPr="00EC536F" w:rsidRDefault="003F44E8" w:rsidP="006B5B0F">
            <w:pPr>
              <w:jc w:val="center"/>
              <w:cnfStyle w:val="010000000000" w:firstRow="0" w:lastRow="1" w:firstColumn="0" w:lastColumn="0" w:oddVBand="0" w:evenVBand="0" w:oddHBand="0" w:evenHBand="0" w:firstRowFirstColumn="0" w:firstRowLastColumn="0" w:lastRowFirstColumn="0" w:lastRowLastColumn="0"/>
            </w:pPr>
            <w:r>
              <w:t>291</w:t>
            </w:r>
          </w:p>
        </w:tc>
      </w:tr>
    </w:tbl>
    <w:p w:rsidR="00F31D28" w:rsidRPr="00683B76" w:rsidRDefault="00F31D28" w:rsidP="00E3656F">
      <w:pPr>
        <w:pStyle w:val="TITULO-Nivel3"/>
      </w:pPr>
      <w:r w:rsidRPr="00683B76">
        <w:lastRenderedPageBreak/>
        <w:t>Formación de Especialistas</w:t>
      </w:r>
    </w:p>
    <w:p w:rsidR="00F31D28" w:rsidRDefault="00F31D28" w:rsidP="00E3656F">
      <w:pPr>
        <w:pStyle w:val="Nombredetabla"/>
      </w:pPr>
      <w:r w:rsidRPr="008302C0">
        <w:t>Nº de especialistas en formación. Año 2020</w:t>
      </w:r>
    </w:p>
    <w:p w:rsidR="00F31D28" w:rsidRPr="008302C0" w:rsidRDefault="00F31D28" w:rsidP="0068118A"/>
    <w:tbl>
      <w:tblPr>
        <w:tblStyle w:val="TablaGeneral"/>
        <w:tblW w:w="8080" w:type="dxa"/>
        <w:tblLayout w:type="fixed"/>
        <w:tblLook w:val="00E0" w:firstRow="1" w:lastRow="1" w:firstColumn="1" w:lastColumn="0" w:noHBand="0" w:noVBand="0"/>
      </w:tblPr>
      <w:tblGrid>
        <w:gridCol w:w="3544"/>
        <w:gridCol w:w="142"/>
        <w:gridCol w:w="567"/>
        <w:gridCol w:w="709"/>
        <w:gridCol w:w="708"/>
        <w:gridCol w:w="709"/>
        <w:gridCol w:w="709"/>
        <w:gridCol w:w="992"/>
      </w:tblGrid>
      <w:tr w:rsidR="00F31D28" w:rsidRPr="00E3656F" w:rsidTr="00B22EF9">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F31D28" w:rsidRPr="00E3656F" w:rsidRDefault="00F31D28" w:rsidP="0068118A">
            <w:pPr>
              <w:rPr>
                <w:rFonts w:ascii="Montserrat SemiBold" w:hAnsi="Montserrat SemiBold"/>
                <w:b w:val="0"/>
              </w:rPr>
            </w:pPr>
            <w:r w:rsidRPr="00E3656F">
              <w:rPr>
                <w:rFonts w:ascii="Montserrat SemiBold" w:hAnsi="Montserrat SemiBold"/>
                <w:b w:val="0"/>
              </w:rPr>
              <w:t>ESPECIALIDAD</w:t>
            </w:r>
          </w:p>
        </w:tc>
        <w:tc>
          <w:tcPr>
            <w:tcW w:w="709" w:type="dxa"/>
            <w:gridSpan w:val="2"/>
            <w:noWrap/>
            <w:hideMark/>
          </w:tcPr>
          <w:p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F31D28" w:rsidRPr="00E3656F" w:rsidRDefault="00F31D28" w:rsidP="007924A3">
            <w:pPr>
              <w:jc w:val="center"/>
              <w:rPr>
                <w:rFonts w:ascii="Montserrat SemiBold" w:hAnsi="Montserrat SemiBold"/>
                <w:b w:val="0"/>
              </w:rPr>
            </w:pPr>
            <w:r w:rsidRPr="00E3656F">
              <w:rPr>
                <w:rFonts w:ascii="Montserrat SemiBold" w:hAnsi="Montserrat SemiBold"/>
                <w:b w:val="0"/>
              </w:rPr>
              <w:t>R2</w:t>
            </w:r>
          </w:p>
        </w:tc>
        <w:tc>
          <w:tcPr>
            <w:tcW w:w="708" w:type="dxa"/>
            <w:noWrap/>
            <w:hideMark/>
          </w:tcPr>
          <w:p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rsidR="00F31D28" w:rsidRPr="00E3656F" w:rsidRDefault="00F31D28" w:rsidP="007924A3">
            <w:pPr>
              <w:jc w:val="center"/>
              <w:rPr>
                <w:rFonts w:ascii="Montserrat SemiBold" w:hAnsi="Montserrat SemiBold"/>
                <w:b w:val="0"/>
              </w:rPr>
            </w:pPr>
            <w:r w:rsidRPr="00E3656F">
              <w:rPr>
                <w:rFonts w:ascii="Montserrat SemiBold" w:hAnsi="Montserrat SemiBold"/>
                <w:b w:val="0"/>
              </w:rPr>
              <w:t>R4</w:t>
            </w:r>
          </w:p>
        </w:tc>
        <w:tc>
          <w:tcPr>
            <w:tcW w:w="709" w:type="dxa"/>
            <w:noWrap/>
            <w:hideMark/>
          </w:tcPr>
          <w:p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rsidR="00F31D28" w:rsidRPr="00E3656F" w:rsidRDefault="00F31D28" w:rsidP="007924A3">
            <w:pPr>
              <w:jc w:val="center"/>
              <w:rPr>
                <w:rFonts w:ascii="Montserrat SemiBold" w:hAnsi="Montserrat SemiBold"/>
                <w:b w:val="0"/>
              </w:rPr>
            </w:pPr>
            <w:r w:rsidRPr="00E3656F">
              <w:rPr>
                <w:rFonts w:ascii="Montserrat SemiBold" w:hAnsi="Montserrat SemiBold"/>
                <w:b w:val="0"/>
              </w:rPr>
              <w:t>TOTAL</w:t>
            </w:r>
          </w:p>
        </w:tc>
      </w:tr>
      <w:tr w:rsidR="00F31D28"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F31D28" w:rsidRPr="00B5418F" w:rsidRDefault="00F31D28" w:rsidP="00E3656F">
            <w:pPr>
              <w:jc w:val="left"/>
            </w:pPr>
            <w:r w:rsidRPr="00B5418F">
              <w:t>Geriatría</w:t>
            </w:r>
          </w:p>
        </w:tc>
        <w:tc>
          <w:tcPr>
            <w:tcW w:w="709" w:type="dxa"/>
            <w:gridSpan w:val="2"/>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5</w:t>
            </w:r>
          </w:p>
        </w:tc>
        <w:tc>
          <w:tcPr>
            <w:tcW w:w="708"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4</w:t>
            </w:r>
          </w:p>
        </w:tc>
        <w:tc>
          <w:tcPr>
            <w:tcW w:w="709"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rsidR="00F31D28" w:rsidRPr="00B5418F" w:rsidRDefault="00D441E7" w:rsidP="007924A3">
            <w:pPr>
              <w:jc w:val="center"/>
            </w:pPr>
            <w:r>
              <w:t>20</w:t>
            </w:r>
          </w:p>
        </w:tc>
      </w:tr>
      <w:tr w:rsidR="00F31D28"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F31D28" w:rsidRPr="00B5418F" w:rsidRDefault="00F31D28" w:rsidP="00E3656F">
            <w:pPr>
              <w:jc w:val="left"/>
            </w:pPr>
            <w:r w:rsidRPr="00B5418F">
              <w:t>Medicina Preventiva y Salud Pública</w:t>
            </w:r>
          </w:p>
        </w:tc>
        <w:tc>
          <w:tcPr>
            <w:tcW w:w="709" w:type="dxa"/>
            <w:gridSpan w:val="2"/>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1</w:t>
            </w:r>
          </w:p>
        </w:tc>
        <w:tc>
          <w:tcPr>
            <w:tcW w:w="708"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0</w:t>
            </w:r>
          </w:p>
        </w:tc>
        <w:tc>
          <w:tcPr>
            <w:tcW w:w="709"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rsidR="00F31D28" w:rsidRPr="00B5418F" w:rsidRDefault="00D441E7" w:rsidP="007924A3">
            <w:pPr>
              <w:jc w:val="center"/>
            </w:pPr>
            <w:r>
              <w:t>2</w:t>
            </w:r>
          </w:p>
        </w:tc>
      </w:tr>
      <w:tr w:rsidR="00F31D28"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F31D28" w:rsidRPr="00B5418F" w:rsidRDefault="00F31D28" w:rsidP="00E3656F">
            <w:pPr>
              <w:jc w:val="left"/>
            </w:pPr>
            <w:r w:rsidRPr="00B5418F">
              <w:t>Oftalmología</w:t>
            </w:r>
          </w:p>
        </w:tc>
        <w:tc>
          <w:tcPr>
            <w:tcW w:w="709" w:type="dxa"/>
            <w:gridSpan w:val="2"/>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1</w:t>
            </w:r>
          </w:p>
        </w:tc>
        <w:tc>
          <w:tcPr>
            <w:tcW w:w="708"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1</w:t>
            </w:r>
          </w:p>
        </w:tc>
        <w:tc>
          <w:tcPr>
            <w:tcW w:w="709"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rsidR="00F31D28" w:rsidRPr="00B5418F" w:rsidRDefault="00D441E7" w:rsidP="007924A3">
            <w:pPr>
              <w:jc w:val="center"/>
            </w:pPr>
            <w:r>
              <w:t>4</w:t>
            </w:r>
          </w:p>
        </w:tc>
      </w:tr>
      <w:tr w:rsidR="00F31D28"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rsidR="00F31D28" w:rsidRPr="00B5418F" w:rsidRDefault="00F31D28" w:rsidP="00E3656F">
            <w:pPr>
              <w:jc w:val="left"/>
            </w:pPr>
            <w:r w:rsidRPr="00B5418F">
              <w:t>TOTAL</w:t>
            </w:r>
            <w:r w:rsidR="00B22EF9">
              <w:t xml:space="preserve"> </w:t>
            </w:r>
          </w:p>
        </w:tc>
        <w:tc>
          <w:tcPr>
            <w:tcW w:w="709" w:type="dxa"/>
            <w:gridSpan w:val="2"/>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7</w:t>
            </w:r>
          </w:p>
        </w:tc>
        <w:tc>
          <w:tcPr>
            <w:tcW w:w="708"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5</w:t>
            </w:r>
          </w:p>
        </w:tc>
        <w:tc>
          <w:tcPr>
            <w:tcW w:w="709"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rsidR="00F31D28" w:rsidRPr="00B5418F" w:rsidRDefault="00D441E7" w:rsidP="007924A3">
            <w:pPr>
              <w:jc w:val="center"/>
            </w:pPr>
            <w:r>
              <w:t>26</w:t>
            </w:r>
          </w:p>
        </w:tc>
      </w:tr>
      <w:tr w:rsidR="00F31D28" w:rsidRPr="00E3656F" w:rsidTr="00B22EF9">
        <w:trPr>
          <w:trHeight w:val="20"/>
        </w:trPr>
        <w:tc>
          <w:tcPr>
            <w:cnfStyle w:val="001000000000" w:firstRow="0" w:lastRow="0" w:firstColumn="1" w:lastColumn="0" w:oddVBand="0" w:evenVBand="0" w:oddHBand="0" w:evenHBand="0" w:firstRowFirstColumn="0" w:firstRowLastColumn="0" w:lastRowFirstColumn="0" w:lastRowLastColumn="0"/>
            <w:tcW w:w="8080" w:type="dxa"/>
            <w:gridSpan w:val="8"/>
            <w:noWrap/>
          </w:tcPr>
          <w:p w:rsidR="00F31D28" w:rsidRPr="00E3656F" w:rsidRDefault="00F31D28" w:rsidP="007924A3">
            <w:pPr>
              <w:jc w:val="center"/>
              <w:rPr>
                <w:sz w:val="6"/>
              </w:rPr>
            </w:pPr>
          </w:p>
        </w:tc>
      </w:tr>
      <w:tr w:rsidR="003D6049"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shd w:val="clear" w:color="auto" w:fill="DAEEF3" w:themeFill="accent5" w:themeFillTint="33"/>
            <w:noWrap/>
          </w:tcPr>
          <w:p w:rsidR="003D6049" w:rsidRPr="003D6049" w:rsidRDefault="003D6049" w:rsidP="00B22EF9">
            <w:pPr>
              <w:jc w:val="left"/>
              <w:rPr>
                <w:rFonts w:ascii="Montserrat SemiBold" w:hAnsi="Montserrat SemiBold"/>
                <w:caps/>
                <w:color w:val="595959" w:themeColor="text1" w:themeTint="A6"/>
              </w:rPr>
            </w:pPr>
            <w:r w:rsidRPr="003D6049">
              <w:rPr>
                <w:rFonts w:ascii="Montserrat SemiBold" w:hAnsi="Montserrat SemiBold"/>
                <w:caps/>
                <w:color w:val="595959" w:themeColor="text1" w:themeTint="A6"/>
              </w:rPr>
              <w:t>ESPECIALIDADES ENFERMERÍA</w:t>
            </w:r>
          </w:p>
        </w:tc>
        <w:tc>
          <w:tcPr>
            <w:tcW w:w="567" w:type="dxa"/>
            <w:shd w:val="clear" w:color="auto" w:fill="DAEEF3" w:themeFill="accent5" w:themeFillTint="33"/>
            <w:noWrap/>
          </w:tcPr>
          <w:p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rPr>
            </w:pPr>
            <w:r w:rsidRPr="003D6049">
              <w:rPr>
                <w:rFonts w:ascii="Montserrat SemiBold" w:hAnsi="Montserrat SemiBold"/>
                <w:caps/>
                <w:color w:val="595959" w:themeColor="text1" w:themeTint="A6"/>
              </w:rPr>
              <w:t>R1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rsidR="003D6049" w:rsidRPr="003D6049" w:rsidRDefault="003D6049" w:rsidP="007924A3">
            <w:pPr>
              <w:jc w:val="center"/>
              <w:rPr>
                <w:rFonts w:ascii="Montserrat SemiBold" w:hAnsi="Montserrat SemiBold"/>
                <w:caps/>
                <w:color w:val="595959" w:themeColor="text1" w:themeTint="A6"/>
              </w:rPr>
            </w:pPr>
            <w:r w:rsidRPr="003D6049">
              <w:rPr>
                <w:rFonts w:ascii="Montserrat SemiBold" w:hAnsi="Montserrat SemiBold"/>
                <w:caps/>
                <w:color w:val="595959" w:themeColor="text1" w:themeTint="A6"/>
              </w:rPr>
              <w:t>R2</w:t>
            </w:r>
          </w:p>
        </w:tc>
        <w:tc>
          <w:tcPr>
            <w:tcW w:w="708" w:type="dxa"/>
            <w:shd w:val="clear" w:color="auto" w:fill="DAEEF3" w:themeFill="accent5" w:themeFillTint="33"/>
            <w:noWrap/>
          </w:tcPr>
          <w:p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rsidR="003D6049" w:rsidRPr="003D6049" w:rsidRDefault="003D6049" w:rsidP="007924A3">
            <w:pPr>
              <w:jc w:val="center"/>
              <w:rPr>
                <w:rFonts w:ascii="Montserrat SemiBold" w:hAnsi="Montserrat SemiBold"/>
                <w:caps/>
                <w:color w:val="595959" w:themeColor="text1" w:themeTint="A6"/>
              </w:rPr>
            </w:pPr>
          </w:p>
        </w:tc>
        <w:tc>
          <w:tcPr>
            <w:tcW w:w="709" w:type="dxa"/>
            <w:shd w:val="clear" w:color="auto" w:fill="DAEEF3" w:themeFill="accent5" w:themeFillTint="33"/>
            <w:noWrap/>
          </w:tcPr>
          <w:p w:rsidR="003D6049" w:rsidRPr="003D6049" w:rsidRDefault="003D6049" w:rsidP="007924A3">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DAEEF3" w:themeFill="accent5" w:themeFillTint="33"/>
            <w:noWrap/>
          </w:tcPr>
          <w:p w:rsidR="003D6049" w:rsidRPr="003D6049" w:rsidRDefault="003D6049" w:rsidP="007924A3">
            <w:pPr>
              <w:jc w:val="center"/>
              <w:rPr>
                <w:rFonts w:ascii="Montserrat SemiBold" w:hAnsi="Montserrat SemiBold"/>
                <w:caps/>
                <w:color w:val="595959" w:themeColor="text1" w:themeTint="A6"/>
              </w:rPr>
            </w:pPr>
            <w:r w:rsidRPr="003D6049">
              <w:rPr>
                <w:rFonts w:ascii="Montserrat SemiBold" w:hAnsi="Montserrat SemiBold"/>
                <w:caps/>
                <w:color w:val="595959" w:themeColor="text1" w:themeTint="A6"/>
              </w:rPr>
              <w:t>TOTAL</w:t>
            </w:r>
          </w:p>
        </w:tc>
      </w:tr>
      <w:tr w:rsidR="00F31D28"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F31D28" w:rsidRPr="00B5418F" w:rsidRDefault="00F31D28" w:rsidP="00B22EF9">
            <w:pPr>
              <w:jc w:val="left"/>
            </w:pPr>
            <w:r w:rsidRPr="00B5418F">
              <w:t>Enf Geriátrica</w:t>
            </w:r>
          </w:p>
        </w:tc>
        <w:tc>
          <w:tcPr>
            <w:tcW w:w="567"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0</w:t>
            </w:r>
          </w:p>
        </w:tc>
        <w:tc>
          <w:tcPr>
            <w:tcW w:w="708"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w:t>
            </w:r>
          </w:p>
        </w:tc>
        <w:tc>
          <w:tcPr>
            <w:tcW w:w="709"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rsidR="00F31D28" w:rsidRPr="00B5418F" w:rsidRDefault="00D441E7" w:rsidP="007924A3">
            <w:pPr>
              <w:jc w:val="center"/>
            </w:pPr>
            <w:r>
              <w:t>2</w:t>
            </w:r>
          </w:p>
        </w:tc>
      </w:tr>
      <w:tr w:rsidR="00F31D28" w:rsidRPr="00103E48" w:rsidTr="00B22EF9">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F31D28" w:rsidRPr="00B5418F" w:rsidRDefault="00F31D28" w:rsidP="00B22EF9">
            <w:pPr>
              <w:jc w:val="left"/>
            </w:pPr>
            <w:r w:rsidRPr="00B5418F">
              <w:t>TOTAL ENFERMERÍA</w:t>
            </w:r>
          </w:p>
        </w:tc>
        <w:tc>
          <w:tcPr>
            <w:tcW w:w="567"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0</w:t>
            </w:r>
          </w:p>
        </w:tc>
        <w:tc>
          <w:tcPr>
            <w:tcW w:w="708"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w:t>
            </w:r>
          </w:p>
        </w:tc>
        <w:tc>
          <w:tcPr>
            <w:tcW w:w="709" w:type="dxa"/>
            <w:noWrap/>
          </w:tcPr>
          <w:p w:rsidR="00F31D28" w:rsidRPr="00B5418F" w:rsidRDefault="00D441E7" w:rsidP="007924A3">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rsidR="00F31D28" w:rsidRPr="00B5418F" w:rsidRDefault="00D441E7" w:rsidP="007924A3">
            <w:pPr>
              <w:jc w:val="center"/>
            </w:pPr>
            <w:r>
              <w:t>2</w:t>
            </w:r>
          </w:p>
        </w:tc>
      </w:tr>
      <w:tr w:rsidR="00F31D28" w:rsidRPr="00103E48" w:rsidTr="00B22EF9">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rsidR="00F31D28" w:rsidRPr="00B5418F" w:rsidRDefault="00F31D28" w:rsidP="00B22EF9">
            <w:pPr>
              <w:jc w:val="left"/>
            </w:pPr>
            <w:r w:rsidRPr="00B5418F">
              <w:t>TOTAL RESIDENTES EN FORMACIÓN</w:t>
            </w:r>
          </w:p>
        </w:tc>
        <w:tc>
          <w:tcPr>
            <w:tcW w:w="567" w:type="dxa"/>
            <w:noWrap/>
          </w:tcPr>
          <w:p w:rsidR="00F31D28" w:rsidRPr="00B5418F" w:rsidRDefault="00D441E7" w:rsidP="007924A3">
            <w:pPr>
              <w:jc w:val="center"/>
              <w:cnfStyle w:val="010000000000" w:firstRow="0" w:lastRow="1"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7</w:t>
            </w:r>
          </w:p>
        </w:tc>
        <w:tc>
          <w:tcPr>
            <w:tcW w:w="708" w:type="dxa"/>
            <w:noWrap/>
          </w:tcPr>
          <w:p w:rsidR="00F31D28" w:rsidRPr="00B5418F" w:rsidRDefault="00D441E7" w:rsidP="007924A3">
            <w:pPr>
              <w:jc w:val="center"/>
              <w:cnfStyle w:val="010000000000" w:firstRow="0" w:lastRow="1" w:firstColumn="0" w:lastColumn="0" w:oddVBand="0" w:evenVBand="0" w:oddHBand="0" w:evenHBand="0" w:firstRowFirstColumn="0" w:firstRowLastColumn="0" w:lastRowFirstColumn="0" w:lastRowLastColumn="0"/>
            </w:pPr>
            <w:r>
              <w:t>8</w:t>
            </w:r>
          </w:p>
        </w:tc>
        <w:tc>
          <w:tcPr>
            <w:cnfStyle w:val="000001000000" w:firstRow="0" w:lastRow="0" w:firstColumn="0" w:lastColumn="0" w:oddVBand="0" w:evenVBand="1" w:oddHBand="0" w:evenHBand="0" w:firstRowFirstColumn="0" w:firstRowLastColumn="0" w:lastRowFirstColumn="0" w:lastRowLastColumn="0"/>
            <w:tcW w:w="709" w:type="dxa"/>
            <w:noWrap/>
          </w:tcPr>
          <w:p w:rsidR="00F31D28" w:rsidRPr="00B5418F" w:rsidRDefault="00D441E7" w:rsidP="007924A3">
            <w:pPr>
              <w:jc w:val="center"/>
            </w:pPr>
            <w:r>
              <w:t>5</w:t>
            </w:r>
          </w:p>
        </w:tc>
        <w:tc>
          <w:tcPr>
            <w:tcW w:w="709" w:type="dxa"/>
            <w:noWrap/>
          </w:tcPr>
          <w:p w:rsidR="00F31D28" w:rsidRPr="00B5418F" w:rsidRDefault="00D441E7" w:rsidP="007924A3">
            <w:pPr>
              <w:jc w:val="center"/>
              <w:cnfStyle w:val="010000000000" w:firstRow="0" w:lastRow="1"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rsidR="00F31D28" w:rsidRPr="00B5418F" w:rsidRDefault="00D441E7" w:rsidP="007924A3">
            <w:pPr>
              <w:jc w:val="center"/>
            </w:pPr>
            <w:r>
              <w:t>28</w:t>
            </w:r>
          </w:p>
        </w:tc>
      </w:tr>
    </w:tbl>
    <w:p w:rsidR="00F31D28" w:rsidRDefault="00F31D28" w:rsidP="0068118A"/>
    <w:p w:rsidR="003F44E8" w:rsidRDefault="003F44E8" w:rsidP="003F44E8">
      <w:r>
        <w:t>Ha sido en 2020, cuando se han incorporado la primera promoción de Enfermeros Interno Residentes en Geriatría.</w:t>
      </w:r>
    </w:p>
    <w:p w:rsidR="003F44E8" w:rsidRDefault="003F44E8" w:rsidP="0068118A"/>
    <w:p w:rsidR="00F31D28" w:rsidRPr="009E7227" w:rsidRDefault="00F31D28" w:rsidP="00FD5762">
      <w:pPr>
        <w:pStyle w:val="TITULO-Nivel3"/>
      </w:pPr>
      <w:r>
        <w:t xml:space="preserve">Rotaciones Externas y </w:t>
      </w:r>
      <w:r w:rsidRPr="009E7227">
        <w:t>Estancias formativas</w:t>
      </w:r>
      <w:r>
        <w:t xml:space="preserve">  </w:t>
      </w:r>
    </w:p>
    <w:tbl>
      <w:tblPr>
        <w:tblStyle w:val="TablaGeneral"/>
        <w:tblW w:w="7938" w:type="dxa"/>
        <w:tblLook w:val="00A0" w:firstRow="1" w:lastRow="0" w:firstColumn="1" w:lastColumn="0" w:noHBand="0" w:noVBand="0"/>
      </w:tblPr>
      <w:tblGrid>
        <w:gridCol w:w="5812"/>
        <w:gridCol w:w="2126"/>
      </w:tblGrid>
      <w:tr w:rsidR="00F31D28" w:rsidRPr="009E7227" w:rsidTr="004B3C95">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9E7227" w:rsidRDefault="00F31D28" w:rsidP="0068118A"/>
        </w:tc>
        <w:tc>
          <w:tcPr>
            <w:tcW w:w="2126" w:type="dxa"/>
          </w:tcPr>
          <w:p w:rsidR="00F31D28" w:rsidRPr="009E7227"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F31D28" w:rsidRPr="009E7227" w:rsidTr="004B3C95">
        <w:trPr>
          <w:trHeight w:val="284"/>
        </w:trPr>
        <w:tc>
          <w:tcPr>
            <w:cnfStyle w:val="001000000000" w:firstRow="0" w:lastRow="0" w:firstColumn="1" w:lastColumn="0" w:oddVBand="0" w:evenVBand="0" w:oddHBand="0" w:evenHBand="0" w:firstRowFirstColumn="0" w:firstRowLastColumn="0" w:lastRowFirstColumn="0" w:lastRowLastColumn="0"/>
            <w:tcW w:w="5812" w:type="dxa"/>
          </w:tcPr>
          <w:p w:rsidR="00F31D28" w:rsidRPr="002A6F12" w:rsidRDefault="00F31D28" w:rsidP="0068118A">
            <w:r w:rsidRPr="002A6F12">
              <w:t>Residentes rotantes de otros Centros</w:t>
            </w:r>
          </w:p>
        </w:tc>
        <w:tc>
          <w:tcPr>
            <w:tcW w:w="2126" w:type="dxa"/>
          </w:tcPr>
          <w:p w:rsidR="00F31D28" w:rsidRPr="002A6F12" w:rsidRDefault="00F259B2" w:rsidP="005E24CD">
            <w:pPr>
              <w:jc w:val="center"/>
              <w:cnfStyle w:val="000000000000" w:firstRow="0" w:lastRow="0" w:firstColumn="0" w:lastColumn="0" w:oddVBand="0" w:evenVBand="0" w:oddHBand="0" w:evenHBand="0" w:firstRowFirstColumn="0" w:firstRowLastColumn="0" w:lastRowFirstColumn="0" w:lastRowLastColumn="0"/>
            </w:pPr>
            <w:r>
              <w:t>22</w:t>
            </w:r>
          </w:p>
        </w:tc>
      </w:tr>
    </w:tbl>
    <w:p w:rsidR="00286C10" w:rsidRDefault="00286C10" w:rsidP="00286C10">
      <w:pPr>
        <w:keepNext/>
        <w:spacing w:before="0" w:line="240" w:lineRule="exact"/>
        <w:ind w:left="284" w:hanging="284"/>
        <w:outlineLvl w:val="1"/>
        <w:rPr>
          <w:rFonts w:ascii="Verdana" w:hAnsi="Verdana" w:cs="Arial"/>
          <w:color w:val="FF0000"/>
          <w:vertAlign w:val="superscript"/>
          <w:lang w:val="es-ES_tradnl"/>
        </w:rPr>
      </w:pPr>
    </w:p>
    <w:p w:rsidR="00820129" w:rsidRDefault="00820129">
      <w:pPr>
        <w:spacing w:before="0" w:line="240" w:lineRule="auto"/>
        <w:jc w:val="left"/>
      </w:pPr>
      <w:bookmarkStart w:id="149" w:name="_Toc74228280"/>
      <w:bookmarkStart w:id="150" w:name="_Toc75343977"/>
      <w:bookmarkEnd w:id="148"/>
    </w:p>
    <w:p w:rsidR="00820129" w:rsidRPr="00820129" w:rsidRDefault="00820129" w:rsidP="00820129">
      <w:pPr>
        <w:pStyle w:val="Ttulo3Memoria"/>
        <w:rPr>
          <w:rFonts w:ascii="Montserrat Medium" w:hAnsi="Montserrat Medium" w:cs="Calibri"/>
          <w:color w:val="auto"/>
          <w:sz w:val="20"/>
        </w:rPr>
      </w:pPr>
    </w:p>
    <w:p w:rsidR="00820129" w:rsidRDefault="00820129" w:rsidP="00820129">
      <w:pPr>
        <w:pStyle w:val="Ttulo3Memoria"/>
      </w:pPr>
    </w:p>
    <w:p w:rsidR="00820129" w:rsidRDefault="00820129" w:rsidP="00820129">
      <w:pPr>
        <w:pStyle w:val="Ttulo3Memoria"/>
      </w:pPr>
    </w:p>
    <w:p w:rsidR="003D6049" w:rsidRDefault="003D6049">
      <w:pPr>
        <w:spacing w:before="0" w:line="240" w:lineRule="auto"/>
        <w:jc w:val="left"/>
        <w:rPr>
          <w:rFonts w:ascii="Montserrat SemiBold" w:hAnsi="Montserrat SemiBold"/>
          <w:caps/>
          <w:noProof/>
          <w:color w:val="3898B2"/>
          <w:spacing w:val="-6"/>
          <w:sz w:val="24"/>
        </w:rPr>
      </w:pPr>
      <w:r>
        <w:br w:type="page"/>
      </w:r>
    </w:p>
    <w:p w:rsidR="00F31D28" w:rsidRDefault="00F31D28" w:rsidP="004B3C95">
      <w:pPr>
        <w:pStyle w:val="TITULO-Nivel2"/>
      </w:pPr>
      <w:bookmarkStart w:id="151" w:name="_Toc84848522"/>
      <w:r w:rsidRPr="007E2BE4">
        <w:lastRenderedPageBreak/>
        <w:t>Formación Continuada</w:t>
      </w:r>
      <w:bookmarkEnd w:id="149"/>
      <w:bookmarkEnd w:id="150"/>
      <w:bookmarkEnd w:id="151"/>
    </w:p>
    <w:tbl>
      <w:tblPr>
        <w:tblStyle w:val="TablaGeneral"/>
        <w:tblW w:w="8080" w:type="dxa"/>
        <w:tblLayout w:type="fixed"/>
        <w:tblLook w:val="04A0" w:firstRow="1" w:lastRow="0" w:firstColumn="1" w:lastColumn="0" w:noHBand="0" w:noVBand="1"/>
      </w:tblPr>
      <w:tblGrid>
        <w:gridCol w:w="2552"/>
        <w:gridCol w:w="1134"/>
        <w:gridCol w:w="1276"/>
        <w:gridCol w:w="1842"/>
        <w:gridCol w:w="1276"/>
      </w:tblGrid>
      <w:tr w:rsidR="004B3C95" w:rsidRPr="00B95CE6" w:rsidTr="004D041D">
        <w:trPr>
          <w:cnfStyle w:val="100000000000" w:firstRow="1" w:lastRow="0" w:firstColumn="0" w:lastColumn="0" w:oddVBand="0" w:evenVBand="0" w:oddHBand="0"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552" w:type="dxa"/>
            <w:hideMark/>
          </w:tcPr>
          <w:p w:rsidR="004B3C95" w:rsidRPr="00B95CE6" w:rsidRDefault="004B3C95" w:rsidP="00AF0FBF">
            <w:pPr>
              <w:jc w:val="left"/>
              <w:rPr>
                <w:rFonts w:ascii="Montserrat SemiBold" w:hAnsi="Montserrat SemiBold"/>
                <w:b w:val="0"/>
              </w:rPr>
            </w:pPr>
            <w:r w:rsidRPr="00B95CE6">
              <w:rPr>
                <w:rFonts w:ascii="Montserrat SemiBold" w:hAnsi="Montserrat SemiBold"/>
                <w:b w:val="0"/>
              </w:rPr>
              <w:t>NOMBRE CURSO (I)</w:t>
            </w:r>
          </w:p>
        </w:tc>
        <w:tc>
          <w:tcPr>
            <w:tcW w:w="1134" w:type="dxa"/>
            <w:hideMark/>
          </w:tcPr>
          <w:p w:rsidR="004B3C95" w:rsidRPr="00B95CE6" w:rsidRDefault="004B3C95" w:rsidP="006B5B0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HORAS DURACIÓN</w:t>
            </w:r>
          </w:p>
        </w:tc>
        <w:tc>
          <w:tcPr>
            <w:tcW w:w="1276" w:type="dxa"/>
            <w:hideMark/>
          </w:tcPr>
          <w:p w:rsidR="004B3C95" w:rsidRPr="00B95CE6" w:rsidRDefault="004B3C95" w:rsidP="006B5B0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TIPO DE ACTIVIDAD</w:t>
            </w:r>
          </w:p>
        </w:tc>
        <w:tc>
          <w:tcPr>
            <w:tcW w:w="1842" w:type="dxa"/>
            <w:hideMark/>
          </w:tcPr>
          <w:p w:rsidR="004B3C95" w:rsidRPr="00B95CE6" w:rsidRDefault="004B3C95" w:rsidP="006B5B0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DIRIGIDO A</w:t>
            </w:r>
          </w:p>
        </w:tc>
        <w:tc>
          <w:tcPr>
            <w:tcW w:w="1276" w:type="dxa"/>
            <w:hideMark/>
          </w:tcPr>
          <w:p w:rsidR="004B3C95" w:rsidRPr="00B95CE6" w:rsidRDefault="004B3C95" w:rsidP="006B5B0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Nº asistentes</w:t>
            </w:r>
          </w:p>
        </w:tc>
      </w:tr>
      <w:tr w:rsidR="004B3C95"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4B3C95" w:rsidRPr="0049780B" w:rsidRDefault="007E4BA5" w:rsidP="00A73C5C">
            <w:pPr>
              <w:jc w:val="left"/>
            </w:pPr>
            <w:r w:rsidRPr="007E4BA5">
              <w:t>Metodología enfermera: aplicación programa Historia Clínica Digital HCIS</w:t>
            </w:r>
          </w:p>
        </w:tc>
        <w:tc>
          <w:tcPr>
            <w:tcW w:w="1134"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10</w:t>
            </w:r>
          </w:p>
        </w:tc>
        <w:tc>
          <w:tcPr>
            <w:tcW w:w="1276" w:type="dxa"/>
            <w:noWrap/>
          </w:tcPr>
          <w:p w:rsidR="004B3C95" w:rsidRPr="0049780B" w:rsidRDefault="00835D41" w:rsidP="007E4BA5">
            <w:pPr>
              <w:jc w:val="center"/>
              <w:cnfStyle w:val="000000000000" w:firstRow="0" w:lastRow="0" w:firstColumn="0" w:lastColumn="0" w:oddVBand="0" w:evenVBand="0" w:oddHBand="0" w:evenHBand="0" w:firstRowFirstColumn="0" w:firstRowLastColumn="0" w:lastRowFirstColumn="0" w:lastRowLastColumn="0"/>
            </w:pPr>
            <w:r>
              <w:t>Curso</w:t>
            </w:r>
          </w:p>
        </w:tc>
        <w:tc>
          <w:tcPr>
            <w:tcW w:w="1842" w:type="dxa"/>
            <w:noWrap/>
          </w:tcPr>
          <w:p w:rsidR="004B3C95" w:rsidRPr="0049780B" w:rsidRDefault="00835D41" w:rsidP="007E4BA5">
            <w:pPr>
              <w:jc w:val="center"/>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17</w:t>
            </w:r>
          </w:p>
        </w:tc>
      </w:tr>
      <w:tr w:rsidR="004B3C95"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4B3C95" w:rsidRPr="0049780B" w:rsidRDefault="007E4BA5" w:rsidP="00A73C5C">
            <w:pPr>
              <w:jc w:val="left"/>
            </w:pPr>
            <w:r w:rsidRPr="007E4BA5">
              <w:t xml:space="preserve">Actualización en UCI para </w:t>
            </w:r>
            <w:r w:rsidR="006B5B0F">
              <w:t>E</w:t>
            </w:r>
            <w:r w:rsidRPr="007E4BA5">
              <w:t>nfermería</w:t>
            </w:r>
          </w:p>
        </w:tc>
        <w:tc>
          <w:tcPr>
            <w:tcW w:w="1134"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10</w:t>
            </w:r>
          </w:p>
        </w:tc>
        <w:tc>
          <w:tcPr>
            <w:tcW w:w="1276" w:type="dxa"/>
            <w:noWrap/>
          </w:tcPr>
          <w:p w:rsidR="004B3C95" w:rsidRPr="0049780B" w:rsidRDefault="00835D41" w:rsidP="007E4BA5">
            <w:pPr>
              <w:jc w:val="center"/>
              <w:cnfStyle w:val="000000000000" w:firstRow="0" w:lastRow="0" w:firstColumn="0" w:lastColumn="0" w:oddVBand="0" w:evenVBand="0" w:oddHBand="0" w:evenHBand="0" w:firstRowFirstColumn="0" w:firstRowLastColumn="0" w:lastRowFirstColumn="0" w:lastRowLastColumn="0"/>
            </w:pPr>
            <w:r>
              <w:t>Curso</w:t>
            </w:r>
          </w:p>
        </w:tc>
        <w:tc>
          <w:tcPr>
            <w:tcW w:w="1842" w:type="dxa"/>
            <w:noWrap/>
          </w:tcPr>
          <w:p w:rsidR="004B3C95" w:rsidRPr="0049780B" w:rsidRDefault="00835D41" w:rsidP="007E4BA5">
            <w:pPr>
              <w:jc w:val="center"/>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13</w:t>
            </w:r>
          </w:p>
        </w:tc>
      </w:tr>
      <w:tr w:rsidR="004B3C95"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4B3C95" w:rsidRPr="0049780B" w:rsidRDefault="007E4BA5" w:rsidP="00A73C5C">
            <w:pPr>
              <w:jc w:val="left"/>
            </w:pPr>
            <w:r w:rsidRPr="007E4BA5">
              <w:t>Formación Online para Tutores de Estudiantes en Hospital Central de la Cruz Roja</w:t>
            </w:r>
          </w:p>
        </w:tc>
        <w:tc>
          <w:tcPr>
            <w:tcW w:w="1134"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w:t>
            </w:r>
          </w:p>
        </w:tc>
        <w:tc>
          <w:tcPr>
            <w:tcW w:w="1276"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Píldora Informativa</w:t>
            </w:r>
          </w:p>
        </w:tc>
        <w:tc>
          <w:tcPr>
            <w:tcW w:w="1842"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131</w:t>
            </w:r>
          </w:p>
        </w:tc>
      </w:tr>
      <w:tr w:rsidR="004B3C95"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4B3C95" w:rsidRPr="0049780B" w:rsidRDefault="007E4BA5" w:rsidP="00A73C5C">
            <w:pPr>
              <w:jc w:val="left"/>
            </w:pPr>
            <w:r w:rsidRPr="007E4BA5">
              <w:t>Abordaje integral del paciente y el entorno en cuidados paliativos.</w:t>
            </w:r>
          </w:p>
        </w:tc>
        <w:tc>
          <w:tcPr>
            <w:tcW w:w="1134"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20</w:t>
            </w:r>
          </w:p>
        </w:tc>
        <w:tc>
          <w:tcPr>
            <w:tcW w:w="1276"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Curso</w:t>
            </w:r>
          </w:p>
        </w:tc>
        <w:tc>
          <w:tcPr>
            <w:tcW w:w="1842"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Enfermería / Medicina</w:t>
            </w:r>
          </w:p>
        </w:tc>
        <w:tc>
          <w:tcPr>
            <w:tcW w:w="1276"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24</w:t>
            </w:r>
          </w:p>
        </w:tc>
      </w:tr>
      <w:tr w:rsidR="004B3C95"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4B3C95" w:rsidRPr="0049780B" w:rsidRDefault="007E4BA5" w:rsidP="00A73C5C">
            <w:pPr>
              <w:jc w:val="left"/>
            </w:pPr>
            <w:r w:rsidRPr="007E4BA5">
              <w:t>Bioética Básica</w:t>
            </w:r>
          </w:p>
        </w:tc>
        <w:tc>
          <w:tcPr>
            <w:tcW w:w="1134"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8</w:t>
            </w:r>
          </w:p>
        </w:tc>
        <w:tc>
          <w:tcPr>
            <w:tcW w:w="1276"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Curso</w:t>
            </w:r>
          </w:p>
        </w:tc>
        <w:tc>
          <w:tcPr>
            <w:tcW w:w="1842"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Enfermería / Medicina</w:t>
            </w:r>
          </w:p>
        </w:tc>
        <w:tc>
          <w:tcPr>
            <w:tcW w:w="1276"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16</w:t>
            </w:r>
          </w:p>
        </w:tc>
      </w:tr>
      <w:tr w:rsidR="004B3C95"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4B3C95" w:rsidRPr="0049780B" w:rsidRDefault="007E4BA5" w:rsidP="00A73C5C">
            <w:pPr>
              <w:jc w:val="left"/>
            </w:pPr>
            <w:r w:rsidRPr="007E4BA5">
              <w:t>Actualización en COVID-19</w:t>
            </w:r>
          </w:p>
        </w:tc>
        <w:tc>
          <w:tcPr>
            <w:tcW w:w="1134"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20</w:t>
            </w:r>
          </w:p>
        </w:tc>
        <w:tc>
          <w:tcPr>
            <w:tcW w:w="1276"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Curso</w:t>
            </w:r>
          </w:p>
        </w:tc>
        <w:tc>
          <w:tcPr>
            <w:tcW w:w="1842"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Enfermería / Medicina</w:t>
            </w:r>
          </w:p>
        </w:tc>
        <w:tc>
          <w:tcPr>
            <w:tcW w:w="1276"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139</w:t>
            </w:r>
          </w:p>
        </w:tc>
      </w:tr>
      <w:tr w:rsidR="004B3C95" w:rsidRPr="0049780B" w:rsidTr="004D041D">
        <w:trPr>
          <w:trHeight w:val="284"/>
        </w:trPr>
        <w:tc>
          <w:tcPr>
            <w:cnfStyle w:val="001000000000" w:firstRow="0" w:lastRow="0" w:firstColumn="1" w:lastColumn="0" w:oddVBand="0" w:evenVBand="0" w:oddHBand="0" w:evenHBand="0" w:firstRowFirstColumn="0" w:firstRowLastColumn="0" w:lastRowFirstColumn="0" w:lastRowLastColumn="0"/>
            <w:tcW w:w="2552" w:type="dxa"/>
          </w:tcPr>
          <w:p w:rsidR="004B3C95" w:rsidRPr="0049780B" w:rsidRDefault="007E4BA5" w:rsidP="00A73C5C">
            <w:pPr>
              <w:jc w:val="left"/>
            </w:pPr>
            <w:r w:rsidRPr="007E4BA5">
              <w:t>EFQM Aplicado al Hospital Central de la Cruz Roja</w:t>
            </w:r>
          </w:p>
        </w:tc>
        <w:tc>
          <w:tcPr>
            <w:tcW w:w="1134"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27</w:t>
            </w:r>
          </w:p>
        </w:tc>
        <w:tc>
          <w:tcPr>
            <w:tcW w:w="1276"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Curso</w:t>
            </w:r>
          </w:p>
        </w:tc>
        <w:tc>
          <w:tcPr>
            <w:tcW w:w="1842" w:type="dxa"/>
            <w:noWrap/>
          </w:tcPr>
          <w:p w:rsidR="004B3C95" w:rsidRPr="0049780B" w:rsidRDefault="00815238" w:rsidP="007E4BA5">
            <w:pPr>
              <w:jc w:val="center"/>
              <w:cnfStyle w:val="000000000000" w:firstRow="0" w:lastRow="0" w:firstColumn="0" w:lastColumn="0" w:oddVBand="0" w:evenVBand="0" w:oddHBand="0" w:evenHBand="0" w:firstRowFirstColumn="0" w:firstRowLastColumn="0" w:lastRowFirstColumn="0" w:lastRowLastColumn="0"/>
            </w:pPr>
            <w:r>
              <w:t>Enfermería / Medicina</w:t>
            </w:r>
          </w:p>
        </w:tc>
        <w:tc>
          <w:tcPr>
            <w:tcW w:w="1276" w:type="dxa"/>
            <w:noWrap/>
          </w:tcPr>
          <w:p w:rsidR="004B3C95" w:rsidRPr="0049780B" w:rsidRDefault="007E4BA5" w:rsidP="007E4BA5">
            <w:pPr>
              <w:jc w:val="center"/>
              <w:cnfStyle w:val="000000000000" w:firstRow="0" w:lastRow="0" w:firstColumn="0" w:lastColumn="0" w:oddVBand="0" w:evenVBand="0" w:oddHBand="0" w:evenHBand="0" w:firstRowFirstColumn="0" w:firstRowLastColumn="0" w:lastRowFirstColumn="0" w:lastRowLastColumn="0"/>
            </w:pPr>
            <w:r>
              <w:t>18</w:t>
            </w:r>
          </w:p>
        </w:tc>
      </w:tr>
    </w:tbl>
    <w:p w:rsidR="00F31D28" w:rsidRDefault="00B22EF9" w:rsidP="00B22EF9">
      <w:pPr>
        <w:pStyle w:val="Nombredetabla"/>
      </w:pPr>
      <w:r w:rsidRPr="004B6B81">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F31D28" w:rsidRPr="0049780B" w:rsidTr="00B22EF9">
        <w:trPr>
          <w:cnfStyle w:val="100000000000" w:firstRow="1" w:lastRow="0" w:firstColumn="0" w:lastColumn="0" w:oddVBand="0" w:evenVBand="0" w:oddHBand="0" w:evenHBand="0" w:firstRowFirstColumn="0" w:firstRowLastColumn="0" w:lastRowFirstColumn="0" w:lastRowLastColumn="0"/>
          <w:trHeight w:val="408"/>
        </w:trPr>
        <w:tc>
          <w:tcPr>
            <w:tcW w:w="1346" w:type="dxa"/>
          </w:tcPr>
          <w:p w:rsidR="00F31D28" w:rsidRPr="00B34270" w:rsidRDefault="00F31D28" w:rsidP="0068118A">
            <w:pPr>
              <w:rPr>
                <w:rFonts w:ascii="Montserrat SemiBold" w:hAnsi="Montserrat SemiBold"/>
              </w:rPr>
            </w:pPr>
            <w:r w:rsidRPr="00B34270">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B34270" w:rsidRDefault="00F31D28" w:rsidP="0068118A">
            <w:pPr>
              <w:rPr>
                <w:rFonts w:ascii="Montserrat SemiBold" w:hAnsi="Montserrat SemiBold"/>
              </w:rPr>
            </w:pPr>
            <w:r w:rsidRPr="00B34270">
              <w:rPr>
                <w:rFonts w:ascii="Montserrat SemiBold" w:hAnsi="Montserrat SemiBold"/>
              </w:rPr>
              <w:t>TEMA</w:t>
            </w:r>
          </w:p>
        </w:tc>
        <w:tc>
          <w:tcPr>
            <w:tcW w:w="2835" w:type="dxa"/>
          </w:tcPr>
          <w:p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SERVICIO/SECCIÓN</w:t>
            </w:r>
          </w:p>
        </w:tc>
      </w:tr>
      <w:tr w:rsidR="00F31D28" w:rsidRPr="0049780B" w:rsidTr="00B22EF9">
        <w:trPr>
          <w:trHeight w:val="272"/>
        </w:trPr>
        <w:tc>
          <w:tcPr>
            <w:tcW w:w="8080" w:type="dxa"/>
            <w:gridSpan w:val="3"/>
          </w:tcPr>
          <w:p w:rsidR="00F31D28" w:rsidRPr="004B6B81" w:rsidRDefault="00F31D28" w:rsidP="0068118A">
            <w:r w:rsidRPr="004B6B81">
              <w:t>GENERALES</w:t>
            </w:r>
          </w:p>
        </w:tc>
      </w:tr>
      <w:tr w:rsidR="00F31D28" w:rsidRPr="0049780B" w:rsidTr="00B22EF9">
        <w:tc>
          <w:tcPr>
            <w:tcW w:w="1346" w:type="dxa"/>
          </w:tcPr>
          <w:p w:rsidR="00F31D28" w:rsidRPr="004B6B81" w:rsidRDefault="007E4BA5" w:rsidP="0068118A">
            <w:r w:rsidRPr="007E4BA5">
              <w:t>17 enero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5E24CD" w:rsidRDefault="007E4BA5" w:rsidP="0068118A">
            <w:pPr>
              <w:rPr>
                <w:color w:val="31849B" w:themeColor="accent5" w:themeShade="BF"/>
                <w:szCs w:val="16"/>
              </w:rPr>
            </w:pPr>
            <w:r w:rsidRPr="005E24CD">
              <w:rPr>
                <w:color w:val="31849B" w:themeColor="accent5" w:themeShade="BF"/>
                <w:szCs w:val="16"/>
              </w:rPr>
              <w:t>¿Tenemos Responsabilidad Social los hospitales?</w:t>
            </w:r>
          </w:p>
        </w:tc>
        <w:tc>
          <w:tcPr>
            <w:tcW w:w="2835" w:type="dxa"/>
          </w:tcPr>
          <w:p w:rsidR="00F31D28" w:rsidRPr="004B6B81" w:rsidRDefault="007E4BA5" w:rsidP="0068118A">
            <w:pPr>
              <w:cnfStyle w:val="000000000000" w:firstRow="0" w:lastRow="0" w:firstColumn="0" w:lastColumn="0" w:oddVBand="0" w:evenVBand="0" w:oddHBand="0" w:evenHBand="0" w:firstRowFirstColumn="0" w:firstRowLastColumn="0" w:lastRowFirstColumn="0" w:lastRowLastColumn="0"/>
            </w:pPr>
            <w:r w:rsidRPr="007E4BA5">
              <w:t>Atención al Paciente</w:t>
            </w:r>
          </w:p>
        </w:tc>
      </w:tr>
      <w:tr w:rsidR="00F31D28" w:rsidRPr="0049780B" w:rsidTr="00B22EF9">
        <w:tc>
          <w:tcPr>
            <w:tcW w:w="1346" w:type="dxa"/>
          </w:tcPr>
          <w:p w:rsidR="00F31D28" w:rsidRPr="004B6B81" w:rsidRDefault="007E4BA5" w:rsidP="0068118A">
            <w:r w:rsidRPr="007E4BA5">
              <w:t>24 enero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5E24CD" w:rsidRDefault="007E4BA5" w:rsidP="0068118A">
            <w:pPr>
              <w:rPr>
                <w:color w:val="31849B" w:themeColor="accent5" w:themeShade="BF"/>
                <w:szCs w:val="16"/>
              </w:rPr>
            </w:pPr>
            <w:r w:rsidRPr="005E24CD">
              <w:rPr>
                <w:color w:val="31849B" w:themeColor="accent5" w:themeShade="BF"/>
                <w:szCs w:val="16"/>
              </w:rPr>
              <w:t>Presentación de los trabajos ganadores del Premios San José y Santa Adela 2019</w:t>
            </w:r>
          </w:p>
        </w:tc>
        <w:tc>
          <w:tcPr>
            <w:tcW w:w="2835" w:type="dxa"/>
          </w:tcPr>
          <w:p w:rsidR="00F31D28" w:rsidRPr="004B6B81" w:rsidRDefault="007E4BA5" w:rsidP="0068118A">
            <w:pPr>
              <w:cnfStyle w:val="000000000000" w:firstRow="0" w:lastRow="0" w:firstColumn="0" w:lastColumn="0" w:oddVBand="0" w:evenVBand="0" w:oddHBand="0" w:evenHBand="0" w:firstRowFirstColumn="0" w:firstRowLastColumn="0" w:lastRowFirstColumn="0" w:lastRowLastColumn="0"/>
              <w:rPr>
                <w:lang w:val="pt-BR"/>
              </w:rPr>
            </w:pPr>
            <w:r w:rsidRPr="007E4BA5">
              <w:t>Investigación</w:t>
            </w:r>
          </w:p>
        </w:tc>
      </w:tr>
      <w:tr w:rsidR="00F31D28" w:rsidRPr="0049780B" w:rsidTr="00B22EF9">
        <w:tc>
          <w:tcPr>
            <w:tcW w:w="1346" w:type="dxa"/>
          </w:tcPr>
          <w:p w:rsidR="00F31D28" w:rsidRPr="004B6B81" w:rsidRDefault="007E4BA5" w:rsidP="0068118A">
            <w:pPr>
              <w:rPr>
                <w:lang w:val="pt-BR"/>
              </w:rPr>
            </w:pPr>
            <w:r w:rsidRPr="007E4BA5">
              <w:t>31 enero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5E24CD" w:rsidRDefault="007E4BA5" w:rsidP="0068118A">
            <w:pPr>
              <w:rPr>
                <w:color w:val="31849B" w:themeColor="accent5" w:themeShade="BF"/>
                <w:szCs w:val="16"/>
              </w:rPr>
            </w:pPr>
            <w:r w:rsidRPr="005E24CD">
              <w:rPr>
                <w:color w:val="31849B" w:themeColor="accent5" w:themeShade="BF"/>
                <w:szCs w:val="16"/>
              </w:rPr>
              <w:t>El Servicio de Radio</w:t>
            </w:r>
            <w:r w:rsidR="006B5B0F">
              <w:rPr>
                <w:color w:val="31849B" w:themeColor="accent5" w:themeShade="BF"/>
                <w:szCs w:val="16"/>
              </w:rPr>
              <w:t>diagnóstico ante una nueva etapa</w:t>
            </w:r>
          </w:p>
        </w:tc>
        <w:tc>
          <w:tcPr>
            <w:tcW w:w="2835" w:type="dxa"/>
          </w:tcPr>
          <w:p w:rsidR="00F31D28" w:rsidRPr="004B6B81" w:rsidRDefault="007E4BA5" w:rsidP="0068118A">
            <w:pPr>
              <w:cnfStyle w:val="000000000000" w:firstRow="0" w:lastRow="0" w:firstColumn="0" w:lastColumn="0" w:oddVBand="0" w:evenVBand="0" w:oddHBand="0" w:evenHBand="0" w:firstRowFirstColumn="0" w:firstRowLastColumn="0" w:lastRowFirstColumn="0" w:lastRowLastColumn="0"/>
            </w:pPr>
            <w:r w:rsidRPr="007E4BA5">
              <w:t>Radiodiagnóstico</w:t>
            </w:r>
          </w:p>
        </w:tc>
      </w:tr>
      <w:tr w:rsidR="00F31D28" w:rsidRPr="0049780B" w:rsidTr="00B22EF9">
        <w:tc>
          <w:tcPr>
            <w:tcW w:w="1346" w:type="dxa"/>
          </w:tcPr>
          <w:p w:rsidR="00F31D28" w:rsidRPr="004B6B81" w:rsidRDefault="007E4BA5" w:rsidP="0068118A">
            <w:r w:rsidRPr="007E4BA5">
              <w:t>7 febrero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5E24CD" w:rsidRDefault="007E4BA5" w:rsidP="0068118A">
            <w:pPr>
              <w:rPr>
                <w:color w:val="31849B" w:themeColor="accent5" w:themeShade="BF"/>
                <w:szCs w:val="16"/>
              </w:rPr>
            </w:pPr>
            <w:r w:rsidRPr="005E24CD">
              <w:rPr>
                <w:color w:val="31849B" w:themeColor="accent5" w:themeShade="BF"/>
                <w:szCs w:val="16"/>
              </w:rPr>
              <w:t>Comisión contra la violencia” Reflexión sobre la experiencia y análisis del último año”</w:t>
            </w:r>
          </w:p>
        </w:tc>
        <w:tc>
          <w:tcPr>
            <w:tcW w:w="2835" w:type="dxa"/>
          </w:tcPr>
          <w:p w:rsidR="00F31D28" w:rsidRPr="004B6B81" w:rsidRDefault="007E4BA5" w:rsidP="0068118A">
            <w:pPr>
              <w:cnfStyle w:val="000000000000" w:firstRow="0" w:lastRow="0" w:firstColumn="0" w:lastColumn="0" w:oddVBand="0" w:evenVBand="0" w:oddHBand="0" w:evenHBand="0" w:firstRowFirstColumn="0" w:firstRowLastColumn="0" w:lastRowFirstColumn="0" w:lastRowLastColumn="0"/>
            </w:pPr>
            <w:r w:rsidRPr="007E4BA5">
              <w:t>Comisión contra la Violencia</w:t>
            </w:r>
          </w:p>
        </w:tc>
      </w:tr>
      <w:tr w:rsidR="00F31D28" w:rsidRPr="0049780B" w:rsidTr="00B22EF9">
        <w:tc>
          <w:tcPr>
            <w:tcW w:w="1346" w:type="dxa"/>
          </w:tcPr>
          <w:p w:rsidR="00F31D28" w:rsidRPr="004B6B81" w:rsidRDefault="007E4BA5" w:rsidP="0068118A">
            <w:r w:rsidRPr="007E4BA5">
              <w:t>14 febrero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5E24CD" w:rsidRDefault="007E4BA5" w:rsidP="0068118A">
            <w:pPr>
              <w:rPr>
                <w:color w:val="31849B" w:themeColor="accent5" w:themeShade="BF"/>
                <w:szCs w:val="16"/>
              </w:rPr>
            </w:pPr>
            <w:r w:rsidRPr="005E24CD">
              <w:rPr>
                <w:color w:val="31849B" w:themeColor="accent5" w:themeShade="BF"/>
                <w:szCs w:val="16"/>
              </w:rPr>
              <w:t>Uso práctico del C17 (Biblioteca virtual) y cómo canjear créditos CFC en UpToDate</w:t>
            </w:r>
          </w:p>
        </w:tc>
        <w:tc>
          <w:tcPr>
            <w:tcW w:w="2835" w:type="dxa"/>
          </w:tcPr>
          <w:p w:rsidR="00F31D28" w:rsidRPr="004B6B81" w:rsidRDefault="007E4BA5" w:rsidP="0068118A">
            <w:pPr>
              <w:cnfStyle w:val="000000000000" w:firstRow="0" w:lastRow="0" w:firstColumn="0" w:lastColumn="0" w:oddVBand="0" w:evenVBand="0" w:oddHBand="0" w:evenHBand="0" w:firstRowFirstColumn="0" w:firstRowLastColumn="0" w:lastRowFirstColumn="0" w:lastRowLastColumn="0"/>
            </w:pPr>
            <w:r w:rsidRPr="007E4BA5">
              <w:t>Biblioteca</w:t>
            </w:r>
          </w:p>
        </w:tc>
      </w:tr>
      <w:tr w:rsidR="00F31D28" w:rsidRPr="0049780B" w:rsidTr="00B22EF9">
        <w:tc>
          <w:tcPr>
            <w:tcW w:w="1346" w:type="dxa"/>
          </w:tcPr>
          <w:p w:rsidR="00F31D28" w:rsidRPr="004B6B81" w:rsidRDefault="007E4BA5" w:rsidP="0068118A">
            <w:r w:rsidRPr="007E4BA5">
              <w:t>21 febrero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5E24CD" w:rsidRDefault="007E4BA5" w:rsidP="0068118A">
            <w:pPr>
              <w:rPr>
                <w:color w:val="31849B" w:themeColor="accent5" w:themeShade="BF"/>
                <w:szCs w:val="16"/>
              </w:rPr>
            </w:pPr>
            <w:r w:rsidRPr="005E24CD">
              <w:rPr>
                <w:color w:val="31849B" w:themeColor="accent5" w:themeShade="BF"/>
                <w:szCs w:val="16"/>
              </w:rPr>
              <w:t>Biblioteca Virtual</w:t>
            </w:r>
          </w:p>
        </w:tc>
        <w:tc>
          <w:tcPr>
            <w:tcW w:w="2835" w:type="dxa"/>
          </w:tcPr>
          <w:p w:rsidR="00F31D28" w:rsidRPr="004B6B81" w:rsidRDefault="007E4BA5" w:rsidP="0068118A">
            <w:pPr>
              <w:cnfStyle w:val="000000000000" w:firstRow="0" w:lastRow="0" w:firstColumn="0" w:lastColumn="0" w:oddVBand="0" w:evenVBand="0" w:oddHBand="0" w:evenHBand="0" w:firstRowFirstColumn="0" w:firstRowLastColumn="0" w:lastRowFirstColumn="0" w:lastRowLastColumn="0"/>
            </w:pPr>
            <w:r w:rsidRPr="007E4BA5">
              <w:t>Biblioteca</w:t>
            </w:r>
          </w:p>
        </w:tc>
      </w:tr>
      <w:tr w:rsidR="00F31D28" w:rsidRPr="0049780B" w:rsidTr="00B22EF9">
        <w:tc>
          <w:tcPr>
            <w:tcW w:w="1346" w:type="dxa"/>
          </w:tcPr>
          <w:p w:rsidR="00F31D28" w:rsidRPr="004B6B81" w:rsidRDefault="007E4BA5" w:rsidP="0068118A">
            <w:pPr>
              <w:rPr>
                <w:lang w:val="fr-FR"/>
              </w:rPr>
            </w:pPr>
            <w:r w:rsidRPr="007E4BA5">
              <w:t>28 febrero</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5E24CD" w:rsidRDefault="007E4BA5" w:rsidP="006B5B0F">
            <w:pPr>
              <w:rPr>
                <w:color w:val="31849B" w:themeColor="accent5" w:themeShade="BF"/>
                <w:szCs w:val="16"/>
              </w:rPr>
            </w:pPr>
            <w:r w:rsidRPr="005E24CD">
              <w:rPr>
                <w:color w:val="31849B" w:themeColor="accent5" w:themeShade="BF"/>
                <w:szCs w:val="16"/>
              </w:rPr>
              <w:t xml:space="preserve">Prevención del desgaste profesional en los centros sanitarios del </w:t>
            </w:r>
            <w:r w:rsidR="006B5B0F">
              <w:rPr>
                <w:color w:val="31849B" w:themeColor="accent5" w:themeShade="BF"/>
                <w:szCs w:val="16"/>
              </w:rPr>
              <w:t xml:space="preserve">Servicio Madrileño de Salud </w:t>
            </w:r>
          </w:p>
        </w:tc>
        <w:tc>
          <w:tcPr>
            <w:tcW w:w="2835" w:type="dxa"/>
          </w:tcPr>
          <w:p w:rsidR="00F31D28" w:rsidRPr="004B6B81" w:rsidRDefault="007E4BA5" w:rsidP="0068118A">
            <w:pPr>
              <w:cnfStyle w:val="000000000000" w:firstRow="0" w:lastRow="0" w:firstColumn="0" w:lastColumn="0" w:oddVBand="0" w:evenVBand="0" w:oddHBand="0" w:evenHBand="0" w:firstRowFirstColumn="0" w:firstRowLastColumn="0" w:lastRowFirstColumn="0" w:lastRowLastColumn="0"/>
            </w:pPr>
            <w:r w:rsidRPr="007E4BA5">
              <w:t>Servicios Jurídicos</w:t>
            </w:r>
          </w:p>
        </w:tc>
      </w:tr>
      <w:tr w:rsidR="00F31D28" w:rsidRPr="0049780B" w:rsidTr="00B22EF9">
        <w:tc>
          <w:tcPr>
            <w:tcW w:w="1346" w:type="dxa"/>
          </w:tcPr>
          <w:p w:rsidR="00F31D28" w:rsidRPr="004B6B81" w:rsidRDefault="007E4BA5" w:rsidP="0068118A">
            <w:r w:rsidRPr="007E4BA5">
              <w:lastRenderedPageBreak/>
              <w:t>17 abril</w:t>
            </w:r>
          </w:p>
        </w:tc>
        <w:tc>
          <w:tcPr>
            <w:cnfStyle w:val="000001000000" w:firstRow="0" w:lastRow="0" w:firstColumn="0" w:lastColumn="0" w:oddVBand="0" w:evenVBand="1" w:oddHBand="0" w:evenHBand="0" w:firstRowFirstColumn="0" w:firstRowLastColumn="0" w:lastRowFirstColumn="0" w:lastRowLastColumn="0"/>
            <w:tcW w:w="3899" w:type="dxa"/>
          </w:tcPr>
          <w:p w:rsidR="00F31D28" w:rsidRPr="005E24CD" w:rsidRDefault="007E4BA5" w:rsidP="0068118A">
            <w:pPr>
              <w:rPr>
                <w:color w:val="31849B" w:themeColor="accent5" w:themeShade="BF"/>
                <w:szCs w:val="16"/>
              </w:rPr>
            </w:pPr>
            <w:r w:rsidRPr="005E24CD">
              <w:rPr>
                <w:color w:val="31849B" w:themeColor="accent5" w:themeShade="BF"/>
                <w:szCs w:val="16"/>
              </w:rPr>
              <w:t>Demencia y Salud Oral</w:t>
            </w:r>
          </w:p>
        </w:tc>
        <w:tc>
          <w:tcPr>
            <w:tcW w:w="2835" w:type="dxa"/>
          </w:tcPr>
          <w:p w:rsidR="00F31D28" w:rsidRPr="004B6B81" w:rsidRDefault="007E4BA5" w:rsidP="0068118A">
            <w:pPr>
              <w:cnfStyle w:val="000000000000" w:firstRow="0" w:lastRow="0" w:firstColumn="0" w:lastColumn="0" w:oddVBand="0" w:evenVBand="0" w:oddHBand="0" w:evenHBand="0" w:firstRowFirstColumn="0" w:firstRowLastColumn="0" w:lastRowFirstColumn="0" w:lastRowLastColumn="0"/>
            </w:pPr>
            <w:r w:rsidRPr="007E4BA5">
              <w:t>Estomatología</w:t>
            </w:r>
          </w:p>
        </w:tc>
      </w:tr>
      <w:tr w:rsidR="007E4BA5" w:rsidRPr="0049780B" w:rsidTr="00B22EF9">
        <w:tc>
          <w:tcPr>
            <w:tcW w:w="1346" w:type="dxa"/>
          </w:tcPr>
          <w:p w:rsidR="007E4BA5" w:rsidRPr="004B6B81" w:rsidRDefault="007E4BA5" w:rsidP="0068118A">
            <w:r w:rsidRPr="007E4BA5">
              <w:t>27 junio</w:t>
            </w:r>
          </w:p>
        </w:tc>
        <w:tc>
          <w:tcPr>
            <w:cnfStyle w:val="000001000000" w:firstRow="0" w:lastRow="0" w:firstColumn="0" w:lastColumn="0" w:oddVBand="0" w:evenVBand="1" w:oddHBand="0" w:evenHBand="0" w:firstRowFirstColumn="0" w:firstRowLastColumn="0" w:lastRowFirstColumn="0" w:lastRowLastColumn="0"/>
            <w:tcW w:w="3899" w:type="dxa"/>
          </w:tcPr>
          <w:p w:rsidR="007E4BA5" w:rsidRPr="005E24CD" w:rsidRDefault="007E4BA5" w:rsidP="0068118A">
            <w:pPr>
              <w:rPr>
                <w:color w:val="31849B" w:themeColor="accent5" w:themeShade="BF"/>
                <w:szCs w:val="16"/>
              </w:rPr>
            </w:pPr>
            <w:r w:rsidRPr="005E24CD">
              <w:rPr>
                <w:color w:val="31849B" w:themeColor="accent5" w:themeShade="BF"/>
                <w:szCs w:val="16"/>
              </w:rPr>
              <w:t>Alteraciones emocionales y Psicopatología en COVID-19 en población general, pacientes y profesionales</w:t>
            </w:r>
          </w:p>
        </w:tc>
        <w:tc>
          <w:tcPr>
            <w:tcW w:w="2835" w:type="dxa"/>
          </w:tcPr>
          <w:p w:rsidR="007E4BA5" w:rsidRPr="004B6B81" w:rsidRDefault="001F3EAF" w:rsidP="0068118A">
            <w:pPr>
              <w:cnfStyle w:val="000000000000" w:firstRow="0" w:lastRow="0" w:firstColumn="0" w:lastColumn="0" w:oddVBand="0" w:evenVBand="0" w:oddHBand="0" w:evenHBand="0" w:firstRowFirstColumn="0" w:firstRowLastColumn="0" w:lastRowFirstColumn="0" w:lastRowLastColumn="0"/>
            </w:pPr>
            <w:r w:rsidRPr="001F3EAF">
              <w:t>Psicología y Psiquiatría</w:t>
            </w:r>
          </w:p>
        </w:tc>
      </w:tr>
    </w:tbl>
    <w:p w:rsidR="00A73C5C" w:rsidRDefault="00A73C5C" w:rsidP="0068118A">
      <w:pPr>
        <w:rPr>
          <w:noProof/>
          <w:color w:val="000080"/>
          <w:sz w:val="28"/>
          <w:szCs w:val="28"/>
        </w:rPr>
      </w:pPr>
    </w:p>
    <w:p w:rsidR="00A73C5C" w:rsidRDefault="00A73C5C">
      <w:pPr>
        <w:spacing w:before="0" w:line="240" w:lineRule="auto"/>
        <w:jc w:val="left"/>
        <w:rPr>
          <w:noProof/>
          <w:color w:val="000080"/>
          <w:sz w:val="28"/>
          <w:szCs w:val="28"/>
        </w:rPr>
      </w:pPr>
      <w:r>
        <w:rPr>
          <w:noProof/>
          <w:color w:val="000080"/>
          <w:sz w:val="28"/>
          <w:szCs w:val="28"/>
        </w:rPr>
        <w:br w:type="page"/>
      </w:r>
    </w:p>
    <w:p w:rsidR="00F31D28" w:rsidRDefault="00A73C5C" w:rsidP="0068118A">
      <w:pPr>
        <w:rPr>
          <w:noProof/>
          <w:color w:val="000080"/>
          <w:sz w:val="28"/>
          <w:szCs w:val="28"/>
        </w:rPr>
      </w:pPr>
      <w:r>
        <w:rPr>
          <w:noProof/>
        </w:rPr>
        <w:lastRenderedPageBreak/>
        <w:drawing>
          <wp:anchor distT="0" distB="0" distL="114300" distR="114300" simplePos="0" relativeHeight="251741184" behindDoc="1" locked="0" layoutInCell="1" allowOverlap="1">
            <wp:simplePos x="0" y="0"/>
            <wp:positionH relativeFrom="page">
              <wp:posOffset>-48895</wp:posOffset>
            </wp:positionH>
            <wp:positionV relativeFrom="paragraph">
              <wp:posOffset>-1014095</wp:posOffset>
            </wp:positionV>
            <wp:extent cx="7696200" cy="10882506"/>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7696200" cy="10882506"/>
                    </a:xfrm>
                    <a:prstGeom prst="rect">
                      <a:avLst/>
                    </a:prstGeom>
                  </pic:spPr>
                </pic:pic>
              </a:graphicData>
            </a:graphic>
            <wp14:sizeRelH relativeFrom="margin">
              <wp14:pctWidth>0</wp14:pctWidth>
            </wp14:sizeRelH>
            <wp14:sizeRelV relativeFrom="margin">
              <wp14:pctHeight>0</wp14:pctHeight>
            </wp14:sizeRelV>
          </wp:anchor>
        </w:drawing>
      </w:r>
    </w:p>
    <w:bookmarkStart w:id="152" w:name="_Toc74228281"/>
    <w:bookmarkStart w:id="153" w:name="_Toc75343978"/>
    <w:p w:rsidR="004D5696" w:rsidRDefault="00FB1831" w:rsidP="0068118A">
      <w:r>
        <w:rPr>
          <w:noProof/>
        </w:rPr>
        <mc:AlternateContent>
          <mc:Choice Requires="wps">
            <w:drawing>
              <wp:anchor distT="0" distB="0" distL="114300" distR="114300" simplePos="0" relativeHeight="251749376" behindDoc="0" locked="0" layoutInCell="1" allowOverlap="1">
                <wp:simplePos x="0" y="0"/>
                <wp:positionH relativeFrom="column">
                  <wp:posOffset>1343888</wp:posOffset>
                </wp:positionH>
                <wp:positionV relativeFrom="paragraph">
                  <wp:posOffset>6433784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Default="00B3522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B35227" w:rsidRDefault="00B3522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B35227" w:rsidRPr="00152381" w:rsidRDefault="00B35227" w:rsidP="008A371F">
                            <w:pPr>
                              <w:pStyle w:val="Indice"/>
                              <w:jc w:val="right"/>
                              <w:rPr>
                                <w:sz w:val="28"/>
                              </w:rPr>
                            </w:pPr>
                            <w:r w:rsidRPr="00152381">
                              <w:rPr>
                                <w:sz w:val="28"/>
                              </w:rPr>
                              <w:t>Proyectos de investigación</w:t>
                            </w:r>
                          </w:p>
                          <w:p w:rsidR="00B35227" w:rsidRPr="00152381" w:rsidRDefault="00B35227" w:rsidP="008A371F">
                            <w:pPr>
                              <w:pStyle w:val="Indice"/>
                              <w:jc w:val="right"/>
                              <w:rPr>
                                <w:sz w:val="28"/>
                              </w:rPr>
                            </w:pPr>
                            <w:r w:rsidRPr="00152381">
                              <w:rPr>
                                <w:sz w:val="28"/>
                              </w:rPr>
                              <w:t>Grupos investigadores</w:t>
                            </w:r>
                          </w:p>
                          <w:p w:rsidR="00B35227" w:rsidRPr="00152381" w:rsidRDefault="00B35227" w:rsidP="008A371F">
                            <w:pPr>
                              <w:pStyle w:val="Indice"/>
                              <w:jc w:val="right"/>
                              <w:rPr>
                                <w:sz w:val="28"/>
                              </w:rPr>
                            </w:pPr>
                            <w:r w:rsidRPr="00152381">
                              <w:rPr>
                                <w:sz w:val="28"/>
                              </w:rPr>
                              <w:t>Publicaciones científicas</w:t>
                            </w:r>
                          </w:p>
                          <w:p w:rsidR="00B35227" w:rsidRPr="00CF6779" w:rsidRDefault="00B35227"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05.8pt;margin-top:506.6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" filled="f" stroked="f" strokeweight="2pt">
                <o:lock v:ext="edit" aspectratio="t"/>
                <v:textbox>
                  <w:txbxContent>
                    <w:p w:rsidR="00B35227" w:rsidRDefault="00B3522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rsidR="00B35227" w:rsidRDefault="00B35227"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rsidR="00B35227" w:rsidRPr="00152381" w:rsidRDefault="00B35227" w:rsidP="008A371F">
                      <w:pPr>
                        <w:pStyle w:val="Indice"/>
                        <w:jc w:val="right"/>
                        <w:rPr>
                          <w:sz w:val="28"/>
                        </w:rPr>
                      </w:pPr>
                      <w:r w:rsidRPr="00152381">
                        <w:rPr>
                          <w:sz w:val="28"/>
                        </w:rPr>
                        <w:t>Proyectos de investigación</w:t>
                      </w:r>
                    </w:p>
                    <w:p w:rsidR="00B35227" w:rsidRPr="00152381" w:rsidRDefault="00B35227" w:rsidP="008A371F">
                      <w:pPr>
                        <w:pStyle w:val="Indice"/>
                        <w:jc w:val="right"/>
                        <w:rPr>
                          <w:sz w:val="28"/>
                        </w:rPr>
                      </w:pPr>
                      <w:r w:rsidRPr="00152381">
                        <w:rPr>
                          <w:sz w:val="28"/>
                        </w:rPr>
                        <w:t>Grupos investigadores</w:t>
                      </w:r>
                    </w:p>
                    <w:p w:rsidR="00B35227" w:rsidRPr="00152381" w:rsidRDefault="00B35227" w:rsidP="008A371F">
                      <w:pPr>
                        <w:pStyle w:val="Indice"/>
                        <w:jc w:val="right"/>
                        <w:rPr>
                          <w:sz w:val="28"/>
                        </w:rPr>
                      </w:pPr>
                      <w:r w:rsidRPr="00152381">
                        <w:rPr>
                          <w:sz w:val="28"/>
                        </w:rPr>
                        <w:t>Publicaciones científicas</w:t>
                      </w:r>
                    </w:p>
                    <w:p w:rsidR="00B35227" w:rsidRPr="00CF6779" w:rsidRDefault="00B35227" w:rsidP="00773D2F">
                      <w:pPr>
                        <w:pStyle w:val="Indice"/>
                      </w:pPr>
                    </w:p>
                  </w:txbxContent>
                </v:textbox>
              </v:shape>
            </w:pict>
          </mc:Fallback>
        </mc:AlternateContent>
      </w:r>
      <w:r>
        <w:rPr>
          <w:noProof/>
        </w:rPr>
        <mc:AlternateContent>
          <mc:Choice Requires="wps">
            <w:drawing>
              <wp:anchor distT="0" distB="0" distL="114300" distR="114300" simplePos="0" relativeHeight="251750400" behindDoc="0" locked="0" layoutInCell="1" allowOverlap="1">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Default="00B35227" w:rsidP="00EA4B00">
                            <w:pPr>
                              <w:pStyle w:val="Capitulo"/>
                            </w:pPr>
                            <w:r>
                              <w:t>8</w:t>
                            </w:r>
                          </w:p>
                        </w:txbxContent>
                      </wps:txbx>
                      <wps:bodyPr rot="0" vert="horz" wrap="square" lIns="91440" tIns="45720" rIns="91440" bIns="45720" anchor="t" anchorCtr="0">
                        <a:noAutofit/>
                      </wps:bodyPr>
                    </wps:wsp>
                  </a:graphicData>
                </a:graphic>
              </wp:anchor>
            </w:drawing>
          </mc:Choice>
          <mc:Fallback>
            <w:pict>
              <v:shape id="_x0000_s1046"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" filled="f" stroked="f" strokeweight="2pt">
                <o:lock v:ext="edit" aspectratio="t"/>
                <v:textbox>
                  <w:txbxContent>
                    <w:p w:rsidR="00B35227" w:rsidRDefault="00B35227" w:rsidP="00EA4B00">
                      <w:pPr>
                        <w:pStyle w:val="Capitulo"/>
                      </w:pPr>
                      <w:r>
                        <w:t>8</w:t>
                      </w:r>
                    </w:p>
                  </w:txbxContent>
                </v:textbox>
              </v:shape>
            </w:pict>
          </mc:Fallback>
        </mc:AlternateContent>
      </w:r>
    </w:p>
    <w:p w:rsidR="00F31D28" w:rsidRPr="009E7227" w:rsidRDefault="00F31D28" w:rsidP="004D5696">
      <w:pPr>
        <w:pStyle w:val="TITULO-Nivel1"/>
      </w:pPr>
      <w:bookmarkStart w:id="154" w:name="_Toc84848523"/>
      <w:r w:rsidRPr="009E7227">
        <w:lastRenderedPageBreak/>
        <w:t>Investigación</w:t>
      </w:r>
      <w:r>
        <w:t>: I+D+i</w:t>
      </w:r>
      <w:bookmarkEnd w:id="152"/>
      <w:bookmarkEnd w:id="153"/>
      <w:bookmarkEnd w:id="154"/>
    </w:p>
    <w:p w:rsidR="00F31D28" w:rsidRPr="009E7227" w:rsidRDefault="00F31D28" w:rsidP="00B10ABB">
      <w:pPr>
        <w:pStyle w:val="TITULO-Nivel2"/>
      </w:pPr>
      <w:bookmarkStart w:id="155" w:name="_Toc18407830"/>
      <w:bookmarkStart w:id="156" w:name="_Toc74228282"/>
      <w:bookmarkStart w:id="157" w:name="_Toc75343979"/>
      <w:bookmarkStart w:id="158" w:name="_Toc84848524"/>
      <w:r w:rsidRPr="009E7227">
        <w:t>Pro</w:t>
      </w:r>
      <w:r>
        <w:t>y</w:t>
      </w:r>
      <w:r w:rsidRPr="009E7227">
        <w:t>ectos de investigación</w:t>
      </w:r>
      <w:bookmarkEnd w:id="155"/>
      <w:bookmarkEnd w:id="156"/>
      <w:bookmarkEnd w:id="157"/>
      <w:bookmarkEnd w:id="158"/>
    </w:p>
    <w:tbl>
      <w:tblPr>
        <w:tblStyle w:val="TablaGeneral"/>
        <w:tblW w:w="7938" w:type="dxa"/>
        <w:tblLayout w:type="fixed"/>
        <w:tblLook w:val="0020" w:firstRow="1" w:lastRow="0" w:firstColumn="0" w:lastColumn="0" w:noHBand="0" w:noVBand="0"/>
      </w:tblPr>
      <w:tblGrid>
        <w:gridCol w:w="5529"/>
        <w:gridCol w:w="2409"/>
      </w:tblGrid>
      <w:tr w:rsidR="00057EF2" w:rsidRPr="0049780B" w:rsidTr="00B63C0D">
        <w:trPr>
          <w:cnfStyle w:val="100000000000" w:firstRow="1" w:lastRow="0" w:firstColumn="0" w:lastColumn="0" w:oddVBand="0" w:evenVBand="0" w:oddHBand="0" w:evenHBand="0" w:firstRowFirstColumn="0" w:firstRowLastColumn="0" w:lastRowFirstColumn="0" w:lastRowLastColumn="0"/>
          <w:cantSplit/>
          <w:trHeight w:val="653"/>
          <w:tblHeader/>
        </w:trPr>
        <w:tc>
          <w:tcPr>
            <w:tcW w:w="5529" w:type="dxa"/>
          </w:tcPr>
          <w:p w:rsidR="00057EF2" w:rsidRPr="008E064E" w:rsidRDefault="00057EF2" w:rsidP="00835D41">
            <w:pPr>
              <w:rPr>
                <w:rFonts w:ascii="Montserrat SemiBold" w:eastAsiaTheme="minorHAnsi" w:hAnsi="Montserrat SemiBold"/>
                <w:b w:val="0"/>
                <w:color w:val="000000"/>
                <w:lang w:eastAsia="en-US"/>
              </w:rPr>
            </w:pPr>
            <w:bookmarkStart w:id="159" w:name="_Toc74228283"/>
            <w:bookmarkStart w:id="160" w:name="_Toc75343980"/>
            <w:r w:rsidRPr="008E064E">
              <w:rPr>
                <w:rFonts w:ascii="Montserrat SemiBold" w:hAnsi="Montserrat SemiBold"/>
                <w:b w:val="0"/>
              </w:rPr>
              <w:t>Título (I)</w:t>
            </w:r>
          </w:p>
        </w:tc>
        <w:tc>
          <w:tcPr>
            <w:cnfStyle w:val="000001000000" w:firstRow="0" w:lastRow="0" w:firstColumn="0" w:lastColumn="0" w:oddVBand="0" w:evenVBand="1" w:oddHBand="0" w:evenHBand="0" w:firstRowFirstColumn="0" w:firstRowLastColumn="0" w:lastRowFirstColumn="0" w:lastRowLastColumn="0"/>
            <w:tcW w:w="2409" w:type="dxa"/>
          </w:tcPr>
          <w:p w:rsidR="00057EF2" w:rsidRPr="008E064E" w:rsidRDefault="00057EF2" w:rsidP="006B5B0F">
            <w:pPr>
              <w:jc w:val="center"/>
              <w:rPr>
                <w:rFonts w:ascii="Montserrat SemiBold" w:hAnsi="Montserrat SemiBold"/>
                <w:b w:val="0"/>
              </w:rPr>
            </w:pPr>
            <w:r w:rsidRPr="008E064E">
              <w:rPr>
                <w:rFonts w:ascii="Montserrat SemiBold" w:hAnsi="Montserrat SemiBold"/>
                <w:b w:val="0"/>
              </w:rPr>
              <w:t>Financiador</w:t>
            </w: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Utilidad de los biomarcadores y del SPECKLE-TRACKING en la valoración del paciente asintomático con Estenosis Aórtica</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Repercusiones en la salud mental del paciente anciano tras padecer COVID-19: trastorno de estrés postraumático. A propósito de un caso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Vulnerabilidad del anciano institucionalizado frente al COVID. Experiencia de un hospital de apoyo de Madrid</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FF1F26">
            <w:pPr>
              <w:rPr>
                <w:color w:val="31849B" w:themeColor="accent5" w:themeShade="BF"/>
                <w:sz w:val="18"/>
              </w:rPr>
            </w:pPr>
            <w:r w:rsidRPr="005E24CD">
              <w:rPr>
                <w:color w:val="31849B" w:themeColor="accent5" w:themeShade="BF"/>
                <w:sz w:val="18"/>
              </w:rPr>
              <w:t>Características clínico-epidemiológicas de pro</w:t>
            </w:r>
            <w:r w:rsidR="00FF1F26">
              <w:rPr>
                <w:color w:val="31849B" w:themeColor="accent5" w:themeShade="BF"/>
                <w:sz w:val="18"/>
              </w:rPr>
              <w:t>fesionales infectados por SARS-C</w:t>
            </w:r>
            <w:r w:rsidRPr="005E24CD">
              <w:rPr>
                <w:color w:val="31849B" w:themeColor="accent5" w:themeShade="BF"/>
                <w:sz w:val="18"/>
              </w:rPr>
              <w:t>o</w:t>
            </w:r>
            <w:r w:rsidR="00FF1F26">
              <w:rPr>
                <w:color w:val="31849B" w:themeColor="accent5" w:themeShade="BF"/>
                <w:sz w:val="18"/>
              </w:rPr>
              <w:t>V</w:t>
            </w:r>
            <w:r w:rsidRPr="005E24CD">
              <w:rPr>
                <w:color w:val="31849B" w:themeColor="accent5" w:themeShade="BF"/>
                <w:sz w:val="18"/>
              </w:rPr>
              <w:t>-2 en hospital terciario de Madrid</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Utilidad de los biomarcadores en el diagnóstico de TEP en pacientes ancianos con infección pulmonar por COVID-19</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Investigación de un brote del síndrome tóxico del segmento anterior</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Estudio observacional sobre los factores predictivos de recurrencia tras la reparación quirúrgica abierta de la hernia umbilical</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Estrategias de innovación tecnológica para la asistencia en consulta de Cirugía General y de Aparato Digestivo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Ferritina como valor pronóstico en la COVID</w:t>
            </w:r>
            <w:r w:rsidR="00FF1F26">
              <w:rPr>
                <w:color w:val="31849B" w:themeColor="accent5" w:themeShade="BF"/>
                <w:sz w:val="18"/>
              </w:rPr>
              <w:t>-19</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Validación en español de pruebas de función olfativa usando la prueba olfativa de Sniffin ’Sticks: umbral, discriminación e identificación</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Estudio sobre el impacto en el pronóstico y la calidad de vida del diagnóstico anatomopatológico centralizado de sarcomas de partes blandas en el estado Español</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93174E">
            <w:pPr>
              <w:rPr>
                <w:color w:val="31849B" w:themeColor="accent5" w:themeShade="BF"/>
                <w:sz w:val="18"/>
              </w:rPr>
            </w:pPr>
            <w:r w:rsidRPr="005E24CD">
              <w:rPr>
                <w:color w:val="31849B" w:themeColor="accent5" w:themeShade="BF"/>
                <w:sz w:val="18"/>
              </w:rPr>
              <w:t>Factores predictores de mortalidad intrahospitalaria y extra-hospitalaria en pacientes octogenarios y nonage</w:t>
            </w:r>
            <w:r w:rsidR="0093174E">
              <w:rPr>
                <w:color w:val="31849B" w:themeColor="accent5" w:themeShade="BF"/>
                <w:sz w:val="18"/>
              </w:rPr>
              <w:t>narios   con infección por SARS-CoV-2</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Registro Español de Resultados de Farmacoterapia frente e COVID-19</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Las metástasis del Cáncer de ovario en la niñez y en la adolescencia</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lastRenderedPageBreak/>
              <w:t>Efectividad y seguridad de una inmunoterapia subcutánea con extracto des-pigmentado, polimerizado de gato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Amiloidosis cardiaca por TTR en pac con ICDiastólica</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Estudio de seguimiento a los 3 meses en pac Post COVID</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Posturografía estática: papel en la evaluación y el tratamiento del paciente con daño cerebral adquirido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Contusión centromedular (</w:t>
            </w:r>
            <w:r w:rsidR="004E7A86" w:rsidRPr="005E24CD">
              <w:rPr>
                <w:color w:val="31849B" w:themeColor="accent5" w:themeShade="BF"/>
                <w:sz w:val="18"/>
              </w:rPr>
              <w:t>síndrome</w:t>
            </w:r>
            <w:r w:rsidRPr="005E24CD">
              <w:rPr>
                <w:color w:val="31849B" w:themeColor="accent5" w:themeShade="BF"/>
                <w:sz w:val="18"/>
              </w:rPr>
              <w:t xml:space="preserve"> de Schneider) en paciente geriátrico. Dificultades en el manejo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Actividad física de pacientes con artrosis durante el confinamiento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Abordaje desde la psicología clínica en pacientes post-UCI con SARS-Cov-2 negativizado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Prevalencia de medicación potencialmente inapropiada en pacientes de la Comunidad con Demencia avanzada y necesidades paliativas</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Impacto de la fragilidad pre-mórbida en la evolución de pacientes ancianos hospitalizados en una unidad geriatría de recuperación funcional</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3C5C76"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Incidencia de embolia pulmonar y factores de riesgo en pacientes de edad avanzada infectados por coronavirus</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Influence the COVID-19 pandemic on the profile of patients in a palliative care unit.</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Dysgeusia after covid as a cause of refusal to ingest</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Toxic megacolon by clostridium as a cause of death in oncohematological patient</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 xml:space="preserve">Unidad de cuidados paliativos en tiempos de pandemia </w:t>
            </w:r>
            <w:r w:rsidR="00B63C0D" w:rsidRPr="005E24CD">
              <w:rPr>
                <w:color w:val="31849B" w:themeColor="accent5" w:themeShade="BF"/>
                <w:sz w:val="18"/>
              </w:rPr>
              <w:t>COVID-19</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B63C0D">
            <w:pPr>
              <w:rPr>
                <w:color w:val="31849B" w:themeColor="accent5" w:themeShade="BF"/>
                <w:sz w:val="18"/>
              </w:rPr>
            </w:pPr>
            <w:r w:rsidRPr="005E24CD">
              <w:rPr>
                <w:color w:val="31849B" w:themeColor="accent5" w:themeShade="BF"/>
                <w:sz w:val="18"/>
              </w:rPr>
              <w:t xml:space="preserve">Aislamientos por microorganismos multirresistentes, </w:t>
            </w:r>
            <w:r w:rsidR="00B63C0D" w:rsidRPr="00B63C0D">
              <w:rPr>
                <w:i/>
                <w:color w:val="31849B" w:themeColor="accent5" w:themeShade="BF"/>
                <w:sz w:val="18"/>
              </w:rPr>
              <w:t>C</w:t>
            </w:r>
            <w:r w:rsidRPr="00B63C0D">
              <w:rPr>
                <w:i/>
                <w:color w:val="31849B" w:themeColor="accent5" w:themeShade="BF"/>
                <w:sz w:val="18"/>
              </w:rPr>
              <w:t xml:space="preserve">lostridium </w:t>
            </w:r>
            <w:r w:rsidR="00B63C0D" w:rsidRPr="00B63C0D">
              <w:rPr>
                <w:i/>
                <w:color w:val="31849B" w:themeColor="accent5" w:themeShade="BF"/>
                <w:sz w:val="18"/>
              </w:rPr>
              <w:t>D</w:t>
            </w:r>
            <w:r w:rsidRPr="00B63C0D">
              <w:rPr>
                <w:i/>
                <w:color w:val="31849B" w:themeColor="accent5" w:themeShade="BF"/>
                <w:sz w:val="18"/>
              </w:rPr>
              <w:t>ifficile</w:t>
            </w:r>
            <w:r w:rsidRPr="005E24CD">
              <w:rPr>
                <w:color w:val="31849B" w:themeColor="accent5" w:themeShade="BF"/>
                <w:sz w:val="18"/>
              </w:rPr>
              <w:t xml:space="preserve">, </w:t>
            </w:r>
            <w:r w:rsidR="00B63C0D">
              <w:rPr>
                <w:color w:val="31849B" w:themeColor="accent5" w:themeShade="BF"/>
                <w:sz w:val="18"/>
              </w:rPr>
              <w:t>Tuberculosis y G</w:t>
            </w:r>
            <w:r w:rsidRPr="005E24CD">
              <w:rPr>
                <w:color w:val="31849B" w:themeColor="accent5" w:themeShade="BF"/>
                <w:sz w:val="18"/>
              </w:rPr>
              <w:t>ripe 2019-2020</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Efecto del uso prolongado del EPI en la atención a pacientes en UCI-COVID</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Descripción del proceso del cambio de turno enfermero en Unidades de Cuidados Intensivos: Encuesta Nacional</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lastRenderedPageBreak/>
              <w:t>Desarrollo de la práctica enfermera basada en la evidencia: resultados en pacientes mayores frágiles con lesiones cutáneas tras ingesta de inmunonutrientes (Atémpero®)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Alteraciones en salud en las enfermeras y TCAEs de UCI reconvertida durante la pandemia COVID-19</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tcPr>
          <w:p w:rsidR="00057EF2" w:rsidRPr="005E24CD" w:rsidRDefault="00057EF2" w:rsidP="00835D41">
            <w:pPr>
              <w:rPr>
                <w:color w:val="31849B" w:themeColor="accent5" w:themeShade="BF"/>
                <w:sz w:val="18"/>
              </w:rPr>
            </w:pPr>
            <w:r w:rsidRPr="005E24CD">
              <w:rPr>
                <w:color w:val="31849B" w:themeColor="accent5" w:themeShade="BF"/>
                <w:sz w:val="18"/>
              </w:rPr>
              <w:t>Hacia la excelencia del cuidado: Utilidad de un programa de tele-cuidados a residencias</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r>
              <w:rPr>
                <w:rFonts w:eastAsiaTheme="minorHAnsi"/>
                <w:lang w:eastAsia="en-US"/>
              </w:rPr>
              <w:t>N/A</w:t>
            </w:r>
          </w:p>
          <w:p w:rsidR="00057EF2" w:rsidRPr="003C5C76" w:rsidRDefault="00057EF2" w:rsidP="00B63C0D">
            <w:pPr>
              <w:jc w:val="center"/>
              <w:rPr>
                <w:rFonts w:eastAsiaTheme="minorHAnsi"/>
                <w:lang w:eastAsia="en-US"/>
              </w:rPr>
            </w:pPr>
          </w:p>
        </w:tc>
      </w:tr>
      <w:tr w:rsidR="00057EF2" w:rsidRPr="00481157" w:rsidTr="00B63C0D">
        <w:trPr>
          <w:trHeight w:val="567"/>
        </w:trPr>
        <w:tc>
          <w:tcPr>
            <w:tcW w:w="5529" w:type="dxa"/>
            <w:vAlign w:val="top"/>
          </w:tcPr>
          <w:p w:rsidR="00057EF2" w:rsidRPr="005E24CD" w:rsidRDefault="00057EF2" w:rsidP="005E24CD">
            <w:pPr>
              <w:rPr>
                <w:color w:val="31849B" w:themeColor="accent5" w:themeShade="BF"/>
                <w:sz w:val="18"/>
              </w:rPr>
            </w:pPr>
            <w:r w:rsidRPr="005E24CD">
              <w:rPr>
                <w:color w:val="31849B" w:themeColor="accent5" w:themeShade="BF"/>
                <w:sz w:val="18"/>
              </w:rPr>
              <w:t xml:space="preserve">Estudio retrospectivo, nacional y multicéntrico sobre la influencia de los distintos factores de riesgo en la recurrencia del </w:t>
            </w:r>
            <w:r w:rsidR="004E7A86" w:rsidRPr="005E24CD">
              <w:rPr>
                <w:color w:val="31849B" w:themeColor="accent5" w:themeShade="BF"/>
                <w:sz w:val="18"/>
              </w:rPr>
              <w:t>cáncer</w:t>
            </w:r>
            <w:r w:rsidRPr="005E24CD">
              <w:rPr>
                <w:color w:val="31849B" w:themeColor="accent5" w:themeShade="BF"/>
                <w:sz w:val="18"/>
              </w:rPr>
              <w:t xml:space="preserve"> de ovario en mujeres jóvenes, en este caso por debajo de 45 años, el estudio YOC-Care(Young Ovarian Cancer Care</w:t>
            </w:r>
          </w:p>
        </w:tc>
        <w:tc>
          <w:tcPr>
            <w:cnfStyle w:val="000001000000" w:firstRow="0" w:lastRow="0" w:firstColumn="0" w:lastColumn="0" w:oddVBand="0" w:evenVBand="1" w:oddHBand="0" w:evenHBand="0" w:firstRowFirstColumn="0" w:firstRowLastColumn="0" w:lastRowFirstColumn="0" w:lastRowLastColumn="0"/>
            <w:tcW w:w="2409" w:type="dxa"/>
          </w:tcPr>
          <w:p w:rsidR="00057EF2" w:rsidRDefault="00057EF2" w:rsidP="00B63C0D">
            <w:pPr>
              <w:jc w:val="center"/>
              <w:rPr>
                <w:rFonts w:eastAsiaTheme="minorHAnsi"/>
                <w:lang w:eastAsia="en-US"/>
              </w:rPr>
            </w:pPr>
          </w:p>
          <w:p w:rsidR="00057EF2" w:rsidRDefault="00057EF2" w:rsidP="00B63C0D">
            <w:pPr>
              <w:jc w:val="center"/>
              <w:rPr>
                <w:rFonts w:eastAsiaTheme="minorHAnsi"/>
                <w:lang w:eastAsia="en-US"/>
              </w:rPr>
            </w:pPr>
            <w:r>
              <w:rPr>
                <w:rFonts w:eastAsiaTheme="minorHAnsi"/>
                <w:lang w:eastAsia="en-US"/>
              </w:rPr>
              <w:t>N/A</w:t>
            </w:r>
          </w:p>
          <w:p w:rsidR="00057EF2" w:rsidRPr="00E40F4D" w:rsidRDefault="00057EF2" w:rsidP="00B63C0D">
            <w:pPr>
              <w:keepNext/>
              <w:spacing w:line="360" w:lineRule="auto"/>
              <w:jc w:val="center"/>
              <w:rPr>
                <w:rFonts w:eastAsiaTheme="minorHAnsi"/>
                <w:lang w:eastAsia="en-US"/>
              </w:rPr>
            </w:pPr>
          </w:p>
        </w:tc>
      </w:tr>
      <w:tr w:rsidR="00057EF2" w:rsidRPr="00481157" w:rsidTr="00B63C0D">
        <w:trPr>
          <w:trHeight w:val="567"/>
        </w:trPr>
        <w:tc>
          <w:tcPr>
            <w:tcW w:w="5529" w:type="dxa"/>
            <w:vAlign w:val="top"/>
          </w:tcPr>
          <w:p w:rsidR="00057EF2" w:rsidRPr="005E24CD" w:rsidRDefault="00057EF2" w:rsidP="00B63C0D">
            <w:pPr>
              <w:jc w:val="left"/>
              <w:rPr>
                <w:color w:val="31849B" w:themeColor="accent5" w:themeShade="BF"/>
                <w:sz w:val="18"/>
              </w:rPr>
            </w:pPr>
            <w:r w:rsidRPr="005E24CD">
              <w:rPr>
                <w:color w:val="31849B" w:themeColor="accent5" w:themeShade="BF"/>
                <w:sz w:val="18"/>
              </w:rPr>
              <w:t>La metástasis del cáncer de ovario en la niñez y la adolescencia: Un abordaje inmunológico para su erradicación</w:t>
            </w:r>
          </w:p>
        </w:tc>
        <w:tc>
          <w:tcPr>
            <w:cnfStyle w:val="000001000000" w:firstRow="0" w:lastRow="0" w:firstColumn="0" w:lastColumn="0" w:oddVBand="0" w:evenVBand="1" w:oddHBand="0" w:evenHBand="0" w:firstRowFirstColumn="0" w:firstRowLastColumn="0" w:lastRowFirstColumn="0" w:lastRowLastColumn="0"/>
            <w:tcW w:w="2409" w:type="dxa"/>
          </w:tcPr>
          <w:p w:rsidR="00057EF2" w:rsidRPr="00E40F4D" w:rsidRDefault="00057EF2" w:rsidP="00B63C0D">
            <w:pPr>
              <w:jc w:val="center"/>
              <w:rPr>
                <w:rFonts w:eastAsiaTheme="minorHAnsi"/>
                <w:lang w:eastAsia="en-US"/>
              </w:rPr>
            </w:pPr>
            <w:r w:rsidRPr="00E40F4D">
              <w:rPr>
                <w:rFonts w:eastAsiaTheme="minorHAnsi"/>
                <w:lang w:eastAsia="en-US"/>
              </w:rPr>
              <w:t>Fundación “Familia Alonso”</w:t>
            </w:r>
          </w:p>
        </w:tc>
      </w:tr>
      <w:tr w:rsidR="00057EF2" w:rsidRPr="00481157" w:rsidTr="00B63C0D">
        <w:trPr>
          <w:trHeight w:val="567"/>
        </w:trPr>
        <w:tc>
          <w:tcPr>
            <w:tcW w:w="5529" w:type="dxa"/>
            <w:vAlign w:val="top"/>
          </w:tcPr>
          <w:p w:rsidR="00057EF2" w:rsidRPr="005E24CD" w:rsidRDefault="00057EF2" w:rsidP="00835D41">
            <w:pPr>
              <w:jc w:val="left"/>
              <w:rPr>
                <w:color w:val="31849B" w:themeColor="accent5" w:themeShade="BF"/>
                <w:sz w:val="18"/>
              </w:rPr>
            </w:pPr>
            <w:r w:rsidRPr="005E24CD">
              <w:rPr>
                <w:color w:val="31849B" w:themeColor="accent5" w:themeShade="BF"/>
                <w:sz w:val="18"/>
              </w:rPr>
              <w:t>Anafilaxia por sensibilización a inhibidores de la bomba de protones. Evaluación de la sensibilización en el tiempo mediante uso test activación de basófilos. Análisis metabolómico de las reacciones anafilácticas, para el diagnóstico y mejora tratamiento de la anafilaxia por medicamentos.</w:t>
            </w:r>
          </w:p>
        </w:tc>
        <w:tc>
          <w:tcPr>
            <w:cnfStyle w:val="000001000000" w:firstRow="0" w:lastRow="0" w:firstColumn="0" w:lastColumn="0" w:oddVBand="0" w:evenVBand="1" w:oddHBand="0" w:evenHBand="0" w:firstRowFirstColumn="0" w:firstRowLastColumn="0" w:lastRowFirstColumn="0" w:lastRowLastColumn="0"/>
            <w:tcW w:w="2409" w:type="dxa"/>
          </w:tcPr>
          <w:p w:rsidR="00057EF2" w:rsidRPr="00E40F4D" w:rsidRDefault="00057EF2" w:rsidP="00B63C0D">
            <w:pPr>
              <w:keepNext/>
              <w:spacing w:line="360" w:lineRule="auto"/>
              <w:jc w:val="center"/>
              <w:rPr>
                <w:rFonts w:eastAsiaTheme="minorHAnsi"/>
                <w:lang w:eastAsia="en-US"/>
              </w:rPr>
            </w:pPr>
            <w:r w:rsidRPr="00E40F4D">
              <w:rPr>
                <w:rFonts w:eastAsiaTheme="minorHAnsi"/>
                <w:lang w:eastAsia="en-US"/>
              </w:rPr>
              <w:t>Fundación UAX-Santander</w:t>
            </w:r>
          </w:p>
        </w:tc>
      </w:tr>
      <w:tr w:rsidR="00057EF2" w:rsidRPr="00481157" w:rsidTr="00B63C0D">
        <w:trPr>
          <w:trHeight w:val="567"/>
        </w:trPr>
        <w:tc>
          <w:tcPr>
            <w:tcW w:w="5529" w:type="dxa"/>
            <w:vAlign w:val="top"/>
          </w:tcPr>
          <w:p w:rsidR="00057EF2" w:rsidRPr="005E24CD" w:rsidRDefault="00057EF2" w:rsidP="00B63C0D">
            <w:pPr>
              <w:jc w:val="left"/>
              <w:rPr>
                <w:color w:val="31849B" w:themeColor="accent5" w:themeShade="BF"/>
                <w:sz w:val="18"/>
              </w:rPr>
            </w:pPr>
            <w:r w:rsidRPr="005E24CD">
              <w:rPr>
                <w:color w:val="31849B" w:themeColor="accent5" w:themeShade="BF"/>
                <w:sz w:val="18"/>
              </w:rPr>
              <w:t>Anafilaxia por sensibilización inhibidores de bomba protones. Evaluación de la sensibilización en el tiempo mediante el test activación de basófilos</w:t>
            </w:r>
          </w:p>
        </w:tc>
        <w:tc>
          <w:tcPr>
            <w:cnfStyle w:val="000001000000" w:firstRow="0" w:lastRow="0" w:firstColumn="0" w:lastColumn="0" w:oddVBand="0" w:evenVBand="1" w:oddHBand="0" w:evenHBand="0" w:firstRowFirstColumn="0" w:firstRowLastColumn="0" w:lastRowFirstColumn="0" w:lastRowLastColumn="0"/>
            <w:tcW w:w="2409" w:type="dxa"/>
          </w:tcPr>
          <w:p w:rsidR="00057EF2" w:rsidRPr="00E40F4D" w:rsidRDefault="00057EF2" w:rsidP="00B63C0D">
            <w:pPr>
              <w:jc w:val="center"/>
              <w:rPr>
                <w:rFonts w:eastAsiaTheme="minorHAnsi"/>
                <w:lang w:eastAsia="en-US"/>
              </w:rPr>
            </w:pPr>
            <w:r w:rsidRPr="00E40F4D">
              <w:rPr>
                <w:rFonts w:eastAsiaTheme="minorHAnsi"/>
                <w:lang w:eastAsia="en-US"/>
              </w:rPr>
              <w:t>Fundación de la SEAIC (Sociedad Española de Al</w:t>
            </w:r>
            <w:r>
              <w:rPr>
                <w:rFonts w:eastAsiaTheme="minorHAnsi"/>
                <w:lang w:eastAsia="en-US"/>
              </w:rPr>
              <w:t xml:space="preserve">ergología e </w:t>
            </w:r>
            <w:r w:rsidR="00B63C0D">
              <w:rPr>
                <w:rFonts w:eastAsiaTheme="minorHAnsi"/>
                <w:lang w:eastAsia="en-US"/>
              </w:rPr>
              <w:t>Inmunología C</w:t>
            </w:r>
            <w:r>
              <w:rPr>
                <w:rFonts w:eastAsiaTheme="minorHAnsi"/>
                <w:lang w:eastAsia="en-US"/>
              </w:rPr>
              <w:t>línica</w:t>
            </w:r>
            <w:r w:rsidRPr="00E40F4D">
              <w:rPr>
                <w:rFonts w:eastAsiaTheme="minorHAnsi"/>
                <w:lang w:eastAsia="en-US"/>
              </w:rPr>
              <w:t>)</w:t>
            </w:r>
          </w:p>
        </w:tc>
      </w:tr>
      <w:tr w:rsidR="00057EF2" w:rsidRPr="00481157" w:rsidTr="00B63C0D">
        <w:trPr>
          <w:trHeight w:val="567"/>
        </w:trPr>
        <w:tc>
          <w:tcPr>
            <w:tcW w:w="5529" w:type="dxa"/>
            <w:vAlign w:val="top"/>
          </w:tcPr>
          <w:p w:rsidR="00057EF2" w:rsidRPr="005E24CD" w:rsidRDefault="00057EF2" w:rsidP="00835D41">
            <w:pPr>
              <w:jc w:val="left"/>
              <w:rPr>
                <w:color w:val="31849B" w:themeColor="accent5" w:themeShade="BF"/>
                <w:sz w:val="18"/>
              </w:rPr>
            </w:pPr>
            <w:r w:rsidRPr="005E24CD">
              <w:rPr>
                <w:color w:val="31849B" w:themeColor="accent5" w:themeShade="BF"/>
                <w:sz w:val="18"/>
              </w:rPr>
              <w:t>Variación de la Galectina-3 y del NT-proBNP en estenosis aórtica severa según los grupos de fragilidad. Estudio de casos y controles</w:t>
            </w:r>
          </w:p>
        </w:tc>
        <w:tc>
          <w:tcPr>
            <w:cnfStyle w:val="000001000000" w:firstRow="0" w:lastRow="0" w:firstColumn="0" w:lastColumn="0" w:oddVBand="0" w:evenVBand="1" w:oddHBand="0" w:evenHBand="0" w:firstRowFirstColumn="0" w:firstRowLastColumn="0" w:lastRowFirstColumn="0" w:lastRowLastColumn="0"/>
            <w:tcW w:w="2409" w:type="dxa"/>
          </w:tcPr>
          <w:p w:rsidR="00057EF2" w:rsidRPr="00E40F4D" w:rsidRDefault="00057EF2" w:rsidP="00B63C0D">
            <w:pPr>
              <w:keepNext/>
              <w:jc w:val="center"/>
              <w:rPr>
                <w:rFonts w:eastAsiaTheme="minorHAnsi"/>
                <w:lang w:eastAsia="en-US"/>
              </w:rPr>
            </w:pPr>
            <w:r w:rsidRPr="00E40F4D">
              <w:rPr>
                <w:rFonts w:eastAsiaTheme="minorHAnsi"/>
                <w:lang w:eastAsia="en-US"/>
              </w:rPr>
              <w:t xml:space="preserve">Fundación Universidad Alfonso X </w:t>
            </w:r>
            <w:r w:rsidR="00B63C0D">
              <w:rPr>
                <w:rFonts w:eastAsiaTheme="minorHAnsi"/>
                <w:lang w:eastAsia="en-US"/>
              </w:rPr>
              <w:t>E</w:t>
            </w:r>
            <w:r w:rsidRPr="00E40F4D">
              <w:rPr>
                <w:rFonts w:eastAsiaTheme="minorHAnsi"/>
                <w:lang w:eastAsia="en-US"/>
              </w:rPr>
              <w:t xml:space="preserve">l sabio-Banco Santander. XI </w:t>
            </w:r>
            <w:r w:rsidR="00B63C0D">
              <w:rPr>
                <w:rFonts w:eastAsiaTheme="minorHAnsi"/>
                <w:lang w:eastAsia="en-US"/>
              </w:rPr>
              <w:t>C</w:t>
            </w:r>
            <w:r w:rsidRPr="00E40F4D">
              <w:rPr>
                <w:rFonts w:eastAsiaTheme="minorHAnsi"/>
                <w:lang w:eastAsia="en-US"/>
              </w:rPr>
              <w:t xml:space="preserve">onvocatoria Proyectos de </w:t>
            </w:r>
            <w:r w:rsidR="00B63C0D">
              <w:rPr>
                <w:rFonts w:eastAsiaTheme="minorHAnsi"/>
                <w:lang w:eastAsia="en-US"/>
              </w:rPr>
              <w:t>I</w:t>
            </w:r>
            <w:r w:rsidRPr="00E40F4D">
              <w:rPr>
                <w:rFonts w:eastAsiaTheme="minorHAnsi"/>
                <w:lang w:eastAsia="en-US"/>
              </w:rPr>
              <w:t>nvestigación Santander-UAX</w:t>
            </w:r>
          </w:p>
        </w:tc>
      </w:tr>
      <w:tr w:rsidR="00057EF2" w:rsidRPr="00481157" w:rsidTr="00B63C0D">
        <w:trPr>
          <w:trHeight w:val="567"/>
        </w:trPr>
        <w:tc>
          <w:tcPr>
            <w:tcW w:w="5529" w:type="dxa"/>
            <w:vAlign w:val="top"/>
          </w:tcPr>
          <w:p w:rsidR="00057EF2" w:rsidRPr="005E24CD" w:rsidRDefault="00057EF2" w:rsidP="00835D41">
            <w:pPr>
              <w:jc w:val="left"/>
              <w:rPr>
                <w:color w:val="31849B" w:themeColor="accent5" w:themeShade="BF"/>
                <w:sz w:val="18"/>
              </w:rPr>
            </w:pPr>
            <w:r w:rsidRPr="005E24CD">
              <w:rPr>
                <w:color w:val="31849B" w:themeColor="accent5" w:themeShade="BF"/>
                <w:sz w:val="18"/>
              </w:rPr>
              <w:t>Prevalencia de TEP, factores de riesgo asociados y utilidad de los biomarcadores en el diagnóstico.</w:t>
            </w:r>
          </w:p>
        </w:tc>
        <w:tc>
          <w:tcPr>
            <w:cnfStyle w:val="000001000000" w:firstRow="0" w:lastRow="0" w:firstColumn="0" w:lastColumn="0" w:oddVBand="0" w:evenVBand="1" w:oddHBand="0" w:evenHBand="0" w:firstRowFirstColumn="0" w:firstRowLastColumn="0" w:lastRowFirstColumn="0" w:lastRowLastColumn="0"/>
            <w:tcW w:w="2409" w:type="dxa"/>
          </w:tcPr>
          <w:p w:rsidR="00057EF2" w:rsidRPr="00E40F4D" w:rsidRDefault="00057EF2" w:rsidP="00B63C0D">
            <w:pPr>
              <w:jc w:val="center"/>
              <w:rPr>
                <w:rFonts w:eastAsiaTheme="minorHAnsi"/>
                <w:lang w:eastAsia="en-US"/>
              </w:rPr>
            </w:pPr>
            <w:r w:rsidRPr="00E40F4D">
              <w:rPr>
                <w:rFonts w:eastAsiaTheme="minorHAnsi"/>
                <w:lang w:eastAsia="en-US"/>
              </w:rPr>
              <w:t>Fondo ex</w:t>
            </w:r>
            <w:r>
              <w:rPr>
                <w:rFonts w:eastAsiaTheme="minorHAnsi"/>
                <w:lang w:eastAsia="en-US"/>
              </w:rPr>
              <w:t>tr</w:t>
            </w:r>
            <w:r w:rsidRPr="00E40F4D">
              <w:rPr>
                <w:rFonts w:eastAsiaTheme="minorHAnsi"/>
                <w:lang w:eastAsia="en-US"/>
              </w:rPr>
              <w:t>aordinario proyectos e iniciativas UAX-Santander COVID-19.</w:t>
            </w:r>
          </w:p>
        </w:tc>
      </w:tr>
      <w:tr w:rsidR="00057EF2" w:rsidRPr="00481157" w:rsidTr="00B63C0D">
        <w:trPr>
          <w:trHeight w:val="567"/>
        </w:trPr>
        <w:tc>
          <w:tcPr>
            <w:tcW w:w="5529" w:type="dxa"/>
            <w:vAlign w:val="top"/>
          </w:tcPr>
          <w:p w:rsidR="00057EF2" w:rsidRPr="005E24CD" w:rsidRDefault="00057EF2" w:rsidP="00835D41">
            <w:pPr>
              <w:jc w:val="left"/>
              <w:rPr>
                <w:color w:val="31849B" w:themeColor="accent5" w:themeShade="BF"/>
                <w:sz w:val="18"/>
              </w:rPr>
            </w:pPr>
            <w:r w:rsidRPr="005E24CD">
              <w:rPr>
                <w:color w:val="31849B" w:themeColor="accent5" w:themeShade="BF"/>
                <w:sz w:val="18"/>
              </w:rPr>
              <w:t>Telecardiología; estrategia de control en tiempos de COVID-19</w:t>
            </w:r>
          </w:p>
        </w:tc>
        <w:tc>
          <w:tcPr>
            <w:cnfStyle w:val="000001000000" w:firstRow="0" w:lastRow="0" w:firstColumn="0" w:lastColumn="0" w:oddVBand="0" w:evenVBand="1" w:oddHBand="0" w:evenHBand="0" w:firstRowFirstColumn="0" w:firstRowLastColumn="0" w:lastRowFirstColumn="0" w:lastRowLastColumn="0"/>
            <w:tcW w:w="2409" w:type="dxa"/>
          </w:tcPr>
          <w:p w:rsidR="00057EF2" w:rsidRPr="00E40F4D" w:rsidRDefault="00057EF2" w:rsidP="00B63C0D">
            <w:pPr>
              <w:jc w:val="center"/>
              <w:rPr>
                <w:rFonts w:eastAsiaTheme="minorHAnsi"/>
                <w:lang w:eastAsia="en-US"/>
              </w:rPr>
            </w:pPr>
            <w:r w:rsidRPr="00E40F4D">
              <w:rPr>
                <w:rFonts w:eastAsiaTheme="minorHAnsi"/>
                <w:lang w:eastAsia="en-US"/>
              </w:rPr>
              <w:t>Fondo ex</w:t>
            </w:r>
            <w:r>
              <w:rPr>
                <w:rFonts w:eastAsiaTheme="minorHAnsi"/>
                <w:lang w:eastAsia="en-US"/>
              </w:rPr>
              <w:t>tr</w:t>
            </w:r>
            <w:r w:rsidRPr="00E40F4D">
              <w:rPr>
                <w:rFonts w:eastAsiaTheme="minorHAnsi"/>
                <w:lang w:eastAsia="en-US"/>
              </w:rPr>
              <w:t>aordinario proyectos e iniciativas UAX-Santander COVID-19.</w:t>
            </w:r>
          </w:p>
        </w:tc>
      </w:tr>
    </w:tbl>
    <w:p w:rsidR="00B63C0D" w:rsidRDefault="00B63C0D" w:rsidP="00EE55D3">
      <w:pPr>
        <w:pStyle w:val="TITULO-Nivel2"/>
      </w:pPr>
    </w:p>
    <w:p w:rsidR="00A73C5C" w:rsidRDefault="00A73C5C" w:rsidP="00EE55D3">
      <w:pPr>
        <w:pStyle w:val="TITULO-Nivel2"/>
      </w:pPr>
      <w:bookmarkStart w:id="161" w:name="_Toc84848525"/>
    </w:p>
    <w:p w:rsidR="00A73C5C" w:rsidRDefault="00A73C5C" w:rsidP="00EE55D3">
      <w:pPr>
        <w:pStyle w:val="TITULO-Nivel2"/>
      </w:pPr>
    </w:p>
    <w:p w:rsidR="00EE55D3" w:rsidRPr="00AB1A86" w:rsidRDefault="00EE55D3" w:rsidP="00EE55D3">
      <w:pPr>
        <w:pStyle w:val="TITULO-Nivel2"/>
      </w:pPr>
      <w:r w:rsidRPr="00AB1A86">
        <w:lastRenderedPageBreak/>
        <w:t>Grupos Investigadores</w:t>
      </w:r>
      <w:bookmarkEnd w:id="161"/>
    </w:p>
    <w:bookmarkEnd w:id="159"/>
    <w:bookmarkEnd w:id="160"/>
    <w:p w:rsidR="00057EF2" w:rsidRPr="00787432" w:rsidRDefault="00057EF2" w:rsidP="00541AEF">
      <w:pPr>
        <w:pStyle w:val="Titulo2Memoria"/>
        <w:numPr>
          <w:ilvl w:val="0"/>
          <w:numId w:val="14"/>
        </w:numPr>
        <w:rPr>
          <w:rFonts w:ascii="Montserrat Medium" w:eastAsiaTheme="minorHAnsi" w:hAnsi="Montserrat Medium" w:cs="Calibri"/>
          <w:color w:val="7F7F7F" w:themeColor="text1" w:themeTint="80"/>
          <w:sz w:val="20"/>
          <w:lang w:val="es-ES" w:eastAsia="en-US"/>
        </w:rPr>
      </w:pPr>
      <w:r w:rsidRPr="00787432">
        <w:rPr>
          <w:rFonts w:ascii="Montserrat Medium" w:eastAsiaTheme="minorHAnsi" w:hAnsi="Montserrat Medium" w:cs="Calibri"/>
          <w:color w:val="7F7F7F" w:themeColor="text1" w:themeTint="80"/>
          <w:sz w:val="20"/>
          <w:lang w:val="es-ES" w:eastAsia="en-US"/>
        </w:rPr>
        <w:t>Grupo Enfermedad venosa crónica y linfedema.</w:t>
      </w:r>
    </w:p>
    <w:p w:rsidR="00057EF2" w:rsidRPr="00787432" w:rsidRDefault="00057EF2" w:rsidP="00541AEF">
      <w:pPr>
        <w:pStyle w:val="Titulo2Memoria"/>
        <w:numPr>
          <w:ilvl w:val="0"/>
          <w:numId w:val="14"/>
        </w:numPr>
        <w:rPr>
          <w:rFonts w:ascii="Montserrat Medium" w:eastAsiaTheme="minorHAnsi" w:hAnsi="Montserrat Medium" w:cs="Calibri"/>
          <w:color w:val="7F7F7F" w:themeColor="text1" w:themeTint="80"/>
          <w:sz w:val="20"/>
          <w:lang w:val="es-ES" w:eastAsia="en-US"/>
        </w:rPr>
      </w:pPr>
      <w:r w:rsidRPr="00787432">
        <w:rPr>
          <w:rFonts w:ascii="Montserrat Medium" w:eastAsiaTheme="minorHAnsi" w:hAnsi="Montserrat Medium" w:cs="Calibri"/>
          <w:color w:val="7F7F7F" w:themeColor="text1" w:themeTint="80"/>
          <w:sz w:val="20"/>
          <w:lang w:val="es-ES" w:eastAsia="en-US"/>
        </w:rPr>
        <w:t>Grupo Geriatría transversal</w:t>
      </w:r>
    </w:p>
    <w:p w:rsidR="00057EF2" w:rsidRPr="00787432" w:rsidRDefault="00057EF2" w:rsidP="00541AEF">
      <w:pPr>
        <w:pStyle w:val="Titulo2Memoria"/>
        <w:numPr>
          <w:ilvl w:val="0"/>
          <w:numId w:val="14"/>
        </w:numPr>
        <w:rPr>
          <w:rFonts w:ascii="Montserrat Medium" w:eastAsiaTheme="minorHAnsi" w:hAnsi="Montserrat Medium" w:cs="Calibri"/>
          <w:color w:val="7F7F7F" w:themeColor="text1" w:themeTint="80"/>
          <w:sz w:val="20"/>
          <w:lang w:val="es-ES" w:eastAsia="en-US"/>
        </w:rPr>
      </w:pPr>
      <w:r w:rsidRPr="00787432">
        <w:rPr>
          <w:rFonts w:ascii="Montserrat Medium" w:eastAsiaTheme="minorHAnsi" w:hAnsi="Montserrat Medium" w:cs="Calibri"/>
          <w:color w:val="7F7F7F" w:themeColor="text1" w:themeTint="80"/>
          <w:sz w:val="20"/>
          <w:lang w:val="es-ES" w:eastAsia="en-US"/>
        </w:rPr>
        <w:t>Grupo Optimización perioperatoria, innovaciones técnicas y seguridad del paciente quirúrgico.</w:t>
      </w:r>
    </w:p>
    <w:p w:rsidR="00F31D28" w:rsidRDefault="00057EF2" w:rsidP="00057EF2">
      <w:pPr>
        <w:pStyle w:val="Titulo2Memoria"/>
        <w:ind w:firstLine="360"/>
        <w:rPr>
          <w:rFonts w:ascii="Montserrat Medium" w:eastAsiaTheme="minorHAnsi" w:hAnsi="Montserrat Medium" w:cs="Calibri"/>
          <w:color w:val="7F7F7F" w:themeColor="text1" w:themeTint="80"/>
          <w:sz w:val="20"/>
          <w:lang w:val="es-ES" w:eastAsia="en-US"/>
        </w:rPr>
      </w:pPr>
      <w:r>
        <w:rPr>
          <w:rFonts w:ascii="Montserrat Medium" w:eastAsiaTheme="minorHAnsi" w:hAnsi="Montserrat Medium" w:cs="Calibri"/>
          <w:color w:val="7F7F7F" w:themeColor="text1" w:themeTint="80"/>
          <w:sz w:val="20"/>
          <w:lang w:val="es-ES" w:eastAsia="en-US"/>
        </w:rPr>
        <w:t xml:space="preserve">- </w:t>
      </w:r>
      <w:r>
        <w:rPr>
          <w:rFonts w:ascii="Montserrat Medium" w:eastAsiaTheme="minorHAnsi" w:hAnsi="Montserrat Medium" w:cs="Calibri"/>
          <w:color w:val="7F7F7F" w:themeColor="text1" w:themeTint="80"/>
          <w:sz w:val="20"/>
          <w:lang w:val="es-ES" w:eastAsia="en-US"/>
        </w:rPr>
        <w:tab/>
      </w:r>
      <w:r w:rsidRPr="00787432">
        <w:rPr>
          <w:rFonts w:ascii="Montserrat Medium" w:eastAsiaTheme="minorHAnsi" w:hAnsi="Montserrat Medium" w:cs="Calibri"/>
          <w:color w:val="7F7F7F" w:themeColor="text1" w:themeTint="80"/>
          <w:sz w:val="20"/>
          <w:lang w:val="es-ES" w:eastAsia="en-US"/>
        </w:rPr>
        <w:t>Grupo Reacción de hipersensibilidad perioperatoria</w:t>
      </w:r>
    </w:p>
    <w:p w:rsidR="00B63C0D" w:rsidRDefault="00B63C0D">
      <w:pPr>
        <w:spacing w:before="0" w:line="240" w:lineRule="auto"/>
        <w:jc w:val="left"/>
        <w:rPr>
          <w:rFonts w:ascii="Montserrat SemiBold" w:hAnsi="Montserrat SemiBold"/>
          <w:caps/>
          <w:noProof/>
          <w:color w:val="48ACC6"/>
          <w:spacing w:val="-6"/>
          <w:sz w:val="24"/>
        </w:rPr>
      </w:pPr>
      <w:bookmarkStart w:id="162" w:name="_Toc74228285"/>
      <w:bookmarkStart w:id="163" w:name="_Toc75343982"/>
      <w:r>
        <w:br w:type="page"/>
      </w:r>
    </w:p>
    <w:p w:rsidR="00EE55D3" w:rsidRDefault="00F31D28" w:rsidP="004B239D">
      <w:pPr>
        <w:pStyle w:val="TITULO-Nivel2"/>
      </w:pPr>
      <w:bookmarkStart w:id="164" w:name="_Toc84848526"/>
      <w:r w:rsidRPr="009E7227">
        <w:lastRenderedPageBreak/>
        <w:t>Publicaciones científicas</w:t>
      </w:r>
      <w:bookmarkEnd w:id="162"/>
      <w:bookmarkEnd w:id="163"/>
      <w:bookmarkEnd w:id="164"/>
      <w:r>
        <w:t xml:space="preserve"> </w:t>
      </w:r>
    </w:p>
    <w:p w:rsidR="00F31D28" w:rsidRPr="00B010C0" w:rsidRDefault="00F31D28" w:rsidP="0068118A"/>
    <w:tbl>
      <w:tblPr>
        <w:tblStyle w:val="TablaGeneral"/>
        <w:tblW w:w="7797" w:type="dxa"/>
        <w:tblLook w:val="00A0" w:firstRow="1" w:lastRow="0" w:firstColumn="1" w:lastColumn="0" w:noHBand="0" w:noVBand="0"/>
      </w:tblPr>
      <w:tblGrid>
        <w:gridCol w:w="1843"/>
        <w:gridCol w:w="2126"/>
        <w:gridCol w:w="1276"/>
        <w:gridCol w:w="2552"/>
      </w:tblGrid>
      <w:tr w:rsidR="00F31D28" w:rsidRPr="004B239D" w:rsidTr="00C9386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F31D28" w:rsidRPr="004B239D" w:rsidRDefault="00F31D28" w:rsidP="004B239D">
            <w:pPr>
              <w:jc w:val="left"/>
              <w:rPr>
                <w:sz w:val="14"/>
              </w:rPr>
            </w:pPr>
          </w:p>
        </w:tc>
        <w:tc>
          <w:tcPr>
            <w:tcW w:w="2126" w:type="dxa"/>
            <w:noWrap/>
          </w:tcPr>
          <w:p w:rsidR="00F31D28" w:rsidRPr="008E064E" w:rsidRDefault="00F31D28" w:rsidP="004B239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rsidR="00F31D28" w:rsidRPr="008E064E" w:rsidRDefault="00F31D28" w:rsidP="004B239D">
            <w:pPr>
              <w:jc w:val="left"/>
              <w:rPr>
                <w:rFonts w:ascii="Montserrat SemiBold" w:hAnsi="Montserrat SemiBold"/>
                <w:b w:val="0"/>
                <w:sz w:val="16"/>
              </w:rPr>
            </w:pPr>
            <w:r w:rsidRPr="008E064E">
              <w:rPr>
                <w:rFonts w:ascii="Montserrat SemiBold" w:hAnsi="Montserrat SemiBold"/>
                <w:b w:val="0"/>
                <w:sz w:val="16"/>
              </w:rPr>
              <w:t>Factor de Impacto</w:t>
            </w:r>
          </w:p>
        </w:tc>
        <w:tc>
          <w:tcPr>
            <w:tcW w:w="2552" w:type="dxa"/>
            <w:noWrap/>
          </w:tcPr>
          <w:p w:rsidR="00F31D28" w:rsidRPr="008E064E" w:rsidRDefault="00F31D28" w:rsidP="004B239D">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Factor de Impacto</w:t>
            </w:r>
            <w:r w:rsidR="004B239D" w:rsidRPr="008E064E">
              <w:rPr>
                <w:rFonts w:ascii="Montserrat SemiBold" w:hAnsi="Montserrat SemiBold"/>
                <w:b w:val="0"/>
                <w:sz w:val="16"/>
              </w:rPr>
              <w:t xml:space="preserve"> </w:t>
            </w:r>
            <w:r w:rsidRPr="008E064E">
              <w:rPr>
                <w:rFonts w:ascii="Montserrat SemiBold" w:hAnsi="Montserrat SemiBold"/>
                <w:b w:val="0"/>
                <w:sz w:val="16"/>
              </w:rPr>
              <w:t>% Publicaciones Primer Quartil</w:t>
            </w:r>
          </w:p>
        </w:tc>
      </w:tr>
      <w:tr w:rsidR="00057EF2" w:rsidRPr="004B239D" w:rsidTr="004B239D">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rsidR="00057EF2" w:rsidRPr="004B239D" w:rsidRDefault="00057EF2" w:rsidP="00057EF2">
            <w:pPr>
              <w:rPr>
                <w:sz w:val="16"/>
              </w:rPr>
            </w:pPr>
            <w:r w:rsidRPr="004B239D">
              <w:rPr>
                <w:sz w:val="16"/>
              </w:rPr>
              <w:t>Artículos</w:t>
            </w:r>
          </w:p>
        </w:tc>
        <w:tc>
          <w:tcPr>
            <w:tcW w:w="2126" w:type="dxa"/>
            <w:noWrap/>
          </w:tcPr>
          <w:p w:rsidR="00057EF2" w:rsidRPr="004B239D" w:rsidRDefault="00057EF2" w:rsidP="00057EF2">
            <w:pPr>
              <w:jc w:val="center"/>
              <w:cnfStyle w:val="000000000000" w:firstRow="0" w:lastRow="0" w:firstColumn="0" w:lastColumn="0" w:oddVBand="0" w:evenVBand="0" w:oddHBand="0" w:evenHBand="0" w:firstRowFirstColumn="0" w:firstRowLastColumn="0" w:lastRowFirstColumn="0" w:lastRowLastColumn="0"/>
            </w:pPr>
            <w:r>
              <w:t>19</w:t>
            </w:r>
          </w:p>
        </w:tc>
        <w:tc>
          <w:tcPr>
            <w:cnfStyle w:val="000001000000" w:firstRow="0" w:lastRow="0" w:firstColumn="0" w:lastColumn="0" w:oddVBand="0" w:evenVBand="1" w:oddHBand="0" w:evenHBand="0" w:firstRowFirstColumn="0" w:firstRowLastColumn="0" w:lastRowFirstColumn="0" w:lastRowLastColumn="0"/>
            <w:tcW w:w="1276" w:type="dxa"/>
            <w:noWrap/>
          </w:tcPr>
          <w:p w:rsidR="00057EF2" w:rsidRPr="004B239D" w:rsidRDefault="00057EF2" w:rsidP="00057EF2">
            <w:pPr>
              <w:jc w:val="center"/>
            </w:pPr>
            <w:r>
              <w:t>58,172</w:t>
            </w:r>
          </w:p>
        </w:tc>
        <w:tc>
          <w:tcPr>
            <w:tcW w:w="2552" w:type="dxa"/>
            <w:noWrap/>
          </w:tcPr>
          <w:p w:rsidR="00057EF2" w:rsidRPr="004B239D" w:rsidRDefault="00057EF2" w:rsidP="00057EF2">
            <w:pPr>
              <w:jc w:val="center"/>
              <w:cnfStyle w:val="000000000000" w:firstRow="0" w:lastRow="0" w:firstColumn="0" w:lastColumn="0" w:oddVBand="0" w:evenVBand="0" w:oddHBand="0" w:evenHBand="0" w:firstRowFirstColumn="0" w:firstRowLastColumn="0" w:lastRowFirstColumn="0" w:lastRowLastColumn="0"/>
            </w:pPr>
            <w:r>
              <w:t>87,07% (50,652)</w:t>
            </w:r>
          </w:p>
        </w:tc>
      </w:tr>
    </w:tbl>
    <w:p w:rsidR="00F31D28" w:rsidRPr="00294F7D" w:rsidRDefault="00F31D28" w:rsidP="004B239D">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rsidR="00F31D28" w:rsidRDefault="00F31D28" w:rsidP="0068118A">
      <w:pPr>
        <w:rPr>
          <w:rFonts w:ascii="Verdana" w:hAnsi="Verdana" w:cs="Arial"/>
          <w:color w:val="000080"/>
          <w:sz w:val="24"/>
        </w:rPr>
      </w:pPr>
    </w:p>
    <w:tbl>
      <w:tblPr>
        <w:tblStyle w:val="TablaGeneral"/>
        <w:tblW w:w="4816" w:type="pct"/>
        <w:tblLayout w:type="fixed"/>
        <w:tblLook w:val="01E0" w:firstRow="1" w:lastRow="1" w:firstColumn="1" w:lastColumn="1" w:noHBand="0" w:noVBand="0"/>
      </w:tblPr>
      <w:tblGrid>
        <w:gridCol w:w="2788"/>
        <w:gridCol w:w="1760"/>
        <w:gridCol w:w="1407"/>
        <w:gridCol w:w="1690"/>
      </w:tblGrid>
      <w:tr w:rsidR="00057EF2" w:rsidRPr="00FF2F87" w:rsidTr="00835D41">
        <w:trPr>
          <w:cnfStyle w:val="100000000000" w:firstRow="1" w:lastRow="0" w:firstColumn="0" w:lastColumn="0" w:oddVBand="0" w:evenVBand="0" w:oddHBand="0"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1823" w:type="pct"/>
          </w:tcPr>
          <w:p w:rsidR="00057EF2" w:rsidRPr="00FF2F87" w:rsidRDefault="00057EF2" w:rsidP="00835D41">
            <w:pPr>
              <w:jc w:val="left"/>
              <w:rPr>
                <w:rFonts w:ascii="Montserrat SemiBold" w:hAnsi="Montserrat SemiBold"/>
                <w:b w:val="0"/>
                <w:sz w:val="14"/>
              </w:rPr>
            </w:pPr>
            <w:r w:rsidRPr="00FF2F87">
              <w:rPr>
                <w:rFonts w:ascii="Montserrat SemiBold" w:hAnsi="Montserrat SemiBold"/>
                <w:b w:val="0"/>
                <w:sz w:val="16"/>
              </w:rPr>
              <w:t xml:space="preserve">Publicaciones </w:t>
            </w:r>
            <w:r w:rsidRPr="00FF2F87">
              <w:rPr>
                <w:rFonts w:ascii="Montserrat SemiBold" w:hAnsi="Montserrat SemiBold"/>
                <w:b w:val="0"/>
                <w:sz w:val="16"/>
              </w:rPr>
              <w:br/>
            </w:r>
            <w:r w:rsidRPr="00FF2F87">
              <w:rPr>
                <w:rFonts w:ascii="Montserrat SemiBold" w:hAnsi="Montserrat SemiBold"/>
                <w:b w:val="0"/>
                <w:sz w:val="14"/>
              </w:rPr>
              <w:t>(nombre de la Revista)</w:t>
            </w:r>
          </w:p>
        </w:tc>
        <w:tc>
          <w:tcPr>
            <w:tcW w:w="1151" w:type="pct"/>
          </w:tcPr>
          <w:p w:rsidR="00057EF2" w:rsidRPr="00FF2F87" w:rsidRDefault="00057EF2" w:rsidP="00835D41">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2"/>
              </w:rPr>
            </w:pPr>
            <w:r w:rsidRPr="00FF2F87">
              <w:rPr>
                <w:rFonts w:ascii="Montserrat SemiBold" w:hAnsi="Montserrat SemiBold"/>
                <w:b w:val="0"/>
                <w:sz w:val="12"/>
              </w:rPr>
              <w:t xml:space="preserve">Número total de artículos </w:t>
            </w:r>
            <w:r>
              <w:rPr>
                <w:rFonts w:ascii="Montserrat SemiBold" w:hAnsi="Montserrat SemiBold"/>
                <w:b w:val="0"/>
                <w:sz w:val="12"/>
              </w:rPr>
              <w:t>P</w:t>
            </w:r>
            <w:r w:rsidRPr="00FF2F87">
              <w:rPr>
                <w:rFonts w:ascii="Montserrat SemiBold" w:hAnsi="Montserrat SemiBold"/>
                <w:b w:val="0"/>
                <w:sz w:val="12"/>
              </w:rPr>
              <w:t>ublica</w:t>
            </w:r>
            <w:r>
              <w:rPr>
                <w:rFonts w:ascii="Montserrat SemiBold" w:hAnsi="Montserrat SemiBold"/>
                <w:b w:val="0"/>
                <w:sz w:val="12"/>
              </w:rPr>
              <w:t>-</w:t>
            </w:r>
            <w:r w:rsidRPr="00FF2F87">
              <w:rPr>
                <w:rFonts w:ascii="Montserrat SemiBold" w:hAnsi="Montserrat SemiBold"/>
                <w:b w:val="0"/>
                <w:sz w:val="12"/>
              </w:rPr>
              <w:t>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rsidR="00057EF2" w:rsidRPr="00FF2F87" w:rsidRDefault="00057EF2" w:rsidP="00835D41">
            <w:pPr>
              <w:spacing w:line="240" w:lineRule="auto"/>
              <w:jc w:val="left"/>
              <w:rPr>
                <w:rFonts w:ascii="Montserrat SemiBold" w:hAnsi="Montserrat SemiBold"/>
                <w:b w:val="0"/>
                <w:sz w:val="14"/>
              </w:rPr>
            </w:pPr>
            <w:r w:rsidRPr="00FF2F87">
              <w:rPr>
                <w:rFonts w:ascii="Montserrat SemiBold" w:hAnsi="Montserrat SemiBold"/>
                <w:b w:val="0"/>
                <w:sz w:val="12"/>
              </w:rPr>
              <w:t xml:space="preserve">Factor de impacto de </w:t>
            </w:r>
            <w:r w:rsidRPr="00FF2F87">
              <w:rPr>
                <w:rFonts w:ascii="Montserrat SemiBold" w:hAnsi="Montserrat SemiBold"/>
                <w:b w:val="0"/>
                <w:sz w:val="12"/>
              </w:rPr>
              <w:br/>
              <w:t>la revista*</w:t>
            </w:r>
          </w:p>
        </w:tc>
        <w:tc>
          <w:tcPr>
            <w:tcW w:w="1105" w:type="pct"/>
            <w:vAlign w:val="top"/>
          </w:tcPr>
          <w:p w:rsidR="00057EF2" w:rsidRPr="00FF2F87" w:rsidRDefault="00057EF2" w:rsidP="00835D41">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FF2F87">
              <w:rPr>
                <w:rFonts w:ascii="Montserrat SemiBold" w:hAnsi="Montserrat SemiBold"/>
                <w:b w:val="0"/>
                <w:sz w:val="14"/>
              </w:rPr>
              <w:t>Factor de impacto TOTAL</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1A1E3D" w:rsidRDefault="00057EF2" w:rsidP="00835D41">
            <w:r w:rsidRPr="001A1E3D">
              <w:t>Científica Dental</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1A1E3D" w:rsidRDefault="00057EF2" w:rsidP="00835D41">
            <w:r w:rsidRPr="001A1E3D">
              <w:t>Boletín de la Sociedad Madrileña de Cirugía Ortopédica y Traumatología</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1A1E3D" w:rsidRDefault="00057EF2" w:rsidP="00835D41">
            <w:r w:rsidRPr="001A1E3D">
              <w:t>Revista española de investigaciones quirúrgicas</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Frontiers in Pharmacology</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2</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t>5,810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t>11,62</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Allergy</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t>13,146</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t>13,146</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Journal  Allergy Clinical Immunology</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6A5A24">
              <w:t>10,793</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6A5A24">
              <w:t>10,793</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Postgraduate Medicine</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3,840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3,840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Revista española de geriatría y gerontología</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2</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pPr>
              <w:rPr>
                <w:lang w:val="en-US"/>
              </w:rPr>
            </w:pPr>
            <w:r w:rsidRPr="00076C92">
              <w:rPr>
                <w:lang w:val="en-US"/>
              </w:rPr>
              <w:t>The Archives of Bone and Joint Surgery</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Revista Cubana de Medicina Física y Rehabilitación</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tcPr>
          <w:p w:rsidR="00057EF2" w:rsidRPr="00076C92" w:rsidRDefault="00057EF2" w:rsidP="00835D41">
            <w:r w:rsidRPr="00076C92">
              <w:t>Nutrición Hospitalaria</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1,0</w:t>
            </w:r>
            <w:r>
              <w:t>57</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1,0</w:t>
            </w:r>
            <w:r>
              <w:t>57</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Revista Rol-Enfermería</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t>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Revista Rehabilitación</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Journal of Clinical Medicine</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4,241</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4,241</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tcPr>
          <w:p w:rsidR="00057EF2" w:rsidRPr="00076C92" w:rsidRDefault="00057EF2" w:rsidP="00835D41">
            <w:r w:rsidRPr="00076C92">
              <w:t>European Geriatric Medicine</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1,710</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1,710</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076C92" w:rsidRDefault="00057EF2" w:rsidP="00835D41">
            <w:r w:rsidRPr="00076C92">
              <w:t>Translational Reserch</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7,012</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7,012</w:t>
            </w:r>
          </w:p>
        </w:tc>
      </w:tr>
      <w:tr w:rsidR="00057EF2" w:rsidRPr="001A1E3D" w:rsidTr="00835D41">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1A1E3D" w:rsidRDefault="00057EF2" w:rsidP="00835D41">
            <w:r w:rsidRPr="001A1E3D">
              <w:t>Revista Española de Cardiología</w:t>
            </w:r>
          </w:p>
        </w:tc>
        <w:tc>
          <w:tcPr>
            <w:tcW w:w="1151"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1</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1A1E3D" w:rsidRDefault="00057EF2" w:rsidP="00835D41">
            <w:pPr>
              <w:jc w:val="center"/>
            </w:pPr>
            <w:r w:rsidRPr="001A1E3D">
              <w:t>4,753</w:t>
            </w:r>
          </w:p>
        </w:tc>
        <w:tc>
          <w:tcPr>
            <w:tcW w:w="1105" w:type="pct"/>
            <w:noWrap/>
          </w:tcPr>
          <w:p w:rsidR="00057EF2" w:rsidRPr="001A1E3D" w:rsidRDefault="00057EF2" w:rsidP="00835D41">
            <w:pPr>
              <w:jc w:val="center"/>
              <w:cnfStyle w:val="000000000000" w:firstRow="0" w:lastRow="0" w:firstColumn="0" w:lastColumn="0" w:oddVBand="0" w:evenVBand="0" w:oddHBand="0" w:evenHBand="0" w:firstRowFirstColumn="0" w:firstRowLastColumn="0" w:lastRowFirstColumn="0" w:lastRowLastColumn="0"/>
            </w:pPr>
            <w:r w:rsidRPr="001A1E3D">
              <w:t>4,753</w:t>
            </w:r>
          </w:p>
        </w:tc>
      </w:tr>
      <w:tr w:rsidR="00057EF2" w:rsidRPr="001A1E3D" w:rsidTr="00835D41">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23" w:type="pct"/>
            <w:noWrap/>
          </w:tcPr>
          <w:p w:rsidR="00057EF2" w:rsidRPr="00EB08A9" w:rsidRDefault="00057EF2" w:rsidP="00835D41">
            <w:pPr>
              <w:rPr>
                <w:rFonts w:ascii="Montserrat SemiBold" w:hAnsi="Montserrat SemiBold"/>
              </w:rPr>
            </w:pPr>
            <w:r w:rsidRPr="00EB08A9">
              <w:rPr>
                <w:rFonts w:ascii="Montserrat SemiBold" w:hAnsi="Montserrat SemiBold"/>
              </w:rPr>
              <w:t>TOTAL</w:t>
            </w:r>
          </w:p>
        </w:tc>
        <w:tc>
          <w:tcPr>
            <w:tcW w:w="1151" w:type="pct"/>
            <w:noWrap/>
          </w:tcPr>
          <w:p w:rsidR="00057EF2" w:rsidRPr="00EB08A9" w:rsidRDefault="00057EF2" w:rsidP="00835D41">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EB08A9">
              <w:rPr>
                <w:rFonts w:ascii="Montserrat SemiBold" w:hAnsi="Montserrat SemiBold"/>
              </w:rPr>
              <w:t>19</w:t>
            </w:r>
          </w:p>
        </w:tc>
        <w:tc>
          <w:tcPr>
            <w:cnfStyle w:val="000001000000" w:firstRow="0" w:lastRow="0" w:firstColumn="0" w:lastColumn="0" w:oddVBand="0" w:evenVBand="1" w:oddHBand="0" w:evenHBand="0" w:firstRowFirstColumn="0" w:firstRowLastColumn="0" w:lastRowFirstColumn="0" w:lastRowLastColumn="0"/>
            <w:tcW w:w="920" w:type="pct"/>
            <w:noWrap/>
          </w:tcPr>
          <w:p w:rsidR="00057EF2" w:rsidRPr="00EB08A9" w:rsidRDefault="00057EF2" w:rsidP="00835D41">
            <w:pPr>
              <w:jc w:val="center"/>
              <w:rPr>
                <w:rFonts w:ascii="Montserrat SemiBold" w:hAnsi="Montserrat SemiBold"/>
              </w:rPr>
            </w:pPr>
          </w:p>
        </w:tc>
        <w:tc>
          <w:tcPr>
            <w:tcW w:w="1105" w:type="pct"/>
            <w:noWrap/>
          </w:tcPr>
          <w:p w:rsidR="00057EF2" w:rsidRPr="00EB08A9" w:rsidRDefault="00057EF2" w:rsidP="00835D41">
            <w:pPr>
              <w:jc w:val="center"/>
              <w:cnfStyle w:val="010000000000" w:firstRow="0" w:lastRow="1" w:firstColumn="0" w:lastColumn="0" w:oddVBand="0" w:evenVBand="0" w:oddHBand="0" w:evenHBand="0" w:firstRowFirstColumn="0" w:firstRowLastColumn="0" w:lastRowFirstColumn="0" w:lastRowLastColumn="0"/>
              <w:rPr>
                <w:rFonts w:ascii="Montserrat SemiBold" w:hAnsi="Montserrat SemiBold"/>
              </w:rPr>
            </w:pPr>
            <w:r w:rsidRPr="00EB08A9">
              <w:rPr>
                <w:rFonts w:ascii="Montserrat SemiBold" w:hAnsi="Montserrat SemiBold"/>
              </w:rPr>
              <w:t>58,172</w:t>
            </w:r>
          </w:p>
        </w:tc>
      </w:tr>
    </w:tbl>
    <w:p w:rsidR="001A1E3D" w:rsidRDefault="00A73C5C" w:rsidP="0068118A">
      <w:pPr>
        <w:pStyle w:val="Ttulo3Memoria"/>
      </w:pPr>
      <w:r>
        <w:rPr>
          <w:noProof/>
        </w:rPr>
        <w:lastRenderedPageBreak/>
        <w:drawing>
          <wp:anchor distT="0" distB="0" distL="114300" distR="114300" simplePos="0" relativeHeight="251742208" behindDoc="1" locked="0" layoutInCell="1" allowOverlap="1">
            <wp:simplePos x="0" y="0"/>
            <wp:positionH relativeFrom="page">
              <wp:align>left</wp:align>
            </wp:positionH>
            <wp:positionV relativeFrom="paragraph">
              <wp:posOffset>-1004570</wp:posOffset>
            </wp:positionV>
            <wp:extent cx="7590205" cy="10732629"/>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90205" cy="10732629"/>
                    </a:xfrm>
                    <a:prstGeom prst="rect">
                      <a:avLst/>
                    </a:prstGeom>
                  </pic:spPr>
                </pic:pic>
              </a:graphicData>
            </a:graphic>
            <wp14:sizeRelH relativeFrom="margin">
              <wp14:pctWidth>0</wp14:pctWidth>
            </wp14:sizeRelH>
            <wp14:sizeRelV relativeFrom="margin">
              <wp14:pctHeight>0</wp14:pctHeight>
            </wp14:sizeRelV>
          </wp:anchor>
        </w:drawing>
      </w:r>
    </w:p>
    <w:p w:rsidR="001A1E3D" w:rsidRDefault="001A1E3D" w:rsidP="0068118A">
      <w:pPr>
        <w:pStyle w:val="Ttulo3Memoria"/>
      </w:pPr>
    </w:p>
    <w:p w:rsidR="00F31D28" w:rsidRPr="009E7227" w:rsidRDefault="00F31D28" w:rsidP="0068118A"/>
    <w:p w:rsidR="0058510F" w:rsidRDefault="003831C7" w:rsidP="0068118A">
      <w:bookmarkStart w:id="165" w:name="_Toc74228286"/>
      <w:bookmarkStart w:id="166" w:name="_Toc75343983"/>
      <w:bookmarkEnd w:id="140"/>
      <w:r>
        <w:rPr>
          <w:noProof/>
        </w:rPr>
        <mc:AlternateContent>
          <mc:Choice Requires="wps">
            <w:drawing>
              <wp:anchor distT="0" distB="0" distL="114300" distR="114300" simplePos="0" relativeHeight="251754496" behindDoc="0" locked="0" layoutInCell="1" allowOverlap="1">
                <wp:simplePos x="0" y="0"/>
                <wp:positionH relativeFrom="rightMargin">
                  <wp:align>left</wp:align>
                </wp:positionH>
                <wp:positionV relativeFrom="paragraph">
                  <wp:posOffset>5152479</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Default="00B35227" w:rsidP="00EA4B00">
                            <w:pPr>
                              <w:pStyle w:val="Capitulo"/>
                            </w:pPr>
                            <w:r>
                              <w:t>9</w:t>
                            </w:r>
                          </w:p>
                        </w:txbxContent>
                      </wps:txbx>
                      <wps:bodyPr rot="0" vert="horz" wrap="square" lIns="91440" tIns="45720" rIns="91440" bIns="45720" anchor="t" anchorCtr="0">
                        <a:noAutofit/>
                      </wps:bodyPr>
                    </wps:wsp>
                  </a:graphicData>
                </a:graphic>
              </wp:anchor>
            </w:drawing>
          </mc:Choice>
          <mc:Fallback>
            <w:pict>
              <v:shape id="_x0000_s1047" type="#_x0000_t202" style="position:absolute;left:0;text-align:left;margin-left:0;margin-top:405.7pt;width:95.45pt;height:174.85pt;z-index:251754496;visibility:visible;mso-wrap-style:square;mso-wrap-distance-left:9pt;mso-wrap-distance-top:0;mso-wrap-distance-right:9pt;mso-wrap-distance-bottom:0;mso-position-horizontal:left;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" filled="f" stroked="f" strokeweight="2pt">
                <o:lock v:ext="edit" aspectratio="t"/>
                <v:textbox>
                  <w:txbxContent>
                    <w:p w:rsidR="00B35227" w:rsidRDefault="00B35227" w:rsidP="00EA4B00">
                      <w:pPr>
                        <w:pStyle w:val="Capitulo"/>
                      </w:pPr>
                      <w:r>
                        <w:t>9</w:t>
                      </w:r>
                    </w:p>
                  </w:txbxContent>
                </v:textbox>
                <w10:wrap anchorx="margin"/>
              </v:shape>
            </w:pict>
          </mc:Fallback>
        </mc:AlternateContent>
      </w:r>
      <w:r w:rsidR="002D1188">
        <w:rPr>
          <w:noProof/>
        </w:rPr>
        <mc:AlternateContent>
          <mc:Choice Requires="wps">
            <w:drawing>
              <wp:anchor distT="0" distB="0" distL="114300" distR="114300" simplePos="0" relativeHeight="251753472" behindDoc="0" locked="0" layoutInCell="1" allowOverlap="1">
                <wp:simplePos x="0" y="0"/>
                <wp:positionH relativeFrom="column">
                  <wp:posOffset>1109050</wp:posOffset>
                </wp:positionH>
                <wp:positionV relativeFrom="paragraph">
                  <wp:posOffset>5282004</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Default="00B35227"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B35227" w:rsidRDefault="00B35227"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B35227" w:rsidRPr="00CF6779" w:rsidRDefault="00B35227"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8" type="#_x0000_t202" style="position:absolute;left:0;text-align:left;margin-left:87.35pt;margin-top:415.9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" filled="f" stroked="f" strokeweight="2pt">
                <o:lock v:ext="edit" aspectratio="t"/>
                <v:textbox>
                  <w:txbxContent>
                    <w:p w:rsidR="00B35227" w:rsidRDefault="00B35227"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rsidR="00B35227" w:rsidRDefault="00B35227"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rsidR="00B35227" w:rsidRPr="00CF6779" w:rsidRDefault="00B35227"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p>
    <w:p w:rsidR="00F31D28" w:rsidRDefault="00F31D28" w:rsidP="0058510F">
      <w:pPr>
        <w:pStyle w:val="TITULO-Nivel1"/>
      </w:pPr>
      <w:bookmarkStart w:id="167" w:name="_Toc84848527"/>
      <w:r>
        <w:lastRenderedPageBreak/>
        <w:t>Sostenibilidad y gestión económica</w:t>
      </w:r>
      <w:bookmarkEnd w:id="165"/>
      <w:bookmarkEnd w:id="166"/>
      <w:bookmarkEnd w:id="167"/>
      <w:r>
        <w:t xml:space="preserve"> </w:t>
      </w:r>
    </w:p>
    <w:p w:rsidR="009045D9" w:rsidRPr="009E7227" w:rsidRDefault="009045D9" w:rsidP="0058510F">
      <w:pPr>
        <w:pStyle w:val="TITULO-Nivel2"/>
      </w:pPr>
      <w:bookmarkStart w:id="168" w:name="_Toc74228287"/>
      <w:bookmarkStart w:id="169" w:name="_Toc75343984"/>
      <w:bookmarkStart w:id="170" w:name="_Toc84848528"/>
      <w:r w:rsidRPr="009E7227">
        <w:t>Gestión económica</w:t>
      </w:r>
      <w:bookmarkEnd w:id="168"/>
      <w:bookmarkEnd w:id="169"/>
      <w:bookmarkEnd w:id="170"/>
    </w:p>
    <w:p w:rsidR="009045D9" w:rsidRDefault="009045D9" w:rsidP="0058510F">
      <w:pPr>
        <w:pStyle w:val="TITULO-Nivel3"/>
        <w:rPr>
          <w:lang w:val="es-ES_tradnl"/>
        </w:rPr>
      </w:pPr>
      <w:r w:rsidRPr="00886FE7">
        <w:rPr>
          <w:lang w:val="es-ES_tradnl"/>
        </w:rPr>
        <w:t>Obligaciones Reconocidas</w:t>
      </w:r>
    </w:p>
    <w:p w:rsidR="009045D9" w:rsidRDefault="009045D9" w:rsidP="0068118A">
      <w:pPr>
        <w:rPr>
          <w:lang w:val="es-ES_tradnl"/>
        </w:rPr>
      </w:pPr>
    </w:p>
    <w:tbl>
      <w:tblPr>
        <w:tblStyle w:val="TablaGeneral"/>
        <w:tblW w:w="4901" w:type="pct"/>
        <w:tblLook w:val="04E0" w:firstRow="1" w:lastRow="1" w:firstColumn="1" w:lastColumn="0" w:noHBand="0" w:noVBand="1"/>
      </w:tblPr>
      <w:tblGrid>
        <w:gridCol w:w="4822"/>
        <w:gridCol w:w="1502"/>
        <w:gridCol w:w="1456"/>
      </w:tblGrid>
      <w:tr w:rsidR="007A1004" w:rsidRPr="00A04B5C" w:rsidTr="00E53A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rsidR="007A1004" w:rsidRPr="00A04B5C" w:rsidRDefault="007A1004" w:rsidP="0068118A">
            <w:pPr>
              <w:rPr>
                <w:rFonts w:ascii="Montserrat SemiBold" w:hAnsi="Montserrat SemiBold"/>
                <w:b w:val="0"/>
              </w:rPr>
            </w:pPr>
          </w:p>
        </w:tc>
        <w:tc>
          <w:tcPr>
            <w:tcW w:w="995" w:type="pct"/>
          </w:tcPr>
          <w:p w:rsidR="007A1004" w:rsidRPr="00A04B5C" w:rsidRDefault="007A1004"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rsidR="007A1004" w:rsidRPr="00A04B5C" w:rsidRDefault="007A1004"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580ECE" w:rsidRPr="009E7227" w:rsidTr="00644A28">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80ECE" w:rsidRPr="00924716" w:rsidRDefault="00580ECE" w:rsidP="00580ECE">
            <w:r w:rsidRPr="00924716">
              <w:t>1. GASTOS DE PERSONAL</w:t>
            </w:r>
            <w:r>
              <w:t>*</w:t>
            </w:r>
          </w:p>
        </w:tc>
        <w:tc>
          <w:tcPr>
            <w:tcW w:w="995" w:type="pct"/>
            <w:vAlign w:val="top"/>
          </w:tcPr>
          <w:p w:rsidR="00580ECE" w:rsidRPr="007776EF"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7776EF">
              <w:t>33.036.115,00</w:t>
            </w:r>
          </w:p>
        </w:tc>
        <w:tc>
          <w:tcPr>
            <w:tcW w:w="889" w:type="pct"/>
            <w:noWrap/>
            <w:vAlign w:val="top"/>
          </w:tcPr>
          <w:p w:rsidR="00580ECE" w:rsidRPr="002E237E"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2E237E">
              <w:t>35.364.724,82</w:t>
            </w:r>
          </w:p>
        </w:tc>
      </w:tr>
      <w:tr w:rsidR="00580ECE" w:rsidRPr="009E7227" w:rsidTr="00583217">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80ECE" w:rsidRPr="00924716" w:rsidRDefault="00580ECE" w:rsidP="00580ECE">
            <w:r w:rsidRPr="00924716">
              <w:t>2. GASTOS  CORRIENTES  EN BIENES  Y SERVICIOS</w:t>
            </w:r>
          </w:p>
        </w:tc>
        <w:tc>
          <w:tcPr>
            <w:tcW w:w="995" w:type="pct"/>
            <w:vAlign w:val="top"/>
          </w:tcPr>
          <w:p w:rsidR="00580ECE" w:rsidRPr="007776EF"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7776EF">
              <w:t>9.094.794,00</w:t>
            </w:r>
          </w:p>
        </w:tc>
        <w:tc>
          <w:tcPr>
            <w:tcW w:w="889" w:type="pct"/>
            <w:noWrap/>
            <w:vAlign w:val="top"/>
          </w:tcPr>
          <w:p w:rsidR="00580ECE" w:rsidRPr="002E237E"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2E237E">
              <w:t>8.229.435,24</w:t>
            </w:r>
          </w:p>
        </w:tc>
      </w:tr>
      <w:tr w:rsidR="00580ECE" w:rsidRPr="009E7227" w:rsidTr="00583217">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80ECE" w:rsidRPr="00924716" w:rsidRDefault="00580ECE" w:rsidP="00580ECE">
            <w:r w:rsidRPr="00924716">
              <w:t>6. INVERSIONES REALES</w:t>
            </w:r>
          </w:p>
        </w:tc>
        <w:tc>
          <w:tcPr>
            <w:tcW w:w="995" w:type="pct"/>
            <w:vAlign w:val="top"/>
          </w:tcPr>
          <w:p w:rsidR="00580ECE" w:rsidRPr="007776EF"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7776EF">
              <w:t>1.332.096,00</w:t>
            </w:r>
          </w:p>
        </w:tc>
        <w:tc>
          <w:tcPr>
            <w:tcW w:w="889" w:type="pct"/>
            <w:noWrap/>
            <w:vAlign w:val="top"/>
          </w:tcPr>
          <w:p w:rsidR="00580ECE" w:rsidRPr="002E237E"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2E237E">
              <w:t>953.562,88</w:t>
            </w:r>
          </w:p>
        </w:tc>
      </w:tr>
      <w:tr w:rsidR="00580ECE" w:rsidRPr="009E7227" w:rsidTr="00583217">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80ECE" w:rsidRPr="00924716" w:rsidRDefault="00580ECE" w:rsidP="00580ECE">
            <w:r w:rsidRPr="00924716">
              <w:t>8. ACTIVOS FINANCIEROS</w:t>
            </w:r>
          </w:p>
        </w:tc>
        <w:tc>
          <w:tcPr>
            <w:tcW w:w="995" w:type="pct"/>
            <w:vAlign w:val="top"/>
          </w:tcPr>
          <w:p w:rsidR="00580ECE" w:rsidRPr="007776EF"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7776EF">
              <w:t>13.841,00</w:t>
            </w:r>
          </w:p>
        </w:tc>
        <w:tc>
          <w:tcPr>
            <w:tcW w:w="889" w:type="pct"/>
            <w:noWrap/>
            <w:vAlign w:val="top"/>
          </w:tcPr>
          <w:p w:rsidR="00580ECE" w:rsidRPr="002E237E" w:rsidRDefault="00580ECE" w:rsidP="00580ECE">
            <w:pPr>
              <w:jc w:val="right"/>
              <w:cnfStyle w:val="000000000000" w:firstRow="0" w:lastRow="0" w:firstColumn="0" w:lastColumn="0" w:oddVBand="0" w:evenVBand="0" w:oddHBand="0" w:evenHBand="0" w:firstRowFirstColumn="0" w:firstRowLastColumn="0" w:lastRowFirstColumn="0" w:lastRowLastColumn="0"/>
            </w:pPr>
            <w:r w:rsidRPr="002E237E">
              <w:t>2.922,71</w:t>
            </w:r>
          </w:p>
        </w:tc>
      </w:tr>
      <w:tr w:rsidR="00580ECE" w:rsidRPr="009E7227" w:rsidTr="00583217">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rsidR="00580ECE" w:rsidRPr="00924716" w:rsidRDefault="00580ECE" w:rsidP="00580ECE">
            <w:r w:rsidRPr="00924716">
              <w:t> </w:t>
            </w:r>
            <w:r>
              <w:t>TOTAL</w:t>
            </w:r>
          </w:p>
        </w:tc>
        <w:tc>
          <w:tcPr>
            <w:tcW w:w="995" w:type="pct"/>
            <w:vAlign w:val="top"/>
          </w:tcPr>
          <w:p w:rsidR="00580ECE" w:rsidRDefault="00580ECE" w:rsidP="00580ECE">
            <w:pPr>
              <w:jc w:val="right"/>
              <w:cnfStyle w:val="010000000000" w:firstRow="0" w:lastRow="1" w:firstColumn="0" w:lastColumn="0" w:oddVBand="0" w:evenVBand="0" w:oddHBand="0" w:evenHBand="0" w:firstRowFirstColumn="0" w:firstRowLastColumn="0" w:lastRowFirstColumn="0" w:lastRowLastColumn="0"/>
            </w:pPr>
            <w:r w:rsidRPr="007776EF">
              <w:t>43.476.845,00</w:t>
            </w:r>
          </w:p>
        </w:tc>
        <w:tc>
          <w:tcPr>
            <w:tcW w:w="889" w:type="pct"/>
            <w:noWrap/>
            <w:vAlign w:val="top"/>
          </w:tcPr>
          <w:p w:rsidR="00580ECE" w:rsidRDefault="00580ECE" w:rsidP="00580ECE">
            <w:pPr>
              <w:jc w:val="right"/>
              <w:cnfStyle w:val="010000000000" w:firstRow="0" w:lastRow="1" w:firstColumn="0" w:lastColumn="0" w:oddVBand="0" w:evenVBand="0" w:oddHBand="0" w:evenHBand="0" w:firstRowFirstColumn="0" w:firstRowLastColumn="0" w:lastRowFirstColumn="0" w:lastRowLastColumn="0"/>
            </w:pPr>
            <w:r w:rsidRPr="002E237E">
              <w:t>44.550.645,65</w:t>
            </w:r>
          </w:p>
        </w:tc>
      </w:tr>
    </w:tbl>
    <w:p w:rsidR="00AD1DA9" w:rsidRDefault="002647B5" w:rsidP="00822EBA">
      <w:pPr>
        <w:pStyle w:val="TITULO-Nivel2"/>
      </w:pPr>
      <w:bookmarkStart w:id="171" w:name="_Toc248123104"/>
      <w:bookmarkStart w:id="172" w:name="_Toc318202561"/>
      <w:bookmarkStart w:id="173" w:name="_Toc75343985"/>
      <w:bookmarkStart w:id="174" w:name="_Toc84848529"/>
      <w:r w:rsidRPr="00E53A28">
        <w:t>Farmacia</w:t>
      </w:r>
      <w:bookmarkEnd w:id="171"/>
      <w:bookmarkEnd w:id="172"/>
      <w:bookmarkEnd w:id="173"/>
      <w:bookmarkEnd w:id="174"/>
    </w:p>
    <w:p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rsidR="00C6039C" w:rsidRPr="008E064E" w:rsidRDefault="007A1004" w:rsidP="0058510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580ECE"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80ECE" w:rsidRPr="00154573" w:rsidRDefault="00580ECE" w:rsidP="00580ECE">
            <w:r w:rsidRPr="00154573">
              <w:t>Total adquisiciones directas</w:t>
            </w:r>
          </w:p>
        </w:tc>
        <w:tc>
          <w:tcPr>
            <w:tcW w:w="1659"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 xml:space="preserve"> 1.902.166   </w:t>
            </w:r>
          </w:p>
        </w:tc>
        <w:tc>
          <w:tcPr>
            <w:tcW w:w="1566"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-0,29%</w:t>
            </w:r>
          </w:p>
        </w:tc>
      </w:tr>
      <w:tr w:rsidR="00580ECE"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80ECE" w:rsidRPr="00154573" w:rsidRDefault="00580ECE" w:rsidP="00580ECE">
            <w:r w:rsidRPr="00154573">
              <w:t>INMUNOSUPRESORES</w:t>
            </w:r>
          </w:p>
        </w:tc>
        <w:tc>
          <w:tcPr>
            <w:tcW w:w="1659"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 xml:space="preserve"> 471.467   </w:t>
            </w:r>
          </w:p>
        </w:tc>
        <w:tc>
          <w:tcPr>
            <w:tcW w:w="1566"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-7,03%</w:t>
            </w:r>
          </w:p>
        </w:tc>
      </w:tr>
      <w:tr w:rsidR="00580ECE"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80ECE" w:rsidRPr="00154573" w:rsidRDefault="00580ECE" w:rsidP="00580ECE">
            <w:r w:rsidRPr="00154573">
              <w:t>OFTALMOLOGICOS ANTIVASCULARIZACION</w:t>
            </w:r>
          </w:p>
        </w:tc>
        <w:tc>
          <w:tcPr>
            <w:tcW w:w="1659"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 xml:space="preserve"> 453.489   </w:t>
            </w:r>
          </w:p>
        </w:tc>
        <w:tc>
          <w:tcPr>
            <w:tcW w:w="1566"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-5,57%</w:t>
            </w:r>
          </w:p>
        </w:tc>
      </w:tr>
      <w:tr w:rsidR="00580ECE"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80ECE" w:rsidRPr="00154573" w:rsidRDefault="00580ECE" w:rsidP="00580ECE">
            <w:r w:rsidRPr="00154573">
              <w:t>ANTIBIOTICOS</w:t>
            </w:r>
          </w:p>
        </w:tc>
        <w:tc>
          <w:tcPr>
            <w:tcW w:w="1659"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 xml:space="preserve"> 142.079   </w:t>
            </w:r>
          </w:p>
        </w:tc>
        <w:tc>
          <w:tcPr>
            <w:tcW w:w="1566"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26,12%</w:t>
            </w:r>
          </w:p>
        </w:tc>
      </w:tr>
      <w:tr w:rsidR="00580ECE"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80ECE" w:rsidRPr="00154573" w:rsidRDefault="00580ECE" w:rsidP="00580ECE">
            <w:r w:rsidRPr="00154573">
              <w:t>FARMACOS PARA ASMA Y EPOC</w:t>
            </w:r>
          </w:p>
        </w:tc>
        <w:tc>
          <w:tcPr>
            <w:tcW w:w="1659"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 xml:space="preserve"> 71.001   </w:t>
            </w:r>
          </w:p>
        </w:tc>
        <w:tc>
          <w:tcPr>
            <w:tcW w:w="1566"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62,28%</w:t>
            </w:r>
          </w:p>
        </w:tc>
      </w:tr>
      <w:tr w:rsidR="00580ECE" w:rsidRPr="009E722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rsidR="00580ECE" w:rsidRPr="00154573" w:rsidRDefault="00580ECE" w:rsidP="00580ECE">
            <w:r w:rsidRPr="00154573">
              <w:t>ANTICOAGULANTES Y ANTIAGREGANTES</w:t>
            </w:r>
          </w:p>
        </w:tc>
        <w:tc>
          <w:tcPr>
            <w:tcW w:w="1659" w:type="dxa"/>
            <w:vAlign w:val="top"/>
          </w:tcPr>
          <w:p w:rsidR="00580ECE" w:rsidRPr="00154573"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 xml:space="preserve"> 56.685   </w:t>
            </w:r>
          </w:p>
        </w:tc>
        <w:tc>
          <w:tcPr>
            <w:tcW w:w="1566" w:type="dxa"/>
            <w:vAlign w:val="top"/>
          </w:tcPr>
          <w:p w:rsidR="00580ECE" w:rsidRDefault="00580ECE" w:rsidP="00583217">
            <w:pPr>
              <w:jc w:val="right"/>
              <w:cnfStyle w:val="000000000000" w:firstRow="0" w:lastRow="0" w:firstColumn="0" w:lastColumn="0" w:oddVBand="0" w:evenVBand="0" w:oddHBand="0" w:evenHBand="0" w:firstRowFirstColumn="0" w:firstRowLastColumn="0" w:lastRowFirstColumn="0" w:lastRowLastColumn="0"/>
            </w:pPr>
            <w:r w:rsidRPr="00154573">
              <w:t>82,37%</w:t>
            </w:r>
          </w:p>
        </w:tc>
      </w:tr>
    </w:tbl>
    <w:p w:rsidR="00F54AA1" w:rsidRPr="009E7227" w:rsidRDefault="00F54AA1" w:rsidP="0068118A"/>
    <w:p w:rsidR="00F54AA1" w:rsidRPr="009E7227" w:rsidRDefault="00F54AA1" w:rsidP="0058510F">
      <w:pPr>
        <w:pStyle w:val="TITULO-Nivel3"/>
      </w:pPr>
      <w:r w:rsidRPr="009E7227">
        <w:t>Indicadores  Farmacoterapéuticos</w:t>
      </w:r>
    </w:p>
    <w:tbl>
      <w:tblPr>
        <w:tblStyle w:val="TablaGeneral"/>
        <w:tblW w:w="8080" w:type="dxa"/>
        <w:tblLook w:val="04A0" w:firstRow="1" w:lastRow="0" w:firstColumn="1" w:lastColumn="0" w:noHBand="0" w:noVBand="1"/>
      </w:tblPr>
      <w:tblGrid>
        <w:gridCol w:w="6521"/>
        <w:gridCol w:w="1559"/>
      </w:tblGrid>
      <w:tr w:rsidR="008C45EE" w:rsidRPr="008C45EE"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rsidR="008C45EE" w:rsidRPr="008E064E" w:rsidRDefault="008C45EE" w:rsidP="00583217">
            <w:pPr>
              <w:rPr>
                <w:rFonts w:ascii="Montserrat SemiBold" w:hAnsi="Montserrat SemiBold"/>
                <w:b w:val="0"/>
              </w:rPr>
            </w:pPr>
            <w:r w:rsidRPr="008E064E">
              <w:rPr>
                <w:rFonts w:ascii="Montserrat SemiBold" w:hAnsi="Montserrat SemiBold"/>
                <w:b w:val="0"/>
              </w:rPr>
              <w:t xml:space="preserve">Indicadores de </w:t>
            </w:r>
            <w:r w:rsidR="00583217">
              <w:rPr>
                <w:rFonts w:ascii="Montserrat SemiBold" w:hAnsi="Montserrat SemiBold"/>
                <w:b w:val="0"/>
              </w:rPr>
              <w:t>MANUAL</w:t>
            </w:r>
          </w:p>
        </w:tc>
      </w:tr>
      <w:tr w:rsidR="00583217" w:rsidRPr="008C45EE" w:rsidTr="00583217">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83217" w:rsidRPr="00F41A25" w:rsidRDefault="00583217" w:rsidP="00583217">
            <w:r w:rsidRPr="00F41A25">
              <w:t>Coste hospitalización farmacia/UCH</w:t>
            </w:r>
          </w:p>
        </w:tc>
        <w:tc>
          <w:tcPr>
            <w:tcW w:w="1559" w:type="dxa"/>
            <w:vAlign w:val="top"/>
          </w:tcPr>
          <w:p w:rsidR="00583217" w:rsidRPr="00F41A25" w:rsidRDefault="00583217" w:rsidP="00583217">
            <w:pPr>
              <w:jc w:val="right"/>
              <w:cnfStyle w:val="000000000000" w:firstRow="0" w:lastRow="0" w:firstColumn="0" w:lastColumn="0" w:oddVBand="0" w:evenVBand="0" w:oddHBand="0" w:evenHBand="0" w:firstRowFirstColumn="0" w:firstRowLastColumn="0" w:lastRowFirstColumn="0" w:lastRowLastColumn="0"/>
            </w:pPr>
            <w:r w:rsidRPr="00F41A25">
              <w:t>119,61</w:t>
            </w:r>
          </w:p>
        </w:tc>
      </w:tr>
      <w:tr w:rsidR="00583217" w:rsidRPr="008C45EE" w:rsidTr="00583217">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83217" w:rsidRPr="00F41A25" w:rsidRDefault="00583217" w:rsidP="00583217">
            <w:r w:rsidRPr="00F41A25">
              <w:t>Ratio adquisiciones contables/adq PVL iva</w:t>
            </w:r>
          </w:p>
        </w:tc>
        <w:tc>
          <w:tcPr>
            <w:tcW w:w="1559" w:type="dxa"/>
            <w:vAlign w:val="top"/>
          </w:tcPr>
          <w:p w:rsidR="00583217" w:rsidRPr="00F41A25" w:rsidRDefault="00583217" w:rsidP="00583217">
            <w:pPr>
              <w:jc w:val="right"/>
              <w:cnfStyle w:val="000000000000" w:firstRow="0" w:lastRow="0" w:firstColumn="0" w:lastColumn="0" w:oddVBand="0" w:evenVBand="0" w:oddHBand="0" w:evenHBand="0" w:firstRowFirstColumn="0" w:firstRowLastColumn="0" w:lastRowFirstColumn="0" w:lastRowLastColumn="0"/>
            </w:pPr>
            <w:r w:rsidRPr="00F41A25">
              <w:t>0,74</w:t>
            </w:r>
          </w:p>
        </w:tc>
      </w:tr>
      <w:tr w:rsidR="00583217" w:rsidRPr="008C45EE" w:rsidTr="00583217">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83217" w:rsidRPr="00F41A25" w:rsidRDefault="00583217" w:rsidP="00583217">
            <w:r w:rsidRPr="00F41A25">
              <w:t>% EFG adquisición directa</w:t>
            </w:r>
          </w:p>
        </w:tc>
        <w:tc>
          <w:tcPr>
            <w:tcW w:w="1559" w:type="dxa"/>
            <w:vAlign w:val="top"/>
          </w:tcPr>
          <w:p w:rsidR="00583217" w:rsidRDefault="00583217" w:rsidP="00583217">
            <w:pPr>
              <w:jc w:val="right"/>
              <w:cnfStyle w:val="000000000000" w:firstRow="0" w:lastRow="0" w:firstColumn="0" w:lastColumn="0" w:oddVBand="0" w:evenVBand="0" w:oddHBand="0" w:evenHBand="0" w:firstRowFirstColumn="0" w:firstRowLastColumn="0" w:lastRowFirstColumn="0" w:lastRowLastColumn="0"/>
            </w:pPr>
            <w:r w:rsidRPr="00F41A25">
              <w:t>45,87%</w:t>
            </w:r>
          </w:p>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rsidR="00E53A28" w:rsidRPr="006C2070" w:rsidRDefault="00E53A28" w:rsidP="00E53A28"/>
        </w:tc>
      </w:tr>
      <w:tr w:rsidR="00E53A28"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rPr>
              <w:t>Indicadores de Continuidad Asistencial</w:t>
            </w:r>
          </w:p>
        </w:tc>
      </w:tr>
      <w:tr w:rsidR="00583217"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83217" w:rsidRPr="00DC0506" w:rsidRDefault="00583217" w:rsidP="00583217">
            <w:r w:rsidRPr="00DC0506">
              <w:t>Pacientes con estatinas de primera elección</w:t>
            </w:r>
          </w:p>
        </w:tc>
        <w:tc>
          <w:tcPr>
            <w:tcW w:w="1559" w:type="dxa"/>
            <w:vAlign w:val="top"/>
          </w:tcPr>
          <w:p w:rsidR="00583217" w:rsidRPr="00DC0506" w:rsidRDefault="00583217" w:rsidP="00583217">
            <w:pPr>
              <w:jc w:val="right"/>
              <w:cnfStyle w:val="000000000000" w:firstRow="0" w:lastRow="0" w:firstColumn="0" w:lastColumn="0" w:oddVBand="0" w:evenVBand="0" w:oddHBand="0" w:evenHBand="0" w:firstRowFirstColumn="0" w:firstRowLastColumn="0" w:lastRowFirstColumn="0" w:lastRowLastColumn="0"/>
            </w:pPr>
            <w:r w:rsidRPr="00DC0506">
              <w:t>74,15%</w:t>
            </w:r>
          </w:p>
        </w:tc>
      </w:tr>
      <w:tr w:rsidR="00583217"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83217" w:rsidRPr="00DC0506" w:rsidRDefault="00583217" w:rsidP="00583217">
            <w:r w:rsidRPr="00DC0506">
              <w:t>% DDD Omeprazol/total DDD IBP</w:t>
            </w:r>
          </w:p>
        </w:tc>
        <w:tc>
          <w:tcPr>
            <w:tcW w:w="1559" w:type="dxa"/>
            <w:vAlign w:val="top"/>
          </w:tcPr>
          <w:p w:rsidR="00583217" w:rsidRPr="00DC0506" w:rsidRDefault="00583217" w:rsidP="00583217">
            <w:pPr>
              <w:jc w:val="right"/>
              <w:cnfStyle w:val="000000000000" w:firstRow="0" w:lastRow="0" w:firstColumn="0" w:lastColumn="0" w:oddVBand="0" w:evenVBand="0" w:oddHBand="0" w:evenHBand="0" w:firstRowFirstColumn="0" w:firstRowLastColumn="0" w:lastRowFirstColumn="0" w:lastRowLastColumn="0"/>
            </w:pPr>
            <w:r w:rsidRPr="00DC0506">
              <w:t>82,44%</w:t>
            </w:r>
          </w:p>
        </w:tc>
      </w:tr>
      <w:tr w:rsidR="00583217"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83217" w:rsidRPr="00DC0506" w:rsidRDefault="00583217" w:rsidP="00583217">
            <w:r w:rsidRPr="00DC0506">
              <w:t>Prescripción de principios activos con EFG</w:t>
            </w:r>
          </w:p>
        </w:tc>
        <w:tc>
          <w:tcPr>
            <w:tcW w:w="1559" w:type="dxa"/>
            <w:vAlign w:val="top"/>
          </w:tcPr>
          <w:p w:rsidR="00583217" w:rsidRPr="00DC0506" w:rsidRDefault="00583217" w:rsidP="00583217">
            <w:pPr>
              <w:jc w:val="right"/>
              <w:cnfStyle w:val="000000000000" w:firstRow="0" w:lastRow="0" w:firstColumn="0" w:lastColumn="0" w:oddVBand="0" w:evenVBand="0" w:oddHBand="0" w:evenHBand="0" w:firstRowFirstColumn="0" w:firstRowLastColumn="0" w:lastRowFirstColumn="0" w:lastRowLastColumn="0"/>
            </w:pPr>
            <w:r w:rsidRPr="00DC0506">
              <w:t>60,98%</w:t>
            </w:r>
          </w:p>
        </w:tc>
      </w:tr>
      <w:tr w:rsidR="00583217" w:rsidRPr="008C45EE"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83217" w:rsidRPr="00DC0506" w:rsidRDefault="00583217" w:rsidP="00583217">
            <w:r w:rsidRPr="00DC0506">
              <w:lastRenderedPageBreak/>
              <w:t>% DDD Secretagogos &lt; 70 años</w:t>
            </w:r>
          </w:p>
        </w:tc>
        <w:tc>
          <w:tcPr>
            <w:tcW w:w="1559" w:type="dxa"/>
            <w:vAlign w:val="top"/>
          </w:tcPr>
          <w:p w:rsidR="00583217" w:rsidRPr="00DC0506" w:rsidRDefault="00583217" w:rsidP="00583217">
            <w:pPr>
              <w:jc w:val="right"/>
              <w:cnfStyle w:val="000000000000" w:firstRow="0" w:lastRow="0" w:firstColumn="0" w:lastColumn="0" w:oddVBand="0" w:evenVBand="0" w:oddHBand="0" w:evenHBand="0" w:firstRowFirstColumn="0" w:firstRowLastColumn="0" w:lastRowFirstColumn="0" w:lastRowLastColumn="0"/>
            </w:pPr>
            <w:r w:rsidRPr="00DC0506">
              <w:t>18,79%</w:t>
            </w:r>
          </w:p>
        </w:tc>
      </w:tr>
      <w:tr w:rsidR="00583217" w:rsidRPr="008C45EE"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rsidR="00583217" w:rsidRPr="00DC0506" w:rsidRDefault="00583217" w:rsidP="00583217">
            <w:r w:rsidRPr="00DC0506">
              <w:t>Selección eficiente de fármacos SRA</w:t>
            </w:r>
          </w:p>
        </w:tc>
        <w:tc>
          <w:tcPr>
            <w:tcW w:w="1559" w:type="dxa"/>
            <w:vAlign w:val="top"/>
          </w:tcPr>
          <w:p w:rsidR="00583217" w:rsidRDefault="00583217" w:rsidP="00583217">
            <w:pPr>
              <w:jc w:val="right"/>
              <w:cnfStyle w:val="000000000000" w:firstRow="0" w:lastRow="0" w:firstColumn="0" w:lastColumn="0" w:oddVBand="0" w:evenVBand="0" w:oddHBand="0" w:evenHBand="0" w:firstRowFirstColumn="0" w:firstRowLastColumn="0" w:lastRowFirstColumn="0" w:lastRowLastColumn="0"/>
            </w:pPr>
            <w:r w:rsidRPr="00DC0506">
              <w:t>89,40%</w:t>
            </w:r>
          </w:p>
        </w:tc>
      </w:tr>
    </w:tbl>
    <w:p w:rsidR="0058510F" w:rsidRDefault="00E53A28" w:rsidP="0058510F">
      <w:pPr>
        <w:pStyle w:val="Piedetabla"/>
      </w:pPr>
      <w:r w:rsidRPr="00E53A28">
        <w:tab/>
      </w:r>
    </w:p>
    <w:p w:rsidR="009045D9" w:rsidRDefault="009045D9" w:rsidP="0068118A">
      <w:r>
        <w:br w:type="page"/>
      </w:r>
    </w:p>
    <w:p w:rsidR="005D0A17" w:rsidRDefault="00A13002" w:rsidP="0068118A">
      <w:bookmarkStart w:id="175" w:name="_GoBack"/>
      <w:r>
        <w:rPr>
          <w:noProof/>
        </w:rPr>
        <w:lastRenderedPageBreak/>
        <w:drawing>
          <wp:anchor distT="0" distB="0" distL="114300" distR="114300" simplePos="0" relativeHeight="251743232" behindDoc="1" locked="0" layoutInCell="1" allowOverlap="1" wp14:anchorId="2F3B5F1F" wp14:editId="13BCECAD">
            <wp:simplePos x="0" y="0"/>
            <wp:positionH relativeFrom="page">
              <wp:posOffset>0</wp:posOffset>
            </wp:positionH>
            <wp:positionV relativeFrom="paragraph">
              <wp:posOffset>-1017905</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bookmarkEnd w:id="175"/>
    </w:p>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3831C7" w:rsidP="0068118A">
      <w:pPr>
        <w:rPr>
          <w:noProof/>
          <w:color w:val="000080"/>
          <w:sz w:val="28"/>
          <w:szCs w:val="28"/>
        </w:rPr>
      </w:pPr>
      <w:r>
        <w:rPr>
          <w:noProof/>
          <w:color w:val="000080"/>
          <w:sz w:val="28"/>
          <w:szCs w:val="28"/>
        </w:rPr>
        <mc:AlternateContent>
          <mc:Choice Requires="wps">
            <w:drawing>
              <wp:anchor distT="0" distB="0" distL="114300" distR="114300" simplePos="0" relativeHeight="251758592" behindDoc="0" locked="0" layoutInCell="1" allowOverlap="1" wp14:anchorId="4ABF9568" wp14:editId="32D3A201">
                <wp:simplePos x="0" y="0"/>
                <wp:positionH relativeFrom="column">
                  <wp:posOffset>4718655</wp:posOffset>
                </wp:positionH>
                <wp:positionV relativeFrom="paragraph">
                  <wp:posOffset>349442</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Pr="00EA4B00" w:rsidRDefault="00B35227"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4ABF9568" id="_x0000_s1049" type="#_x0000_t202" style="position:absolute;left:0;text-align:left;margin-left:371.55pt;margin-top:27.5pt;width:137.45pt;height:174.8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" filled="f" stroked="f" strokeweight="2pt">
                <o:lock v:ext="edit" aspectratio="t"/>
                <v:textbox>
                  <w:txbxContent>
                    <w:p w:rsidR="00B35227" w:rsidRPr="00EA4B00" w:rsidRDefault="00B35227" w:rsidP="00EA4B00">
                      <w:pPr>
                        <w:pStyle w:val="Capitulo"/>
                        <w:rPr>
                          <w:sz w:val="160"/>
                        </w:rPr>
                      </w:pPr>
                      <w:r w:rsidRPr="00EA4B00">
                        <w:rPr>
                          <w:sz w:val="160"/>
                        </w:rPr>
                        <w:t>10</w:t>
                      </w:r>
                    </w:p>
                  </w:txbxContent>
                </v:textbox>
              </v:shape>
            </w:pict>
          </mc:Fallback>
        </mc:AlternateContent>
      </w:r>
    </w:p>
    <w:p w:rsidR="005D0A17" w:rsidRDefault="005D0A17" w:rsidP="0068118A">
      <w:pPr>
        <w:rPr>
          <w:noProof/>
          <w:color w:val="000080"/>
          <w:sz w:val="28"/>
          <w:szCs w:val="28"/>
        </w:rPr>
      </w:pPr>
    </w:p>
    <w:p w:rsidR="005D0A17" w:rsidRDefault="006817B6" w:rsidP="0068118A">
      <w:pPr>
        <w:rPr>
          <w:noProof/>
          <w:color w:val="000080"/>
          <w:sz w:val="28"/>
          <w:szCs w:val="28"/>
        </w:rPr>
      </w:pPr>
      <w:r>
        <w:rPr>
          <w:noProof/>
          <w:color w:val="000080"/>
          <w:sz w:val="28"/>
          <w:szCs w:val="28"/>
        </w:rPr>
        <mc:AlternateContent>
          <mc:Choice Requires="wps">
            <w:drawing>
              <wp:anchor distT="0" distB="0" distL="114300" distR="114300" simplePos="0" relativeHeight="251801600" behindDoc="0" locked="0" layoutInCell="1" allowOverlap="1" wp14:anchorId="78C3D143" wp14:editId="0B3FE005">
                <wp:simplePos x="0" y="0"/>
                <wp:positionH relativeFrom="column">
                  <wp:posOffset>1633855</wp:posOffset>
                </wp:positionH>
                <wp:positionV relativeFrom="paragraph">
                  <wp:posOffset>-117475</wp:posOffset>
                </wp:positionV>
                <wp:extent cx="3245971" cy="2549562"/>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971" cy="2549562"/>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rsidR="00B35227" w:rsidRPr="00CF6779" w:rsidRDefault="00B35227" w:rsidP="006817B6">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B35227" w:rsidRPr="00152381" w:rsidRDefault="00B35227" w:rsidP="006817B6">
                            <w:pPr>
                              <w:pStyle w:val="Indice"/>
                              <w:jc w:val="right"/>
                              <w:rPr>
                                <w:sz w:val="96"/>
                                <w:szCs w:val="28"/>
                              </w:rPr>
                            </w:pPr>
                            <w:r w:rsidRPr="00152381">
                              <w:rPr>
                                <w:sz w:val="28"/>
                              </w:rPr>
                              <w:t xml:space="preserve">El Hospital en los Medios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3D143" id="_x0000_s1050" type="#_x0000_t202" style="position:absolute;left:0;text-align:left;margin-left:128.65pt;margin-top:-9.25pt;width:255.6pt;height:200.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" filled="f" stroked="f" strokeweight="2pt">
                <o:lock v:ext="edit" aspectratio="t"/>
                <v:textbox>
                  <w:txbxContent>
                    <w:p w:rsidR="00B35227" w:rsidRPr="00CF6779" w:rsidRDefault="00B35227" w:rsidP="006817B6">
                      <w:pPr>
                        <w:spacing w:before="0" w:line="216" w:lineRule="auto"/>
                        <w:jc w:val="right"/>
                        <w:rPr>
                          <w:sz w:val="28"/>
                        </w:rPr>
                      </w:pPr>
                      <w:r>
                        <w:rPr>
                          <w:rFonts w:ascii="Montserrat ExtraBold" w:hAnsi="Montserrat ExtraBold"/>
                          <w:color w:val="31849B" w:themeColor="accent5" w:themeShade="BF"/>
                          <w:sz w:val="48"/>
                          <w:szCs w:val="48"/>
                        </w:rPr>
                        <w:t>Otras actividades del hospital</w:t>
                      </w:r>
                    </w:p>
                    <w:p w:rsidR="00B35227" w:rsidRPr="00152381" w:rsidRDefault="00B35227" w:rsidP="006817B6">
                      <w:pPr>
                        <w:pStyle w:val="Indice"/>
                        <w:jc w:val="right"/>
                        <w:rPr>
                          <w:sz w:val="96"/>
                          <w:szCs w:val="28"/>
                        </w:rPr>
                      </w:pPr>
                      <w:r w:rsidRPr="00152381">
                        <w:rPr>
                          <w:sz w:val="28"/>
                        </w:rPr>
                        <w:t xml:space="preserve">El Hospital en los Medios </w:t>
                      </w:r>
                    </w:p>
                  </w:txbxContent>
                </v:textbox>
              </v:shape>
            </w:pict>
          </mc:Fallback>
        </mc:AlternateContent>
      </w: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5D0A17">
      <w:pPr>
        <w:pStyle w:val="TITULO-Nivel1"/>
      </w:pPr>
      <w:bookmarkStart w:id="176" w:name="_Toc84848530"/>
      <w:r w:rsidRPr="009E7227">
        <w:lastRenderedPageBreak/>
        <w:t>Otras actividades del Hospital</w:t>
      </w:r>
      <w:bookmarkEnd w:id="176"/>
    </w:p>
    <w:p w:rsidR="003F0D56" w:rsidRPr="00830B67" w:rsidRDefault="003F0D56" w:rsidP="003F0D56">
      <w:pPr>
        <w:pStyle w:val="TITULO-Nivel3"/>
        <w:rPr>
          <w:rFonts w:ascii="Montserrat Medium" w:hAnsi="Montserrat Medium"/>
          <w:noProof w:val="0"/>
          <w:color w:val="auto"/>
          <w:sz w:val="20"/>
        </w:rPr>
      </w:pPr>
      <w:r w:rsidRPr="00830B67">
        <w:rPr>
          <w:rFonts w:ascii="Montserrat Medium" w:hAnsi="Montserrat Medium"/>
          <w:noProof w:val="0"/>
          <w:color w:val="auto"/>
          <w:sz w:val="20"/>
        </w:rPr>
        <w:t>1-. El Hospital se alineó con el Proyecto de Parlamento Europeo: Ellas Pueden</w:t>
      </w:r>
    </w:p>
    <w:p w:rsidR="003F0D56" w:rsidRPr="00830B67" w:rsidRDefault="003F0D56" w:rsidP="003F0D56">
      <w:pPr>
        <w:pStyle w:val="TITULO-Nivel3"/>
        <w:rPr>
          <w:rFonts w:ascii="Montserrat Medium" w:hAnsi="Montserrat Medium"/>
          <w:noProof w:val="0"/>
          <w:color w:val="auto"/>
          <w:sz w:val="20"/>
        </w:rPr>
      </w:pPr>
      <w:r w:rsidRPr="00830B67">
        <w:rPr>
          <w:rFonts w:ascii="Montserrat Medium" w:hAnsi="Montserrat Medium"/>
          <w:noProof w:val="0"/>
          <w:color w:val="auto"/>
          <w:sz w:val="20"/>
        </w:rPr>
        <w:t>Para fomentar el reconocimiento de la aportación de las mujeres al desarrollo de las organizaciones.</w:t>
      </w:r>
    </w:p>
    <w:p w:rsidR="00E53A28" w:rsidRDefault="003F0D56" w:rsidP="00B0360F">
      <w:r w:rsidRPr="00B0360F">
        <w:rPr>
          <w:noProof/>
        </w:rPr>
        <w:drawing>
          <wp:inline distT="0" distB="0" distL="0" distR="0" wp14:anchorId="01E47D50" wp14:editId="35A81618">
            <wp:extent cx="2091197" cy="2790825"/>
            <wp:effectExtent l="0" t="0" r="4445" b="0"/>
            <wp:docPr id="16" name="Imagen 16" descr="C:\Users\17869093W\Pictures\2021-04-22\36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7869093W\Pictures\2021-04-22\3646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12557" cy="2819332"/>
                    </a:xfrm>
                    <a:prstGeom prst="rect">
                      <a:avLst/>
                    </a:prstGeom>
                    <a:noFill/>
                    <a:ln>
                      <a:noFill/>
                    </a:ln>
                  </pic:spPr>
                </pic:pic>
              </a:graphicData>
            </a:graphic>
          </wp:inline>
        </w:drawing>
      </w:r>
      <w:r w:rsidRPr="00B0360F">
        <w:rPr>
          <w:noProof/>
        </w:rPr>
        <w:drawing>
          <wp:inline distT="0" distB="0" distL="0" distR="0" wp14:anchorId="26E39A44" wp14:editId="04A1F7D4">
            <wp:extent cx="2085975" cy="2781300"/>
            <wp:effectExtent l="0" t="0" r="9525" b="0"/>
            <wp:docPr id="449" name="Imagen 449" descr="C:\Users\17869093W\Pictures\2021-04-22\36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7869093W\Pictures\2021-04-22\3647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14185" cy="2818913"/>
                    </a:xfrm>
                    <a:prstGeom prst="rect">
                      <a:avLst/>
                    </a:prstGeom>
                    <a:noFill/>
                    <a:ln>
                      <a:noFill/>
                    </a:ln>
                  </pic:spPr>
                </pic:pic>
              </a:graphicData>
            </a:graphic>
          </wp:inline>
        </w:drawing>
      </w:r>
    </w:p>
    <w:p w:rsidR="003F0D56" w:rsidRDefault="003F0D56" w:rsidP="003F0D56">
      <w:pPr>
        <w:pStyle w:val="TITULO-Nivel3"/>
        <w:rPr>
          <w:rFonts w:ascii="Montserrat Medium" w:hAnsi="Montserrat Medium"/>
          <w:noProof w:val="0"/>
          <w:color w:val="7F7F7F" w:themeColor="text1" w:themeTint="80"/>
          <w:sz w:val="20"/>
        </w:rPr>
      </w:pPr>
    </w:p>
    <w:p w:rsidR="003F0D56" w:rsidRPr="00830B67" w:rsidRDefault="003F0D56" w:rsidP="003F0D56">
      <w:pPr>
        <w:pStyle w:val="TITULO-Nivel3"/>
        <w:rPr>
          <w:rFonts w:ascii="Montserrat Medium" w:hAnsi="Montserrat Medium"/>
          <w:noProof w:val="0"/>
          <w:color w:val="auto"/>
          <w:sz w:val="20"/>
        </w:rPr>
      </w:pPr>
      <w:r w:rsidRPr="003F0D56">
        <w:rPr>
          <w:rFonts w:ascii="Montserrat Medium" w:hAnsi="Montserrat Medium"/>
          <w:noProof w:val="0"/>
          <w:color w:val="7F7F7F" w:themeColor="text1" w:themeTint="80"/>
          <w:sz w:val="20"/>
        </w:rPr>
        <w:t xml:space="preserve">2.- </w:t>
      </w:r>
      <w:r w:rsidRPr="00830B67">
        <w:rPr>
          <w:rFonts w:ascii="Montserrat Medium" w:hAnsi="Montserrat Medium"/>
          <w:noProof w:val="0"/>
          <w:color w:val="auto"/>
          <w:sz w:val="20"/>
        </w:rPr>
        <w:t xml:space="preserve">Una Navidad diferente, pero con optimismo: </w:t>
      </w:r>
    </w:p>
    <w:p w:rsidR="002F7D9A" w:rsidRPr="00830B67" w:rsidRDefault="002F7D9A" w:rsidP="002F7D9A">
      <w:pPr>
        <w:pStyle w:val="TITULO-Nivel3"/>
        <w:rPr>
          <w:rFonts w:ascii="Montserrat Medium" w:hAnsi="Montserrat Medium"/>
          <w:noProof w:val="0"/>
          <w:color w:val="auto"/>
          <w:sz w:val="20"/>
        </w:rPr>
      </w:pPr>
      <w:r w:rsidRPr="00830B67">
        <w:rPr>
          <w:rFonts w:ascii="Montserrat Medium" w:hAnsi="Montserrat Medium"/>
          <w:noProof w:val="0"/>
          <w:color w:val="auto"/>
          <w:sz w:val="20"/>
        </w:rPr>
        <w:t xml:space="preserve">Concursos para </w:t>
      </w:r>
      <w:r>
        <w:rPr>
          <w:rFonts w:ascii="Montserrat Medium" w:hAnsi="Montserrat Medium"/>
          <w:noProof w:val="0"/>
          <w:color w:val="auto"/>
          <w:sz w:val="20"/>
        </w:rPr>
        <w:t xml:space="preserve">los </w:t>
      </w:r>
      <w:r w:rsidRPr="00830B67">
        <w:rPr>
          <w:rFonts w:ascii="Montserrat Medium" w:hAnsi="Montserrat Medium"/>
          <w:noProof w:val="0"/>
          <w:color w:val="auto"/>
          <w:sz w:val="20"/>
        </w:rPr>
        <w:t>hijos</w:t>
      </w:r>
      <w:r>
        <w:rPr>
          <w:rFonts w:ascii="Montserrat Medium" w:hAnsi="Montserrat Medium"/>
          <w:noProof w:val="0"/>
          <w:color w:val="auto"/>
          <w:sz w:val="20"/>
        </w:rPr>
        <w:t xml:space="preserve"> y nietos de los profesionales</w:t>
      </w:r>
      <w:r w:rsidRPr="00830B67">
        <w:rPr>
          <w:rFonts w:ascii="Montserrat Medium" w:hAnsi="Montserrat Medium"/>
          <w:noProof w:val="0"/>
          <w:color w:val="auto"/>
          <w:sz w:val="20"/>
        </w:rPr>
        <w:t xml:space="preserve"> para decorar el Árbol de Cartón del Hospital y un concurso de mascarillas decoradas para dar un punto lúdico de participación los trabajadores al EPI más generalizado.</w:t>
      </w:r>
    </w:p>
    <w:p w:rsidR="00E53A28" w:rsidRDefault="003F0D56" w:rsidP="00B0360F">
      <w:r w:rsidRPr="00B0360F">
        <w:rPr>
          <w:noProof/>
        </w:rPr>
        <w:drawing>
          <wp:inline distT="0" distB="0" distL="0" distR="0" wp14:anchorId="4875B106" wp14:editId="66151C01">
            <wp:extent cx="2216888" cy="2647950"/>
            <wp:effectExtent l="0" t="0" r="0" b="0"/>
            <wp:docPr id="450" name="Imagen 450" descr="C:\Users\17869093W\Pictures\2021-04-22\36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7869093W\Pictures\2021-04-22\3688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20090" cy="2651775"/>
                    </a:xfrm>
                    <a:prstGeom prst="rect">
                      <a:avLst/>
                    </a:prstGeom>
                    <a:noFill/>
                    <a:ln>
                      <a:noFill/>
                    </a:ln>
                  </pic:spPr>
                </pic:pic>
              </a:graphicData>
            </a:graphic>
          </wp:inline>
        </w:drawing>
      </w:r>
      <w:r w:rsidRPr="00B0360F">
        <w:rPr>
          <w:noProof/>
        </w:rPr>
        <w:drawing>
          <wp:inline distT="0" distB="0" distL="0" distR="0" wp14:anchorId="51800D40" wp14:editId="38893494">
            <wp:extent cx="2293128" cy="2638425"/>
            <wp:effectExtent l="0" t="0" r="0" b="0"/>
            <wp:docPr id="451" name="Imagen 451" descr="C:\Users\17869093W\Pictures\2021-04-22\37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7869093W\Pictures\2021-04-22\3703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98355" cy="2644439"/>
                    </a:xfrm>
                    <a:prstGeom prst="rect">
                      <a:avLst/>
                    </a:prstGeom>
                    <a:noFill/>
                    <a:ln>
                      <a:noFill/>
                    </a:ln>
                  </pic:spPr>
                </pic:pic>
              </a:graphicData>
            </a:graphic>
          </wp:inline>
        </w:drawing>
      </w:r>
    </w:p>
    <w:p w:rsidR="006D0E94" w:rsidRPr="00830B67" w:rsidRDefault="006D0E94" w:rsidP="00830B67">
      <w:pPr>
        <w:pStyle w:val="TITULO-Nivel3"/>
        <w:rPr>
          <w:rFonts w:ascii="Montserrat Medium" w:hAnsi="Montserrat Medium"/>
          <w:noProof w:val="0"/>
          <w:color w:val="auto"/>
          <w:sz w:val="20"/>
        </w:rPr>
      </w:pPr>
      <w:r w:rsidRPr="00830B67">
        <w:rPr>
          <w:rFonts w:ascii="Montserrat Medium" w:hAnsi="Montserrat Medium"/>
          <w:color w:val="auto"/>
          <w:sz w:val="20"/>
        </w:rPr>
        <w:lastRenderedPageBreak/>
        <w:drawing>
          <wp:anchor distT="0" distB="0" distL="114300" distR="114300" simplePos="0" relativeHeight="251769856" behindDoc="0" locked="0" layoutInCell="1" allowOverlap="1">
            <wp:simplePos x="0" y="0"/>
            <wp:positionH relativeFrom="column">
              <wp:posOffset>520065</wp:posOffset>
            </wp:positionH>
            <wp:positionV relativeFrom="paragraph">
              <wp:posOffset>561340</wp:posOffset>
            </wp:positionV>
            <wp:extent cx="3810000" cy="2486025"/>
            <wp:effectExtent l="0" t="0" r="0" b="9525"/>
            <wp:wrapTopAndBottom/>
            <wp:docPr id="454" name="Imagen 454" descr="C:\Users\17869093W\Pictures\2021-04-22\37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7869093W\Pictures\2021-04-22\3786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000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7D9A" w:rsidRPr="00830B67">
        <w:rPr>
          <w:rFonts w:ascii="Montserrat Medium" w:hAnsi="Montserrat Medium"/>
          <w:noProof w:val="0"/>
          <w:color w:val="auto"/>
          <w:sz w:val="20"/>
        </w:rPr>
        <w:t xml:space="preserve">3.- </w:t>
      </w:r>
      <w:r w:rsidR="002F7D9A">
        <w:rPr>
          <w:rFonts w:ascii="Montserrat Medium" w:hAnsi="Montserrat Medium"/>
          <w:noProof w:val="0"/>
          <w:color w:val="auto"/>
          <w:sz w:val="20"/>
        </w:rPr>
        <w:t xml:space="preserve">Se promueve </w:t>
      </w:r>
      <w:r w:rsidR="002F7D9A" w:rsidRPr="00830B67">
        <w:rPr>
          <w:rFonts w:ascii="Montserrat Medium" w:hAnsi="Montserrat Medium"/>
          <w:noProof w:val="0"/>
          <w:color w:val="auto"/>
          <w:sz w:val="20"/>
        </w:rPr>
        <w:t>el Reciclado y la reutilización</w:t>
      </w:r>
      <w:r w:rsidR="002F7D9A">
        <w:rPr>
          <w:rFonts w:ascii="Montserrat Medium" w:hAnsi="Montserrat Medium"/>
          <w:noProof w:val="0"/>
          <w:color w:val="auto"/>
          <w:sz w:val="20"/>
        </w:rPr>
        <w:t xml:space="preserve">, y dentro de ella se </w:t>
      </w:r>
      <w:r w:rsidR="002F7D9A" w:rsidRPr="00830B67">
        <w:rPr>
          <w:rFonts w:ascii="Montserrat Medium" w:hAnsi="Montserrat Medium"/>
          <w:noProof w:val="0"/>
          <w:color w:val="auto"/>
          <w:sz w:val="20"/>
        </w:rPr>
        <w:t>hace</w:t>
      </w:r>
      <w:r w:rsidR="002F7D9A">
        <w:rPr>
          <w:rFonts w:ascii="Montserrat Medium" w:hAnsi="Montserrat Medium"/>
          <w:noProof w:val="0"/>
          <w:color w:val="auto"/>
          <w:sz w:val="20"/>
        </w:rPr>
        <w:t xml:space="preserve"> un </w:t>
      </w:r>
      <w:r w:rsidR="002F7D9A" w:rsidRPr="00830B67">
        <w:rPr>
          <w:rFonts w:ascii="Montserrat Medium" w:hAnsi="Montserrat Medium"/>
          <w:noProof w:val="0"/>
          <w:color w:val="auto"/>
          <w:sz w:val="20"/>
        </w:rPr>
        <w:t>reparto de libros reciclados entre los trabajadores</w:t>
      </w:r>
      <w:r w:rsidRPr="00830B67">
        <w:rPr>
          <w:rFonts w:ascii="Montserrat Medium" w:hAnsi="Montserrat Medium"/>
          <w:noProof w:val="0"/>
          <w:color w:val="auto"/>
          <w:sz w:val="20"/>
        </w:rPr>
        <w:t>.</w:t>
      </w:r>
    </w:p>
    <w:p w:rsidR="006D0E94" w:rsidRDefault="006D0E94" w:rsidP="006D0E94">
      <w:pPr>
        <w:rPr>
          <w:color w:val="7F7F7F" w:themeColor="text1" w:themeTint="80"/>
        </w:rPr>
      </w:pPr>
    </w:p>
    <w:p w:rsidR="006D0E94" w:rsidRPr="00830B67" w:rsidRDefault="006D0E94" w:rsidP="00830B67">
      <w:pPr>
        <w:pStyle w:val="TITULO-Nivel3"/>
        <w:rPr>
          <w:rFonts w:ascii="Montserrat Medium" w:hAnsi="Montserrat Medium"/>
          <w:noProof w:val="0"/>
          <w:color w:val="auto"/>
          <w:sz w:val="20"/>
        </w:rPr>
      </w:pPr>
      <w:r w:rsidRPr="00830B67">
        <w:rPr>
          <w:rFonts w:ascii="Montserrat Medium" w:hAnsi="Montserrat Medium"/>
          <w:color w:val="auto"/>
          <w:sz w:val="20"/>
        </w:rPr>
        <w:drawing>
          <wp:anchor distT="0" distB="0" distL="114300" distR="114300" simplePos="0" relativeHeight="251770880" behindDoc="0" locked="0" layoutInCell="1" allowOverlap="1">
            <wp:simplePos x="0" y="0"/>
            <wp:positionH relativeFrom="column">
              <wp:posOffset>2720340</wp:posOffset>
            </wp:positionH>
            <wp:positionV relativeFrom="paragraph">
              <wp:posOffset>588645</wp:posOffset>
            </wp:positionV>
            <wp:extent cx="3019425" cy="2261870"/>
            <wp:effectExtent l="0" t="0" r="9525" b="5080"/>
            <wp:wrapTopAndBottom/>
            <wp:docPr id="464" name="Imagen 464" descr="C:\Users\17869093W\Pictures\2021-04-22\37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7869093W\Pictures\2021-04-22\3739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19425" cy="2261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0B67">
        <w:rPr>
          <w:rFonts w:ascii="Montserrat Medium" w:hAnsi="Montserrat Medium"/>
          <w:color w:val="auto"/>
          <w:sz w:val="20"/>
        </w:rPr>
        <w:drawing>
          <wp:anchor distT="0" distB="0" distL="114300" distR="114300" simplePos="0" relativeHeight="251771904" behindDoc="0" locked="0" layoutInCell="1" allowOverlap="1">
            <wp:simplePos x="0" y="0"/>
            <wp:positionH relativeFrom="column">
              <wp:posOffset>-276860</wp:posOffset>
            </wp:positionH>
            <wp:positionV relativeFrom="paragraph">
              <wp:posOffset>584200</wp:posOffset>
            </wp:positionV>
            <wp:extent cx="2987040" cy="2238375"/>
            <wp:effectExtent l="0" t="0" r="3810" b="9525"/>
            <wp:wrapTopAndBottom/>
            <wp:docPr id="463" name="Imagen 463" descr="C:\Users\17869093W\Pictures\2021-04-22\37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7869093W\Pictures\2021-04-22\3739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87040" cy="223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2F7D9A" w:rsidRPr="00830B67">
        <w:rPr>
          <w:rFonts w:ascii="Montserrat Medium" w:hAnsi="Montserrat Medium"/>
          <w:noProof w:val="0"/>
          <w:color w:val="auto"/>
          <w:sz w:val="20"/>
        </w:rPr>
        <w:t xml:space="preserve">4.- Proyecto: “Déjanos tu Huella”: Humanizar dando visibilidad a las personas </w:t>
      </w:r>
      <w:r w:rsidR="002F7D9A">
        <w:rPr>
          <w:rFonts w:ascii="Montserrat Medium" w:hAnsi="Montserrat Medium"/>
          <w:noProof w:val="0"/>
          <w:color w:val="auto"/>
          <w:sz w:val="20"/>
        </w:rPr>
        <w:t xml:space="preserve">que se </w:t>
      </w:r>
      <w:r w:rsidR="002F7D9A" w:rsidRPr="00830B67">
        <w:rPr>
          <w:rFonts w:ascii="Montserrat Medium" w:hAnsi="Montserrat Medium"/>
          <w:noProof w:val="0"/>
          <w:color w:val="auto"/>
          <w:sz w:val="20"/>
        </w:rPr>
        <w:t>jubilan</w:t>
      </w:r>
      <w:r w:rsidR="002F7D9A">
        <w:rPr>
          <w:rFonts w:ascii="Montserrat Medium" w:hAnsi="Montserrat Medium"/>
          <w:noProof w:val="0"/>
          <w:color w:val="auto"/>
          <w:sz w:val="20"/>
        </w:rPr>
        <w:t xml:space="preserve"> y quieren dejar un recuerdo físico de su estancia</w:t>
      </w:r>
      <w:r w:rsidRPr="00830B67">
        <w:rPr>
          <w:rFonts w:ascii="Montserrat Medium" w:hAnsi="Montserrat Medium"/>
          <w:noProof w:val="0"/>
          <w:color w:val="auto"/>
          <w:sz w:val="20"/>
        </w:rPr>
        <w:t xml:space="preserve">. </w:t>
      </w:r>
    </w:p>
    <w:p w:rsidR="00E53A28" w:rsidRDefault="00E53A28" w:rsidP="005D0A17">
      <w:pPr>
        <w:pStyle w:val="TITULO-Nivel2"/>
      </w:pPr>
    </w:p>
    <w:p w:rsidR="00E53A28" w:rsidRDefault="00E53A28" w:rsidP="005D0A17">
      <w:pPr>
        <w:pStyle w:val="TITULO-Nivel2"/>
      </w:pPr>
    </w:p>
    <w:p w:rsidR="00E53A28" w:rsidRDefault="00E53A28" w:rsidP="005D0A17">
      <w:pPr>
        <w:pStyle w:val="TITULO-Nivel2"/>
      </w:pPr>
    </w:p>
    <w:p w:rsidR="006D0E94" w:rsidRDefault="006D0E94" w:rsidP="005D0A17">
      <w:pPr>
        <w:pStyle w:val="TITULO-Nivel2"/>
      </w:pPr>
    </w:p>
    <w:p w:rsidR="006D0E94" w:rsidRDefault="006D0E94" w:rsidP="005D0A17">
      <w:pPr>
        <w:pStyle w:val="TITULO-Nivel2"/>
      </w:pPr>
    </w:p>
    <w:p w:rsidR="006D0E94" w:rsidRDefault="006D0E94" w:rsidP="005D0A17">
      <w:pPr>
        <w:pStyle w:val="TITULO-Nivel2"/>
      </w:pPr>
    </w:p>
    <w:p w:rsidR="006D0E94" w:rsidRDefault="006D0E94" w:rsidP="005D0A17">
      <w:pPr>
        <w:pStyle w:val="TITULO-Nivel2"/>
      </w:pPr>
    </w:p>
    <w:p w:rsidR="006817B6" w:rsidRPr="00071D54" w:rsidRDefault="006817B6" w:rsidP="006817B6">
      <w:pPr>
        <w:pStyle w:val="TITULO-Nivel2"/>
        <w:rPr>
          <w:i/>
        </w:rPr>
      </w:pPr>
      <w:bookmarkStart w:id="177" w:name="_Toc84848531"/>
      <w:bookmarkStart w:id="178" w:name="_Toc82514647"/>
      <w:r>
        <w:t xml:space="preserve">El hospital en los </w:t>
      </w:r>
      <w:r w:rsidRPr="00071D54">
        <w:t>Medios</w:t>
      </w:r>
      <w:bookmarkEnd w:id="177"/>
      <w:r w:rsidRPr="00071D54">
        <w:t xml:space="preserve"> </w:t>
      </w:r>
      <w:bookmarkEnd w:id="178"/>
    </w:p>
    <w:p w:rsidR="006817B6" w:rsidRDefault="006817B6" w:rsidP="006817B6"/>
    <w:tbl>
      <w:tblPr>
        <w:tblStyle w:val="TablaGeneral"/>
        <w:tblW w:w="8080" w:type="dxa"/>
        <w:tblLook w:val="0620" w:firstRow="1" w:lastRow="0" w:firstColumn="0" w:lastColumn="0" w:noHBand="1" w:noVBand="1"/>
      </w:tblPr>
      <w:tblGrid>
        <w:gridCol w:w="3606"/>
        <w:gridCol w:w="3336"/>
        <w:gridCol w:w="1138"/>
      </w:tblGrid>
      <w:tr w:rsidR="006817B6" w:rsidRPr="00040DA9" w:rsidTr="006817B6">
        <w:trPr>
          <w:cnfStyle w:val="100000000000" w:firstRow="1" w:lastRow="0" w:firstColumn="0" w:lastColumn="0" w:oddVBand="0" w:evenVBand="0" w:oddHBand="0" w:evenHBand="0" w:firstRowFirstColumn="0" w:firstRowLastColumn="0" w:lastRowFirstColumn="0" w:lastRowLastColumn="0"/>
          <w:trHeight w:val="175"/>
        </w:trPr>
        <w:tc>
          <w:tcPr>
            <w:tcW w:w="3606" w:type="dxa"/>
            <w:hideMark/>
          </w:tcPr>
          <w:p w:rsidR="006817B6" w:rsidRPr="008E064E" w:rsidRDefault="006817B6" w:rsidP="00EB08A9">
            <w:pPr>
              <w:rPr>
                <w:rFonts w:ascii="Montserrat SemiBold" w:hAnsi="Montserrat SemiBold"/>
                <w:noProof/>
              </w:rPr>
            </w:pPr>
            <w:r w:rsidRPr="008E064E">
              <w:rPr>
                <w:rFonts w:ascii="Montserrat SemiBold" w:hAnsi="Montserrat SemiBold"/>
                <w:noProof/>
              </w:rPr>
              <w:t>Tema</w:t>
            </w:r>
          </w:p>
        </w:tc>
        <w:tc>
          <w:tcPr>
            <w:tcW w:w="3336" w:type="dxa"/>
            <w:hideMark/>
          </w:tcPr>
          <w:p w:rsidR="006817B6" w:rsidRPr="008E064E" w:rsidRDefault="006817B6" w:rsidP="00EB08A9">
            <w:pPr>
              <w:rPr>
                <w:rFonts w:ascii="Montserrat SemiBold" w:hAnsi="Montserrat SemiBold"/>
                <w:noProof/>
              </w:rPr>
            </w:pPr>
            <w:r w:rsidRPr="008E064E">
              <w:rPr>
                <w:rFonts w:ascii="Montserrat SemiBold" w:hAnsi="Montserrat SemiBold"/>
                <w:noProof/>
              </w:rPr>
              <w:t>Medio de Comunicación</w:t>
            </w:r>
          </w:p>
        </w:tc>
        <w:tc>
          <w:tcPr>
            <w:tcW w:w="1138" w:type="dxa"/>
            <w:hideMark/>
          </w:tcPr>
          <w:p w:rsidR="006817B6" w:rsidRPr="008E064E" w:rsidRDefault="006817B6" w:rsidP="00EB08A9">
            <w:pPr>
              <w:rPr>
                <w:rFonts w:ascii="Montserrat SemiBold" w:hAnsi="Montserrat SemiBold"/>
                <w:noProof/>
              </w:rPr>
            </w:pPr>
            <w:r w:rsidRPr="008E064E">
              <w:rPr>
                <w:rFonts w:ascii="Montserrat SemiBold" w:hAnsi="Montserrat SemiBold"/>
                <w:noProof/>
              </w:rPr>
              <w:t>Fecha</w:t>
            </w:r>
          </w:p>
        </w:tc>
      </w:tr>
      <w:tr w:rsidR="006817B6" w:rsidRPr="00040DA9" w:rsidTr="006817B6">
        <w:trPr>
          <w:trHeight w:val="288"/>
        </w:trPr>
        <w:tc>
          <w:tcPr>
            <w:tcW w:w="3606" w:type="dxa"/>
          </w:tcPr>
          <w:p w:rsidR="006817B6" w:rsidRPr="00040DA9" w:rsidRDefault="006817B6" w:rsidP="00EB08A9">
            <w:pPr>
              <w:rPr>
                <w:noProof/>
              </w:rPr>
            </w:pPr>
            <w:r w:rsidRPr="00247503">
              <w:rPr>
                <w:noProof/>
              </w:rPr>
              <w:t>El Hospital de la Cruz Roja inicia el Proyecto "No Hacer 2020: 12 meses, 12 acciones de mejora"</w:t>
            </w:r>
          </w:p>
        </w:tc>
        <w:tc>
          <w:tcPr>
            <w:tcW w:w="3336" w:type="dxa"/>
          </w:tcPr>
          <w:p w:rsidR="006817B6" w:rsidRPr="00040DA9" w:rsidRDefault="006817B6" w:rsidP="00EB08A9">
            <w:pPr>
              <w:jc w:val="center"/>
              <w:rPr>
                <w:noProof/>
              </w:rPr>
            </w:pPr>
            <w:r>
              <w:rPr>
                <w:noProof/>
              </w:rPr>
              <w:t>Saluda@Inranet</w:t>
            </w:r>
          </w:p>
        </w:tc>
        <w:tc>
          <w:tcPr>
            <w:tcW w:w="1138" w:type="dxa"/>
          </w:tcPr>
          <w:p w:rsidR="006817B6" w:rsidRPr="00040DA9" w:rsidRDefault="006817B6" w:rsidP="00EB08A9">
            <w:pPr>
              <w:rPr>
                <w:noProof/>
              </w:rPr>
            </w:pPr>
            <w:r>
              <w:rPr>
                <w:noProof/>
              </w:rPr>
              <w:t>22/01/2020</w:t>
            </w:r>
          </w:p>
        </w:tc>
      </w:tr>
      <w:tr w:rsidR="006817B6" w:rsidRPr="00040DA9" w:rsidTr="006817B6">
        <w:trPr>
          <w:trHeight w:val="288"/>
        </w:trPr>
        <w:tc>
          <w:tcPr>
            <w:tcW w:w="3606" w:type="dxa"/>
          </w:tcPr>
          <w:p w:rsidR="006817B6" w:rsidRPr="00040DA9" w:rsidRDefault="006817B6" w:rsidP="00EB08A9">
            <w:pPr>
              <w:rPr>
                <w:noProof/>
              </w:rPr>
            </w:pPr>
            <w:r w:rsidRPr="00247503">
              <w:rPr>
                <w:noProof/>
              </w:rPr>
              <w:t>Hospital Central Cruz Roja: Repercusiones emocionales de la pandemia</w:t>
            </w:r>
          </w:p>
        </w:tc>
        <w:tc>
          <w:tcPr>
            <w:tcW w:w="3336" w:type="dxa"/>
          </w:tcPr>
          <w:p w:rsidR="006817B6" w:rsidRPr="00040DA9" w:rsidRDefault="006817B6" w:rsidP="00EB08A9">
            <w:pPr>
              <w:jc w:val="center"/>
              <w:rPr>
                <w:noProof/>
              </w:rPr>
            </w:pPr>
            <w:r>
              <w:rPr>
                <w:noProof/>
              </w:rPr>
              <w:t>Saluda@Inranet</w:t>
            </w:r>
          </w:p>
        </w:tc>
        <w:tc>
          <w:tcPr>
            <w:tcW w:w="1138" w:type="dxa"/>
          </w:tcPr>
          <w:p w:rsidR="006817B6" w:rsidRPr="00040DA9" w:rsidRDefault="006817B6" w:rsidP="00EB08A9">
            <w:pPr>
              <w:rPr>
                <w:noProof/>
              </w:rPr>
            </w:pPr>
            <w:r>
              <w:rPr>
                <w:noProof/>
              </w:rPr>
              <w:t>30/06/2020</w:t>
            </w:r>
          </w:p>
        </w:tc>
      </w:tr>
      <w:tr w:rsidR="006817B6" w:rsidRPr="00040DA9" w:rsidTr="006817B6">
        <w:trPr>
          <w:trHeight w:val="288"/>
        </w:trPr>
        <w:tc>
          <w:tcPr>
            <w:tcW w:w="3606" w:type="dxa"/>
          </w:tcPr>
          <w:p w:rsidR="006817B6" w:rsidRPr="00040DA9" w:rsidRDefault="006817B6" w:rsidP="00EB08A9">
            <w:pPr>
              <w:rPr>
                <w:noProof/>
              </w:rPr>
            </w:pPr>
            <w:r w:rsidRPr="00247503">
              <w:rPr>
                <w:noProof/>
              </w:rPr>
              <w:t>Hospital Central de la Cruz Roja se inicia en la formación EIR</w:t>
            </w:r>
          </w:p>
        </w:tc>
        <w:tc>
          <w:tcPr>
            <w:tcW w:w="3336" w:type="dxa"/>
          </w:tcPr>
          <w:p w:rsidR="006817B6" w:rsidRPr="00040DA9" w:rsidRDefault="006817B6" w:rsidP="00EB08A9">
            <w:pPr>
              <w:jc w:val="center"/>
              <w:rPr>
                <w:noProof/>
              </w:rPr>
            </w:pPr>
            <w:r>
              <w:rPr>
                <w:noProof/>
              </w:rPr>
              <w:t>Saluda@Inranet</w:t>
            </w:r>
          </w:p>
        </w:tc>
        <w:tc>
          <w:tcPr>
            <w:tcW w:w="1138" w:type="dxa"/>
          </w:tcPr>
          <w:p w:rsidR="006817B6" w:rsidRPr="00040DA9" w:rsidRDefault="006817B6" w:rsidP="00EB08A9">
            <w:pPr>
              <w:rPr>
                <w:noProof/>
              </w:rPr>
            </w:pPr>
            <w:r>
              <w:rPr>
                <w:noProof/>
              </w:rPr>
              <w:t>08/07/2020</w:t>
            </w:r>
          </w:p>
        </w:tc>
      </w:tr>
    </w:tbl>
    <w:p w:rsidR="006817B6" w:rsidRPr="009E7227" w:rsidRDefault="006817B6" w:rsidP="006817B6"/>
    <w:p w:rsidR="006817B6" w:rsidRDefault="006817B6" w:rsidP="006817B6">
      <w:pPr>
        <w:rPr>
          <w:noProof/>
          <w:color w:val="000080"/>
          <w:sz w:val="28"/>
          <w:szCs w:val="28"/>
        </w:rPr>
      </w:pPr>
    </w:p>
    <w:p w:rsidR="006817B6" w:rsidRDefault="006817B6" w:rsidP="006817B6">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D0A17" w:rsidRDefault="005D0A17" w:rsidP="0068118A">
      <w:pPr>
        <w:rPr>
          <w:noProof/>
          <w:color w:val="000080"/>
          <w:sz w:val="28"/>
          <w:szCs w:val="28"/>
        </w:rPr>
      </w:pPr>
    </w:p>
    <w:p w:rsidR="0058510F" w:rsidRDefault="0058510F" w:rsidP="0068118A"/>
    <w:sectPr w:rsidR="0058510F" w:rsidSect="00BE5500">
      <w:headerReference w:type="first" r:id="rId61"/>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7E82" w:rsidRDefault="00DF7E82" w:rsidP="0068118A">
      <w:r>
        <w:separator/>
      </w:r>
    </w:p>
  </w:endnote>
  <w:endnote w:type="continuationSeparator" w:id="0">
    <w:p w:rsidR="00DF7E82" w:rsidRDefault="00DF7E82"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B18E0F53-6A7C-4256-AE37-D3A1E6607DCD}"/>
    <w:embedBold r:id="rId2" w:fontKey="{C51299F6-BF47-4ACB-B991-BB82DB425185}"/>
    <w:embedItalic r:id="rId3" w:fontKey="{1FE80B67-D3AA-4266-9977-409559CDBE1D}"/>
    <w:embedBoldItalic r:id="rId4" w:fontKey="{91A6203C-10DB-44A2-8E40-F6DEAFE7D477}"/>
  </w:font>
  <w:font w:name="Verdana">
    <w:panose1 w:val="020B0604030504040204"/>
    <w:charset w:val="00"/>
    <w:family w:val="swiss"/>
    <w:pitch w:val="variable"/>
    <w:sig w:usb0="A00006FF" w:usb1="4000205B" w:usb2="00000010" w:usb3="00000000" w:csb0="0000019F" w:csb1="00000000"/>
    <w:embedRegular r:id="rId5" w:fontKey="{971141E3-4BD6-47DF-B4AB-DDBDE55F1CF5}"/>
    <w:embedBold r:id="rId6" w:fontKey="{38EE3CBE-DE08-4317-8017-F77408711CBC}"/>
  </w:font>
  <w:font w:name="Montserrat Medium">
    <w:panose1 w:val="00000600000000000000"/>
    <w:charset w:val="00"/>
    <w:family w:val="modern"/>
    <w:notTrueType/>
    <w:pitch w:val="variable"/>
    <w:sig w:usb0="2000020F" w:usb1="00000003" w:usb2="00000000" w:usb3="00000000" w:csb0="00000197"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7" w:fontKey="{53C7AE13-A149-4A9F-A530-3842F87CB6CB}"/>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8" w:fontKey="{0F0874C9-DFD4-475B-BE2D-78AA0D333051}"/>
    <w:embedBold r:id="rId9" w:fontKey="{687426A0-B18E-40D0-9CD7-BB5A7CE9B1AF}"/>
  </w:font>
  <w:font w:name="Consolas">
    <w:panose1 w:val="020B0609020204030204"/>
    <w:charset w:val="00"/>
    <w:family w:val="modern"/>
    <w:pitch w:val="fixed"/>
    <w:sig w:usb0="E00006FF" w:usb1="0000FCFF" w:usb2="00000001" w:usb3="00000000" w:csb0="0000019F" w:csb1="00000000"/>
    <w:embedRegular r:id="rId10" w:fontKey="{1D2C4F1C-C4BE-4BFB-8005-8A72614A1C51}"/>
  </w:font>
  <w:font w:name="CIDFont+F2">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5227" w:rsidRDefault="00B35227"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rsidR="00B35227" w:rsidRDefault="00B35227"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5227" w:rsidRDefault="00B35227"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2F52C94E" wp14:editId="16016F09">
          <wp:simplePos x="0" y="0"/>
          <wp:positionH relativeFrom="column">
            <wp:posOffset>-847090</wp:posOffset>
          </wp:positionH>
          <wp:positionV relativeFrom="paragraph">
            <wp:posOffset>-175422</wp:posOffset>
          </wp:positionV>
          <wp:extent cx="7669530" cy="1120775"/>
          <wp:effectExtent l="0" t="0" r="7620" b="317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54705638" wp14:editId="74A87A9B">
          <wp:simplePos x="0" y="0"/>
          <wp:positionH relativeFrom="column">
            <wp:posOffset>-744220</wp:posOffset>
          </wp:positionH>
          <wp:positionV relativeFrom="paragraph">
            <wp:posOffset>86995</wp:posOffset>
          </wp:positionV>
          <wp:extent cx="302260" cy="430530"/>
          <wp:effectExtent l="0" t="0" r="2540" b="7620"/>
          <wp:wrapNone/>
          <wp:docPr id="38" name="Imagen 3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7E748B75" wp14:editId="58171125">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B35227" w:rsidRPr="00E57279" w:rsidRDefault="00B35227"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831C7">
                            <w:rPr>
                              <w:rStyle w:val="Nmerodepgina"/>
                              <w:rFonts w:ascii="Montserrat Light" w:hAnsi="Montserrat Light" w:cs="Arial"/>
                              <w:noProof/>
                              <w:color w:val="31849B" w:themeColor="accent5" w:themeShade="BF"/>
                              <w:sz w:val="22"/>
                              <w:szCs w:val="20"/>
                            </w:rPr>
                            <w:t>95</w:t>
                          </w:r>
                          <w:r w:rsidRPr="00E57279">
                            <w:rPr>
                              <w:rStyle w:val="Nmerodepgina"/>
                              <w:rFonts w:ascii="Montserrat Light" w:hAnsi="Montserrat Light" w:cs="Arial"/>
                              <w:color w:val="31849B" w:themeColor="accent5" w:themeShade="BF"/>
                              <w:sz w:val="22"/>
                              <w:szCs w:val="20"/>
                            </w:rPr>
                            <w:fldChar w:fldCharType="end"/>
                          </w:r>
                        </w:p>
                        <w:p w:rsidR="00B35227" w:rsidRPr="002D3E15" w:rsidRDefault="00B35227"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748B75" id="_x0000_t202" coordsize="21600,21600" o:spt="202" path="m,l,21600r21600,l21600,xe">
              <v:stroke joinstyle="miter"/>
              <v:path gradientshapeok="t" o:connecttype="rect"/>
            </v:shapetype>
            <v:shape id="_x0000_s1051"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rsidR="00B35227" w:rsidRPr="00E57279" w:rsidRDefault="00B35227"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831C7">
                      <w:rPr>
                        <w:rStyle w:val="Nmerodepgina"/>
                        <w:rFonts w:ascii="Montserrat Light" w:hAnsi="Montserrat Light" w:cs="Arial"/>
                        <w:noProof/>
                        <w:color w:val="31849B" w:themeColor="accent5" w:themeShade="BF"/>
                        <w:sz w:val="22"/>
                        <w:szCs w:val="20"/>
                      </w:rPr>
                      <w:t>95</w:t>
                    </w:r>
                    <w:r w:rsidRPr="00E57279">
                      <w:rPr>
                        <w:rStyle w:val="Nmerodepgina"/>
                        <w:rFonts w:ascii="Montserrat Light" w:hAnsi="Montserrat Light" w:cs="Arial"/>
                        <w:color w:val="31849B" w:themeColor="accent5" w:themeShade="BF"/>
                        <w:sz w:val="22"/>
                        <w:szCs w:val="20"/>
                      </w:rPr>
                      <w:fldChar w:fldCharType="end"/>
                    </w:r>
                  </w:p>
                  <w:p w:rsidR="00B35227" w:rsidRPr="002D3E15" w:rsidRDefault="00B35227"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rsidR="00B35227" w:rsidRDefault="00B35227"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5227" w:rsidRPr="00E57279" w:rsidRDefault="00B35227"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4532F0EF" wp14:editId="4E51E4EE">
          <wp:simplePos x="0" y="0"/>
          <wp:positionH relativeFrom="column">
            <wp:posOffset>907415</wp:posOffset>
          </wp:positionH>
          <wp:positionV relativeFrom="paragraph">
            <wp:posOffset>-145753</wp:posOffset>
          </wp:positionV>
          <wp:extent cx="5939790" cy="1024833"/>
          <wp:effectExtent l="0" t="0" r="3810" b="444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46903CB3" wp14:editId="26757B0B">
          <wp:simplePos x="0" y="0"/>
          <wp:positionH relativeFrom="column">
            <wp:posOffset>-550190</wp:posOffset>
          </wp:positionH>
          <wp:positionV relativeFrom="paragraph">
            <wp:posOffset>133688</wp:posOffset>
          </wp:positionV>
          <wp:extent cx="302260" cy="430530"/>
          <wp:effectExtent l="0" t="0" r="2540" b="7620"/>
          <wp:wrapNone/>
          <wp:docPr id="40" name="Imagen 40"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03FE0A93" wp14:editId="43E85802">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rsidR="00B35227" w:rsidRPr="00E57279" w:rsidRDefault="00B3522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831C7">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B35227" w:rsidRPr="002D3E15" w:rsidRDefault="00B35227"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FE0A93" id="_x0000_t202" coordsize="21600,21600" o:spt="202" path="m,l,21600r21600,l21600,xe">
              <v:stroke joinstyle="miter"/>
              <v:path gradientshapeok="t" o:connecttype="rect"/>
            </v:shapetype>
            <v:shape id="_x0000_s1052"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rsidR="00B35227" w:rsidRPr="00E57279" w:rsidRDefault="00B3522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831C7">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rsidR="00B35227" w:rsidRPr="002D3E15" w:rsidRDefault="00B35227"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rsidR="00B35227" w:rsidRPr="002D3E15" w:rsidRDefault="00B35227"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5227" w:rsidRPr="00E57279" w:rsidRDefault="00B35227" w:rsidP="00E57279">
    <w:pPr>
      <w:pStyle w:val="Piedepgina"/>
    </w:pPr>
    <w:r>
      <w:rPr>
        <w:noProof/>
      </w:rPr>
      <w:drawing>
        <wp:anchor distT="0" distB="0" distL="114300" distR="114300" simplePos="0" relativeHeight="251729920" behindDoc="1" locked="0" layoutInCell="1" allowOverlap="1" wp14:anchorId="0E3B5C16" wp14:editId="16486EB1">
          <wp:simplePos x="0" y="0"/>
          <wp:positionH relativeFrom="column">
            <wp:posOffset>-1043940</wp:posOffset>
          </wp:positionH>
          <wp:positionV relativeFrom="paragraph">
            <wp:posOffset>3013</wp:posOffset>
          </wp:positionV>
          <wp:extent cx="7669530" cy="1120775"/>
          <wp:effectExtent l="0" t="0" r="7620" b="317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103983FE" wp14:editId="09896492">
          <wp:simplePos x="0" y="0"/>
          <wp:positionH relativeFrom="column">
            <wp:posOffset>-725805</wp:posOffset>
          </wp:positionH>
          <wp:positionV relativeFrom="paragraph">
            <wp:posOffset>320675</wp:posOffset>
          </wp:positionV>
          <wp:extent cx="302260" cy="430530"/>
          <wp:effectExtent l="0" t="0" r="2540" b="7620"/>
          <wp:wrapNone/>
          <wp:docPr id="19" name="Imagen 19"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76E3D87A" wp14:editId="1DF4BD4E">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rsidR="00B35227" w:rsidRPr="00E57279" w:rsidRDefault="00B3522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831C7">
                            <w:rPr>
                              <w:rStyle w:val="Nmerodepgina"/>
                              <w:rFonts w:ascii="Montserrat Light" w:hAnsi="Montserrat Light" w:cs="Arial"/>
                              <w:noProof/>
                              <w:color w:val="31849B" w:themeColor="accent5" w:themeShade="BF"/>
                              <w:sz w:val="22"/>
                              <w:szCs w:val="20"/>
                            </w:rPr>
                            <w:t>18</w:t>
                          </w:r>
                          <w:r w:rsidRPr="00E57279">
                            <w:rPr>
                              <w:rStyle w:val="Nmerodepgina"/>
                              <w:rFonts w:ascii="Montserrat Light" w:hAnsi="Montserrat Light" w:cs="Arial"/>
                              <w:color w:val="31849B" w:themeColor="accent5" w:themeShade="BF"/>
                              <w:sz w:val="22"/>
                              <w:szCs w:val="20"/>
                            </w:rPr>
                            <w:fldChar w:fldCharType="end"/>
                          </w:r>
                        </w:p>
                        <w:p w:rsidR="00B35227" w:rsidRPr="002D3E15" w:rsidRDefault="00B35227"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E3D87A" id="_x0000_t202" coordsize="21600,21600" o:spt="202" path="m,l,21600r21600,l21600,xe">
              <v:stroke joinstyle="miter"/>
              <v:path gradientshapeok="t" o:connecttype="rect"/>
            </v:shapetype>
            <v:shape id="_x0000_s1053"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rsidR="00B35227" w:rsidRPr="00E57279" w:rsidRDefault="00B35227"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3831C7">
                      <w:rPr>
                        <w:rStyle w:val="Nmerodepgina"/>
                        <w:rFonts w:ascii="Montserrat Light" w:hAnsi="Montserrat Light" w:cs="Arial"/>
                        <w:noProof/>
                        <w:color w:val="31849B" w:themeColor="accent5" w:themeShade="BF"/>
                        <w:sz w:val="22"/>
                        <w:szCs w:val="20"/>
                      </w:rPr>
                      <w:t>18</w:t>
                    </w:r>
                    <w:r w:rsidRPr="00E57279">
                      <w:rPr>
                        <w:rStyle w:val="Nmerodepgina"/>
                        <w:rFonts w:ascii="Montserrat Light" w:hAnsi="Montserrat Light" w:cs="Arial"/>
                        <w:color w:val="31849B" w:themeColor="accent5" w:themeShade="BF"/>
                        <w:sz w:val="22"/>
                        <w:szCs w:val="20"/>
                      </w:rPr>
                      <w:fldChar w:fldCharType="end"/>
                    </w:r>
                  </w:p>
                  <w:p w:rsidR="00B35227" w:rsidRPr="002D3E15" w:rsidRDefault="00B35227" w:rsidP="00E57279">
                    <w:pPr>
                      <w:spacing w:before="60" w:line="200" w:lineRule="exact"/>
                      <w:rPr>
                        <w:rFonts w:ascii="Montserrat SemiBold" w:hAnsi="Montserrat SemiBold"/>
                        <w:b/>
                        <w:color w:val="595959" w:themeColor="text1" w:themeTint="A6"/>
                        <w:sz w:val="24"/>
                      </w:rPr>
                    </w:pPr>
                  </w:p>
                </w:txbxContent>
              </v:textbox>
            </v:shape>
          </w:pict>
        </mc:Fallback>
      </mc:AlternateContent>
    </w:r>
  </w:p>
  <w:p w:rsidR="00B35227" w:rsidRPr="00E57279" w:rsidRDefault="00B35227" w:rsidP="00E57279">
    <w:pPr>
      <w:pStyle w:val="Piedepgina"/>
    </w:pPr>
    <w:r w:rsidRPr="00E57279">
      <w:tab/>
    </w:r>
  </w:p>
  <w:p w:rsidR="00B35227" w:rsidRPr="008726CE" w:rsidRDefault="00B35227"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7E82" w:rsidRDefault="00DF7E82" w:rsidP="0068118A">
      <w:r>
        <w:separator/>
      </w:r>
    </w:p>
  </w:footnote>
  <w:footnote w:type="continuationSeparator" w:id="0">
    <w:p w:rsidR="00DF7E82" w:rsidRDefault="00DF7E82"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5227" w:rsidRPr="001A5663" w:rsidRDefault="00B35227"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Central de la Cruz Roja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B35227" w:rsidRPr="001A5663" w:rsidRDefault="00B35227"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5227" w:rsidRPr="001A5663" w:rsidRDefault="00B35227"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Central de la Cruz Roja</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B35227" w:rsidRDefault="00B35227"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35227" w:rsidRPr="001A5663" w:rsidRDefault="00B35227"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Nombre del Hospital</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rsidR="00B35227" w:rsidRPr="00B34270" w:rsidRDefault="00B35227"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B86CA8"/>
    <w:multiLevelType w:val="hybridMultilevel"/>
    <w:tmpl w:val="86A25D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04AA0E03"/>
    <w:multiLevelType w:val="hybridMultilevel"/>
    <w:tmpl w:val="2F6A5F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8CC202E"/>
    <w:multiLevelType w:val="hybridMultilevel"/>
    <w:tmpl w:val="9DA8BF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0B450FA1"/>
    <w:multiLevelType w:val="hybridMultilevel"/>
    <w:tmpl w:val="264A4D88"/>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0C414EBF"/>
    <w:multiLevelType w:val="hybridMultilevel"/>
    <w:tmpl w:val="7818AE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0CFF3A8E"/>
    <w:multiLevelType w:val="hybridMultilevel"/>
    <w:tmpl w:val="1E505B9A"/>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6" w15:restartNumberingAfterBreak="0">
    <w:nsid w:val="11C3106D"/>
    <w:multiLevelType w:val="hybridMultilevel"/>
    <w:tmpl w:val="AEF200C4"/>
    <w:lvl w:ilvl="0" w:tplc="0C0A0003">
      <w:start w:val="1"/>
      <w:numFmt w:val="bullet"/>
      <w:lvlText w:val="o"/>
      <w:lvlJc w:val="left"/>
      <w:pPr>
        <w:ind w:left="1854" w:hanging="360"/>
      </w:pPr>
      <w:rPr>
        <w:rFonts w:ascii="Courier New" w:hAnsi="Courier New" w:cs="Courier New" w:hint="default"/>
      </w:rPr>
    </w:lvl>
    <w:lvl w:ilvl="1" w:tplc="0C0A0003" w:tentative="1">
      <w:start w:val="1"/>
      <w:numFmt w:val="bullet"/>
      <w:lvlText w:val="o"/>
      <w:lvlJc w:val="left"/>
      <w:pPr>
        <w:ind w:left="2574" w:hanging="360"/>
      </w:pPr>
      <w:rPr>
        <w:rFonts w:ascii="Courier New" w:hAnsi="Courier New" w:cs="Courier New" w:hint="default"/>
      </w:rPr>
    </w:lvl>
    <w:lvl w:ilvl="2" w:tplc="0C0A0005" w:tentative="1">
      <w:start w:val="1"/>
      <w:numFmt w:val="bullet"/>
      <w:lvlText w:val=""/>
      <w:lvlJc w:val="left"/>
      <w:pPr>
        <w:ind w:left="3294" w:hanging="360"/>
      </w:pPr>
      <w:rPr>
        <w:rFonts w:ascii="Wingdings" w:hAnsi="Wingdings" w:hint="default"/>
      </w:rPr>
    </w:lvl>
    <w:lvl w:ilvl="3" w:tplc="0C0A0001" w:tentative="1">
      <w:start w:val="1"/>
      <w:numFmt w:val="bullet"/>
      <w:lvlText w:val=""/>
      <w:lvlJc w:val="left"/>
      <w:pPr>
        <w:ind w:left="4014" w:hanging="360"/>
      </w:pPr>
      <w:rPr>
        <w:rFonts w:ascii="Symbol" w:hAnsi="Symbol" w:hint="default"/>
      </w:rPr>
    </w:lvl>
    <w:lvl w:ilvl="4" w:tplc="0C0A0003" w:tentative="1">
      <w:start w:val="1"/>
      <w:numFmt w:val="bullet"/>
      <w:lvlText w:val="o"/>
      <w:lvlJc w:val="left"/>
      <w:pPr>
        <w:ind w:left="4734" w:hanging="360"/>
      </w:pPr>
      <w:rPr>
        <w:rFonts w:ascii="Courier New" w:hAnsi="Courier New" w:cs="Courier New" w:hint="default"/>
      </w:rPr>
    </w:lvl>
    <w:lvl w:ilvl="5" w:tplc="0C0A0005" w:tentative="1">
      <w:start w:val="1"/>
      <w:numFmt w:val="bullet"/>
      <w:lvlText w:val=""/>
      <w:lvlJc w:val="left"/>
      <w:pPr>
        <w:ind w:left="5454" w:hanging="360"/>
      </w:pPr>
      <w:rPr>
        <w:rFonts w:ascii="Wingdings" w:hAnsi="Wingdings" w:hint="default"/>
      </w:rPr>
    </w:lvl>
    <w:lvl w:ilvl="6" w:tplc="0C0A0001" w:tentative="1">
      <w:start w:val="1"/>
      <w:numFmt w:val="bullet"/>
      <w:lvlText w:val=""/>
      <w:lvlJc w:val="left"/>
      <w:pPr>
        <w:ind w:left="6174" w:hanging="360"/>
      </w:pPr>
      <w:rPr>
        <w:rFonts w:ascii="Symbol" w:hAnsi="Symbol" w:hint="default"/>
      </w:rPr>
    </w:lvl>
    <w:lvl w:ilvl="7" w:tplc="0C0A0003" w:tentative="1">
      <w:start w:val="1"/>
      <w:numFmt w:val="bullet"/>
      <w:lvlText w:val="o"/>
      <w:lvlJc w:val="left"/>
      <w:pPr>
        <w:ind w:left="6894" w:hanging="360"/>
      </w:pPr>
      <w:rPr>
        <w:rFonts w:ascii="Courier New" w:hAnsi="Courier New" w:cs="Courier New" w:hint="default"/>
      </w:rPr>
    </w:lvl>
    <w:lvl w:ilvl="8" w:tplc="0C0A0005" w:tentative="1">
      <w:start w:val="1"/>
      <w:numFmt w:val="bullet"/>
      <w:lvlText w:val=""/>
      <w:lvlJc w:val="left"/>
      <w:pPr>
        <w:ind w:left="7614" w:hanging="360"/>
      </w:pPr>
      <w:rPr>
        <w:rFonts w:ascii="Wingdings" w:hAnsi="Wingdings" w:hint="default"/>
      </w:rPr>
    </w:lvl>
  </w:abstractNum>
  <w:abstractNum w:abstractNumId="17" w15:restartNumberingAfterBreak="0">
    <w:nsid w:val="1F177CFF"/>
    <w:multiLevelType w:val="hybridMultilevel"/>
    <w:tmpl w:val="2EA278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88B0D43"/>
    <w:multiLevelType w:val="hybridMultilevel"/>
    <w:tmpl w:val="E61419BC"/>
    <w:lvl w:ilvl="0" w:tplc="0C0A0001">
      <w:start w:val="1"/>
      <w:numFmt w:val="bullet"/>
      <w:lvlText w:val=""/>
      <w:lvlJc w:val="left"/>
      <w:pPr>
        <w:tabs>
          <w:tab w:val="num" w:pos="720"/>
        </w:tabs>
        <w:ind w:left="720" w:hanging="360"/>
      </w:pPr>
      <w:rPr>
        <w:rFonts w:ascii="Symbol" w:hAnsi="Symbol" w:hint="default"/>
      </w:rPr>
    </w:lvl>
    <w:lvl w:ilvl="1" w:tplc="6FBE5400" w:tentative="1">
      <w:start w:val="1"/>
      <w:numFmt w:val="bullet"/>
      <w:lvlText w:val="•"/>
      <w:lvlJc w:val="left"/>
      <w:pPr>
        <w:tabs>
          <w:tab w:val="num" w:pos="1440"/>
        </w:tabs>
        <w:ind w:left="1440" w:hanging="360"/>
      </w:pPr>
      <w:rPr>
        <w:rFonts w:ascii="Arial" w:hAnsi="Arial" w:hint="default"/>
      </w:rPr>
    </w:lvl>
    <w:lvl w:ilvl="2" w:tplc="0AEC51BE" w:tentative="1">
      <w:start w:val="1"/>
      <w:numFmt w:val="bullet"/>
      <w:lvlText w:val="•"/>
      <w:lvlJc w:val="left"/>
      <w:pPr>
        <w:tabs>
          <w:tab w:val="num" w:pos="2160"/>
        </w:tabs>
        <w:ind w:left="2160" w:hanging="360"/>
      </w:pPr>
      <w:rPr>
        <w:rFonts w:ascii="Arial" w:hAnsi="Arial" w:hint="default"/>
      </w:rPr>
    </w:lvl>
    <w:lvl w:ilvl="3" w:tplc="774C25C4" w:tentative="1">
      <w:start w:val="1"/>
      <w:numFmt w:val="bullet"/>
      <w:lvlText w:val="•"/>
      <w:lvlJc w:val="left"/>
      <w:pPr>
        <w:tabs>
          <w:tab w:val="num" w:pos="2880"/>
        </w:tabs>
        <w:ind w:left="2880" w:hanging="360"/>
      </w:pPr>
      <w:rPr>
        <w:rFonts w:ascii="Arial" w:hAnsi="Arial" w:hint="default"/>
      </w:rPr>
    </w:lvl>
    <w:lvl w:ilvl="4" w:tplc="439C169C" w:tentative="1">
      <w:start w:val="1"/>
      <w:numFmt w:val="bullet"/>
      <w:lvlText w:val="•"/>
      <w:lvlJc w:val="left"/>
      <w:pPr>
        <w:tabs>
          <w:tab w:val="num" w:pos="3600"/>
        </w:tabs>
        <w:ind w:left="3600" w:hanging="360"/>
      </w:pPr>
      <w:rPr>
        <w:rFonts w:ascii="Arial" w:hAnsi="Arial" w:hint="default"/>
      </w:rPr>
    </w:lvl>
    <w:lvl w:ilvl="5" w:tplc="DC6A75AA" w:tentative="1">
      <w:start w:val="1"/>
      <w:numFmt w:val="bullet"/>
      <w:lvlText w:val="•"/>
      <w:lvlJc w:val="left"/>
      <w:pPr>
        <w:tabs>
          <w:tab w:val="num" w:pos="4320"/>
        </w:tabs>
        <w:ind w:left="4320" w:hanging="360"/>
      </w:pPr>
      <w:rPr>
        <w:rFonts w:ascii="Arial" w:hAnsi="Arial" w:hint="default"/>
      </w:rPr>
    </w:lvl>
    <w:lvl w:ilvl="6" w:tplc="5C66251C" w:tentative="1">
      <w:start w:val="1"/>
      <w:numFmt w:val="bullet"/>
      <w:lvlText w:val="•"/>
      <w:lvlJc w:val="left"/>
      <w:pPr>
        <w:tabs>
          <w:tab w:val="num" w:pos="5040"/>
        </w:tabs>
        <w:ind w:left="5040" w:hanging="360"/>
      </w:pPr>
      <w:rPr>
        <w:rFonts w:ascii="Arial" w:hAnsi="Arial" w:hint="default"/>
      </w:rPr>
    </w:lvl>
    <w:lvl w:ilvl="7" w:tplc="1980BB8E" w:tentative="1">
      <w:start w:val="1"/>
      <w:numFmt w:val="bullet"/>
      <w:lvlText w:val="•"/>
      <w:lvlJc w:val="left"/>
      <w:pPr>
        <w:tabs>
          <w:tab w:val="num" w:pos="5760"/>
        </w:tabs>
        <w:ind w:left="5760" w:hanging="360"/>
      </w:pPr>
      <w:rPr>
        <w:rFonts w:ascii="Arial" w:hAnsi="Arial" w:hint="default"/>
      </w:rPr>
    </w:lvl>
    <w:lvl w:ilvl="8" w:tplc="B73AABB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B6E4E0F"/>
    <w:multiLevelType w:val="hybridMultilevel"/>
    <w:tmpl w:val="A78C49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EDB3806"/>
    <w:multiLevelType w:val="hybridMultilevel"/>
    <w:tmpl w:val="F24C0D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00C68B0"/>
    <w:multiLevelType w:val="hybridMultilevel"/>
    <w:tmpl w:val="CD2214A4"/>
    <w:lvl w:ilvl="0" w:tplc="0C0A0001">
      <w:start w:val="1"/>
      <w:numFmt w:val="bullet"/>
      <w:lvlText w:val=""/>
      <w:lvlJc w:val="left"/>
      <w:pPr>
        <w:ind w:left="928" w:hanging="360"/>
      </w:pPr>
      <w:rPr>
        <w:rFonts w:ascii="Symbol" w:hAnsi="Symbol"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22" w15:restartNumberingAfterBreak="0">
    <w:nsid w:val="381243AF"/>
    <w:multiLevelType w:val="hybridMultilevel"/>
    <w:tmpl w:val="A2DEA8AA"/>
    <w:lvl w:ilvl="0" w:tplc="0C0A0001">
      <w:start w:val="1"/>
      <w:numFmt w:val="bullet"/>
      <w:lvlText w:val=""/>
      <w:lvlJc w:val="left"/>
      <w:pPr>
        <w:ind w:left="2220" w:hanging="360"/>
      </w:pPr>
      <w:rPr>
        <w:rFonts w:ascii="Symbol" w:hAnsi="Symbol" w:hint="default"/>
      </w:rPr>
    </w:lvl>
    <w:lvl w:ilvl="1" w:tplc="0C0A0003" w:tentative="1">
      <w:start w:val="1"/>
      <w:numFmt w:val="bullet"/>
      <w:lvlText w:val="o"/>
      <w:lvlJc w:val="left"/>
      <w:pPr>
        <w:ind w:left="2940" w:hanging="360"/>
      </w:pPr>
      <w:rPr>
        <w:rFonts w:ascii="Courier New" w:hAnsi="Courier New" w:cs="Courier New" w:hint="default"/>
      </w:rPr>
    </w:lvl>
    <w:lvl w:ilvl="2" w:tplc="0C0A0005" w:tentative="1">
      <w:start w:val="1"/>
      <w:numFmt w:val="bullet"/>
      <w:lvlText w:val=""/>
      <w:lvlJc w:val="left"/>
      <w:pPr>
        <w:ind w:left="3660" w:hanging="360"/>
      </w:pPr>
      <w:rPr>
        <w:rFonts w:ascii="Wingdings" w:hAnsi="Wingdings" w:hint="default"/>
      </w:rPr>
    </w:lvl>
    <w:lvl w:ilvl="3" w:tplc="0C0A0001" w:tentative="1">
      <w:start w:val="1"/>
      <w:numFmt w:val="bullet"/>
      <w:lvlText w:val=""/>
      <w:lvlJc w:val="left"/>
      <w:pPr>
        <w:ind w:left="4380" w:hanging="360"/>
      </w:pPr>
      <w:rPr>
        <w:rFonts w:ascii="Symbol" w:hAnsi="Symbol" w:hint="default"/>
      </w:rPr>
    </w:lvl>
    <w:lvl w:ilvl="4" w:tplc="0C0A0003" w:tentative="1">
      <w:start w:val="1"/>
      <w:numFmt w:val="bullet"/>
      <w:lvlText w:val="o"/>
      <w:lvlJc w:val="left"/>
      <w:pPr>
        <w:ind w:left="5100" w:hanging="360"/>
      </w:pPr>
      <w:rPr>
        <w:rFonts w:ascii="Courier New" w:hAnsi="Courier New" w:cs="Courier New" w:hint="default"/>
      </w:rPr>
    </w:lvl>
    <w:lvl w:ilvl="5" w:tplc="0C0A0005" w:tentative="1">
      <w:start w:val="1"/>
      <w:numFmt w:val="bullet"/>
      <w:lvlText w:val=""/>
      <w:lvlJc w:val="left"/>
      <w:pPr>
        <w:ind w:left="5820" w:hanging="360"/>
      </w:pPr>
      <w:rPr>
        <w:rFonts w:ascii="Wingdings" w:hAnsi="Wingdings" w:hint="default"/>
      </w:rPr>
    </w:lvl>
    <w:lvl w:ilvl="6" w:tplc="0C0A0001" w:tentative="1">
      <w:start w:val="1"/>
      <w:numFmt w:val="bullet"/>
      <w:lvlText w:val=""/>
      <w:lvlJc w:val="left"/>
      <w:pPr>
        <w:ind w:left="6540" w:hanging="360"/>
      </w:pPr>
      <w:rPr>
        <w:rFonts w:ascii="Symbol" w:hAnsi="Symbol" w:hint="default"/>
      </w:rPr>
    </w:lvl>
    <w:lvl w:ilvl="7" w:tplc="0C0A0003" w:tentative="1">
      <w:start w:val="1"/>
      <w:numFmt w:val="bullet"/>
      <w:lvlText w:val="o"/>
      <w:lvlJc w:val="left"/>
      <w:pPr>
        <w:ind w:left="7260" w:hanging="360"/>
      </w:pPr>
      <w:rPr>
        <w:rFonts w:ascii="Courier New" w:hAnsi="Courier New" w:cs="Courier New" w:hint="default"/>
      </w:rPr>
    </w:lvl>
    <w:lvl w:ilvl="8" w:tplc="0C0A0005" w:tentative="1">
      <w:start w:val="1"/>
      <w:numFmt w:val="bullet"/>
      <w:lvlText w:val=""/>
      <w:lvlJc w:val="left"/>
      <w:pPr>
        <w:ind w:left="7980" w:hanging="360"/>
      </w:pPr>
      <w:rPr>
        <w:rFonts w:ascii="Wingdings" w:hAnsi="Wingdings" w:hint="default"/>
      </w:rPr>
    </w:lvl>
  </w:abstractNum>
  <w:abstractNum w:abstractNumId="23" w15:restartNumberingAfterBreak="0">
    <w:nsid w:val="384F5F21"/>
    <w:multiLevelType w:val="hybridMultilevel"/>
    <w:tmpl w:val="932EF6E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A47730D"/>
    <w:multiLevelType w:val="hybridMultilevel"/>
    <w:tmpl w:val="995E4F3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3B2117BF"/>
    <w:multiLevelType w:val="hybridMultilevel"/>
    <w:tmpl w:val="84B4787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3E6B4B1D"/>
    <w:multiLevelType w:val="hybridMultilevel"/>
    <w:tmpl w:val="D99235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CC42DDA"/>
    <w:multiLevelType w:val="hybridMultilevel"/>
    <w:tmpl w:val="89EA70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3EF32AF"/>
    <w:multiLevelType w:val="hybridMultilevel"/>
    <w:tmpl w:val="60E82E16"/>
    <w:lvl w:ilvl="0" w:tplc="D0E22B00">
      <w:numFmt w:val="bullet"/>
      <w:lvlText w:val="-"/>
      <w:lvlJc w:val="left"/>
      <w:pPr>
        <w:ind w:left="720" w:hanging="360"/>
      </w:pPr>
      <w:rPr>
        <w:rFonts w:ascii="Calibri" w:eastAsiaTheme="minorHAnsi" w:hAnsi="Calibri" w:cstheme="minorBidi" w:hint="default"/>
      </w:rPr>
    </w:lvl>
    <w:lvl w:ilvl="1" w:tplc="0C0A0001">
      <w:start w:val="1"/>
      <w:numFmt w:val="bullet"/>
      <w:lvlText w:val=""/>
      <w:lvlJc w:val="left"/>
      <w:pPr>
        <w:ind w:left="1440" w:hanging="360"/>
      </w:pPr>
      <w:rPr>
        <w:rFonts w:ascii="Symbol" w:hAnsi="Symbol"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3F828DF"/>
    <w:multiLevelType w:val="hybridMultilevel"/>
    <w:tmpl w:val="E0584CB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A9019FC"/>
    <w:multiLevelType w:val="hybridMultilevel"/>
    <w:tmpl w:val="E03C08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EE95E29"/>
    <w:multiLevelType w:val="hybridMultilevel"/>
    <w:tmpl w:val="3F5AE30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4B540C4"/>
    <w:multiLevelType w:val="hybridMultilevel"/>
    <w:tmpl w:val="0E30A6B6"/>
    <w:lvl w:ilvl="0" w:tplc="374264D4">
      <w:start w:val="1"/>
      <w:numFmt w:val="decimal"/>
      <w:lvlText w:val="(%1)"/>
      <w:lvlJc w:val="left"/>
      <w:pPr>
        <w:ind w:left="360" w:hanging="360"/>
      </w:pPr>
      <w:rPr>
        <w:rFonts w:ascii="Verdana" w:hAnsi="Verdana" w:cs="Arial" w:hint="default"/>
        <w:color w:val="FF0000"/>
        <w:sz w:val="20"/>
        <w:szCs w:val="2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4" w15:restartNumberingAfterBreak="0">
    <w:nsid w:val="657634DF"/>
    <w:multiLevelType w:val="hybridMultilevel"/>
    <w:tmpl w:val="FF6ED36A"/>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35" w15:restartNumberingAfterBreak="0">
    <w:nsid w:val="67DC24B6"/>
    <w:multiLevelType w:val="hybridMultilevel"/>
    <w:tmpl w:val="4C56CF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75116319"/>
    <w:multiLevelType w:val="hybridMultilevel"/>
    <w:tmpl w:val="D7A8C4D4"/>
    <w:lvl w:ilvl="0" w:tplc="A0AC8A66">
      <w:numFmt w:val="bullet"/>
      <w:lvlText w:val="-"/>
      <w:lvlJc w:val="left"/>
      <w:pPr>
        <w:ind w:left="720" w:hanging="360"/>
      </w:pPr>
      <w:rPr>
        <w:rFonts w:ascii="Verdana" w:eastAsia="Times New Roman" w:hAnsi="Verdana"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78D42E5A"/>
    <w:multiLevelType w:val="hybridMultilevel"/>
    <w:tmpl w:val="99AAAA7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9FF7F2C"/>
    <w:multiLevelType w:val="hybridMultilevel"/>
    <w:tmpl w:val="17F226A6"/>
    <w:lvl w:ilvl="0" w:tplc="0C0A0003">
      <w:start w:val="1"/>
      <w:numFmt w:val="bullet"/>
      <w:lvlText w:val="o"/>
      <w:lvlJc w:val="left"/>
      <w:pPr>
        <w:ind w:left="720" w:hanging="360"/>
      </w:pPr>
      <w:rPr>
        <w:rFonts w:ascii="Courier New" w:hAnsi="Courier New" w:cs="Courier New"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FF10E04"/>
    <w:multiLevelType w:val="hybridMultilevel"/>
    <w:tmpl w:val="E312CBE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4"/>
  </w:num>
  <w:num w:numId="2">
    <w:abstractNumId w:val="10"/>
  </w:num>
  <w:num w:numId="3">
    <w:abstractNumId w:val="21"/>
  </w:num>
  <w:num w:numId="4">
    <w:abstractNumId w:val="8"/>
  </w:num>
  <w:num w:numId="5">
    <w:abstractNumId w:val="3"/>
  </w:num>
  <w:num w:numId="6">
    <w:abstractNumId w:val="2"/>
  </w:num>
  <w:num w:numId="7">
    <w:abstractNumId w:val="1"/>
  </w:num>
  <w:num w:numId="8">
    <w:abstractNumId w:val="0"/>
  </w:num>
  <w:num w:numId="9">
    <w:abstractNumId w:val="7"/>
  </w:num>
  <w:num w:numId="10">
    <w:abstractNumId w:val="6"/>
  </w:num>
  <w:num w:numId="11">
    <w:abstractNumId w:val="5"/>
  </w:num>
  <w:num w:numId="12">
    <w:abstractNumId w:val="4"/>
  </w:num>
  <w:num w:numId="13">
    <w:abstractNumId w:val="27"/>
  </w:num>
  <w:num w:numId="14">
    <w:abstractNumId w:val="36"/>
  </w:num>
  <w:num w:numId="15">
    <w:abstractNumId w:val="33"/>
  </w:num>
  <w:num w:numId="16">
    <w:abstractNumId w:val="26"/>
  </w:num>
  <w:num w:numId="17">
    <w:abstractNumId w:val="19"/>
  </w:num>
  <w:num w:numId="18">
    <w:abstractNumId w:val="32"/>
  </w:num>
  <w:num w:numId="19">
    <w:abstractNumId w:val="18"/>
  </w:num>
  <w:num w:numId="20">
    <w:abstractNumId w:val="28"/>
  </w:num>
  <w:num w:numId="21">
    <w:abstractNumId w:val="12"/>
  </w:num>
  <w:num w:numId="22">
    <w:abstractNumId w:val="14"/>
  </w:num>
  <w:num w:numId="23">
    <w:abstractNumId w:val="30"/>
  </w:num>
  <w:num w:numId="24">
    <w:abstractNumId w:val="35"/>
  </w:num>
  <w:num w:numId="25">
    <w:abstractNumId w:val="29"/>
  </w:num>
  <w:num w:numId="26">
    <w:abstractNumId w:val="22"/>
  </w:num>
  <w:num w:numId="27">
    <w:abstractNumId w:val="37"/>
  </w:num>
  <w:num w:numId="28">
    <w:abstractNumId w:val="15"/>
  </w:num>
  <w:num w:numId="29">
    <w:abstractNumId w:val="11"/>
  </w:num>
  <w:num w:numId="30">
    <w:abstractNumId w:val="23"/>
  </w:num>
  <w:num w:numId="31">
    <w:abstractNumId w:val="39"/>
  </w:num>
  <w:num w:numId="32">
    <w:abstractNumId w:val="17"/>
  </w:num>
  <w:num w:numId="33">
    <w:abstractNumId w:val="38"/>
  </w:num>
  <w:num w:numId="34">
    <w:abstractNumId w:val="16"/>
  </w:num>
  <w:num w:numId="35">
    <w:abstractNumId w:val="13"/>
  </w:num>
  <w:num w:numId="36">
    <w:abstractNumId w:val="31"/>
  </w:num>
  <w:num w:numId="37">
    <w:abstractNumId w:val="34"/>
  </w:num>
  <w:num w:numId="38">
    <w:abstractNumId w:val="20"/>
  </w:num>
  <w:num w:numId="39">
    <w:abstractNumId w:val="25"/>
  </w:num>
  <w:num w:numId="40">
    <w:abstractNumId w:val="9"/>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activeWritingStyle w:appName="MSWord" w:lang="pt-BR" w:vendorID="64" w:dllVersion="131078" w:nlCheck="1" w:checkStyle="0"/>
  <w:activeWritingStyle w:appName="MSWord" w:lang="es-ES_tradnl"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n-GB"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4A7E"/>
    <w:rsid w:val="000004B4"/>
    <w:rsid w:val="000019DC"/>
    <w:rsid w:val="00004792"/>
    <w:rsid w:val="00004A08"/>
    <w:rsid w:val="000072E3"/>
    <w:rsid w:val="000101CB"/>
    <w:rsid w:val="0001105D"/>
    <w:rsid w:val="000126F6"/>
    <w:rsid w:val="000131BD"/>
    <w:rsid w:val="00014174"/>
    <w:rsid w:val="000144AA"/>
    <w:rsid w:val="00015895"/>
    <w:rsid w:val="00020684"/>
    <w:rsid w:val="00020AB7"/>
    <w:rsid w:val="000225A4"/>
    <w:rsid w:val="000264D9"/>
    <w:rsid w:val="00026890"/>
    <w:rsid w:val="00027F41"/>
    <w:rsid w:val="000302B3"/>
    <w:rsid w:val="00031464"/>
    <w:rsid w:val="00031478"/>
    <w:rsid w:val="00032D31"/>
    <w:rsid w:val="00033D01"/>
    <w:rsid w:val="00033DEA"/>
    <w:rsid w:val="00036BDC"/>
    <w:rsid w:val="00036FC2"/>
    <w:rsid w:val="00037FAB"/>
    <w:rsid w:val="00040783"/>
    <w:rsid w:val="00041159"/>
    <w:rsid w:val="0004212F"/>
    <w:rsid w:val="0004346D"/>
    <w:rsid w:val="00043986"/>
    <w:rsid w:val="00046FFB"/>
    <w:rsid w:val="000501F6"/>
    <w:rsid w:val="00050E20"/>
    <w:rsid w:val="000529B9"/>
    <w:rsid w:val="000536CB"/>
    <w:rsid w:val="0005587F"/>
    <w:rsid w:val="00055D87"/>
    <w:rsid w:val="0005641A"/>
    <w:rsid w:val="00057388"/>
    <w:rsid w:val="0005776B"/>
    <w:rsid w:val="00057C28"/>
    <w:rsid w:val="00057EF2"/>
    <w:rsid w:val="00061A61"/>
    <w:rsid w:val="00061C45"/>
    <w:rsid w:val="00063D0E"/>
    <w:rsid w:val="000650D8"/>
    <w:rsid w:val="00067054"/>
    <w:rsid w:val="000677ED"/>
    <w:rsid w:val="000715F7"/>
    <w:rsid w:val="000723AD"/>
    <w:rsid w:val="00073298"/>
    <w:rsid w:val="0007367D"/>
    <w:rsid w:val="00073AF4"/>
    <w:rsid w:val="00075ED1"/>
    <w:rsid w:val="0007607A"/>
    <w:rsid w:val="0008252D"/>
    <w:rsid w:val="000873BE"/>
    <w:rsid w:val="00090690"/>
    <w:rsid w:val="00090CF8"/>
    <w:rsid w:val="000937AD"/>
    <w:rsid w:val="000A00A8"/>
    <w:rsid w:val="000A0221"/>
    <w:rsid w:val="000A16AF"/>
    <w:rsid w:val="000A394D"/>
    <w:rsid w:val="000A5249"/>
    <w:rsid w:val="000A724D"/>
    <w:rsid w:val="000A7F2B"/>
    <w:rsid w:val="000B11A1"/>
    <w:rsid w:val="000B2B37"/>
    <w:rsid w:val="000B494D"/>
    <w:rsid w:val="000B5226"/>
    <w:rsid w:val="000B5283"/>
    <w:rsid w:val="000C187D"/>
    <w:rsid w:val="000C1E60"/>
    <w:rsid w:val="000C2968"/>
    <w:rsid w:val="000C4C40"/>
    <w:rsid w:val="000C4DBA"/>
    <w:rsid w:val="000C58B3"/>
    <w:rsid w:val="000D0298"/>
    <w:rsid w:val="000D0DF6"/>
    <w:rsid w:val="000D0FE9"/>
    <w:rsid w:val="000D1D92"/>
    <w:rsid w:val="000D3D5F"/>
    <w:rsid w:val="000D4FEE"/>
    <w:rsid w:val="000D51DD"/>
    <w:rsid w:val="000D5434"/>
    <w:rsid w:val="000D6085"/>
    <w:rsid w:val="000D77E2"/>
    <w:rsid w:val="000D7950"/>
    <w:rsid w:val="000E09C2"/>
    <w:rsid w:val="000E0F0D"/>
    <w:rsid w:val="000E4C28"/>
    <w:rsid w:val="000E4D21"/>
    <w:rsid w:val="000E57B5"/>
    <w:rsid w:val="000E619A"/>
    <w:rsid w:val="000E6EE7"/>
    <w:rsid w:val="000E7B27"/>
    <w:rsid w:val="000E7C23"/>
    <w:rsid w:val="000E7C93"/>
    <w:rsid w:val="000F0AD1"/>
    <w:rsid w:val="000F5D1B"/>
    <w:rsid w:val="000F790E"/>
    <w:rsid w:val="0010143B"/>
    <w:rsid w:val="00103F81"/>
    <w:rsid w:val="0010434B"/>
    <w:rsid w:val="001046E7"/>
    <w:rsid w:val="00104FE4"/>
    <w:rsid w:val="00106A2B"/>
    <w:rsid w:val="001101F5"/>
    <w:rsid w:val="00110736"/>
    <w:rsid w:val="001110EC"/>
    <w:rsid w:val="00111DC1"/>
    <w:rsid w:val="00112238"/>
    <w:rsid w:val="001127A8"/>
    <w:rsid w:val="00112EE2"/>
    <w:rsid w:val="00113911"/>
    <w:rsid w:val="00114580"/>
    <w:rsid w:val="00114F53"/>
    <w:rsid w:val="001155CE"/>
    <w:rsid w:val="001156CA"/>
    <w:rsid w:val="0011759C"/>
    <w:rsid w:val="0012536E"/>
    <w:rsid w:val="00127FEE"/>
    <w:rsid w:val="00130098"/>
    <w:rsid w:val="00130C1E"/>
    <w:rsid w:val="00130DEB"/>
    <w:rsid w:val="00132198"/>
    <w:rsid w:val="001321A5"/>
    <w:rsid w:val="001324A0"/>
    <w:rsid w:val="001343D6"/>
    <w:rsid w:val="001343F9"/>
    <w:rsid w:val="00135277"/>
    <w:rsid w:val="00135589"/>
    <w:rsid w:val="001360AC"/>
    <w:rsid w:val="00136AC7"/>
    <w:rsid w:val="001373FD"/>
    <w:rsid w:val="001414A3"/>
    <w:rsid w:val="001452B2"/>
    <w:rsid w:val="0014680D"/>
    <w:rsid w:val="00151047"/>
    <w:rsid w:val="00151AF7"/>
    <w:rsid w:val="00152381"/>
    <w:rsid w:val="00152F4E"/>
    <w:rsid w:val="00154B87"/>
    <w:rsid w:val="00156657"/>
    <w:rsid w:val="00156EBC"/>
    <w:rsid w:val="00160009"/>
    <w:rsid w:val="001608C8"/>
    <w:rsid w:val="00161EFA"/>
    <w:rsid w:val="00162936"/>
    <w:rsid w:val="00163F2C"/>
    <w:rsid w:val="00164E7F"/>
    <w:rsid w:val="001676DF"/>
    <w:rsid w:val="00170547"/>
    <w:rsid w:val="00173EF6"/>
    <w:rsid w:val="00173F5F"/>
    <w:rsid w:val="00177136"/>
    <w:rsid w:val="001773EA"/>
    <w:rsid w:val="0018226D"/>
    <w:rsid w:val="00182556"/>
    <w:rsid w:val="00191F48"/>
    <w:rsid w:val="00192F55"/>
    <w:rsid w:val="00194392"/>
    <w:rsid w:val="001947CB"/>
    <w:rsid w:val="00194B61"/>
    <w:rsid w:val="00195555"/>
    <w:rsid w:val="00196E5F"/>
    <w:rsid w:val="001972D0"/>
    <w:rsid w:val="00197682"/>
    <w:rsid w:val="00197794"/>
    <w:rsid w:val="00197EED"/>
    <w:rsid w:val="001A1E3D"/>
    <w:rsid w:val="001A2101"/>
    <w:rsid w:val="001A28D8"/>
    <w:rsid w:val="001A5095"/>
    <w:rsid w:val="001A5663"/>
    <w:rsid w:val="001A6E49"/>
    <w:rsid w:val="001A79AE"/>
    <w:rsid w:val="001B09AC"/>
    <w:rsid w:val="001B2592"/>
    <w:rsid w:val="001B288E"/>
    <w:rsid w:val="001B2E80"/>
    <w:rsid w:val="001B3281"/>
    <w:rsid w:val="001B3DB5"/>
    <w:rsid w:val="001B44E0"/>
    <w:rsid w:val="001B5380"/>
    <w:rsid w:val="001B6B41"/>
    <w:rsid w:val="001C04A8"/>
    <w:rsid w:val="001C0F74"/>
    <w:rsid w:val="001C1DD3"/>
    <w:rsid w:val="001C2BAA"/>
    <w:rsid w:val="001C3407"/>
    <w:rsid w:val="001C3AD0"/>
    <w:rsid w:val="001D0843"/>
    <w:rsid w:val="001D21EF"/>
    <w:rsid w:val="001D3004"/>
    <w:rsid w:val="001D3717"/>
    <w:rsid w:val="001D46FB"/>
    <w:rsid w:val="001D49E2"/>
    <w:rsid w:val="001D5141"/>
    <w:rsid w:val="001D6B32"/>
    <w:rsid w:val="001E0B5E"/>
    <w:rsid w:val="001E167A"/>
    <w:rsid w:val="001E25CC"/>
    <w:rsid w:val="001E299E"/>
    <w:rsid w:val="001E32ED"/>
    <w:rsid w:val="001F0BBB"/>
    <w:rsid w:val="001F116F"/>
    <w:rsid w:val="001F13ED"/>
    <w:rsid w:val="001F1531"/>
    <w:rsid w:val="001F196E"/>
    <w:rsid w:val="001F1DE9"/>
    <w:rsid w:val="001F3E9E"/>
    <w:rsid w:val="001F3EAF"/>
    <w:rsid w:val="001F4CF3"/>
    <w:rsid w:val="00201122"/>
    <w:rsid w:val="002016BC"/>
    <w:rsid w:val="0020171B"/>
    <w:rsid w:val="00201D10"/>
    <w:rsid w:val="002025B8"/>
    <w:rsid w:val="00202A92"/>
    <w:rsid w:val="00202AE1"/>
    <w:rsid w:val="00204FF6"/>
    <w:rsid w:val="002123D8"/>
    <w:rsid w:val="00213924"/>
    <w:rsid w:val="00214BB1"/>
    <w:rsid w:val="002174FC"/>
    <w:rsid w:val="0022028F"/>
    <w:rsid w:val="00221FFE"/>
    <w:rsid w:val="002252B1"/>
    <w:rsid w:val="002254C8"/>
    <w:rsid w:val="00225F2A"/>
    <w:rsid w:val="00226ECE"/>
    <w:rsid w:val="00230070"/>
    <w:rsid w:val="00230D6F"/>
    <w:rsid w:val="002311F4"/>
    <w:rsid w:val="00231265"/>
    <w:rsid w:val="0023165D"/>
    <w:rsid w:val="00231C00"/>
    <w:rsid w:val="0023208A"/>
    <w:rsid w:val="00232B1B"/>
    <w:rsid w:val="0023361D"/>
    <w:rsid w:val="00233FFC"/>
    <w:rsid w:val="0023473E"/>
    <w:rsid w:val="00235269"/>
    <w:rsid w:val="002354DC"/>
    <w:rsid w:val="0023577D"/>
    <w:rsid w:val="00240823"/>
    <w:rsid w:val="002409B9"/>
    <w:rsid w:val="00240BB7"/>
    <w:rsid w:val="00240E3F"/>
    <w:rsid w:val="00241712"/>
    <w:rsid w:val="00242694"/>
    <w:rsid w:val="00243959"/>
    <w:rsid w:val="0024426A"/>
    <w:rsid w:val="0024450D"/>
    <w:rsid w:val="00246906"/>
    <w:rsid w:val="00247503"/>
    <w:rsid w:val="00251342"/>
    <w:rsid w:val="00251A10"/>
    <w:rsid w:val="002539AC"/>
    <w:rsid w:val="00253C9E"/>
    <w:rsid w:val="00254470"/>
    <w:rsid w:val="0025489E"/>
    <w:rsid w:val="00254BE7"/>
    <w:rsid w:val="00254D5D"/>
    <w:rsid w:val="002568D8"/>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80F"/>
    <w:rsid w:val="00271984"/>
    <w:rsid w:val="002736D6"/>
    <w:rsid w:val="00274D60"/>
    <w:rsid w:val="00276700"/>
    <w:rsid w:val="00280640"/>
    <w:rsid w:val="00281F54"/>
    <w:rsid w:val="002821DA"/>
    <w:rsid w:val="00282B6D"/>
    <w:rsid w:val="00282FBF"/>
    <w:rsid w:val="002836DC"/>
    <w:rsid w:val="002853CB"/>
    <w:rsid w:val="00286308"/>
    <w:rsid w:val="002868FF"/>
    <w:rsid w:val="00286C10"/>
    <w:rsid w:val="00286C4B"/>
    <w:rsid w:val="002900BD"/>
    <w:rsid w:val="00294F7D"/>
    <w:rsid w:val="00297802"/>
    <w:rsid w:val="002A0BB6"/>
    <w:rsid w:val="002A1BFB"/>
    <w:rsid w:val="002A31FE"/>
    <w:rsid w:val="002A6F12"/>
    <w:rsid w:val="002A72DD"/>
    <w:rsid w:val="002B1281"/>
    <w:rsid w:val="002B3536"/>
    <w:rsid w:val="002B39B9"/>
    <w:rsid w:val="002B6AD9"/>
    <w:rsid w:val="002B7ED2"/>
    <w:rsid w:val="002B7FFB"/>
    <w:rsid w:val="002C34E5"/>
    <w:rsid w:val="002C34FC"/>
    <w:rsid w:val="002C6637"/>
    <w:rsid w:val="002D0180"/>
    <w:rsid w:val="002D0506"/>
    <w:rsid w:val="002D05A8"/>
    <w:rsid w:val="002D1188"/>
    <w:rsid w:val="002D177F"/>
    <w:rsid w:val="002D2555"/>
    <w:rsid w:val="002D255A"/>
    <w:rsid w:val="002D29CC"/>
    <w:rsid w:val="002D3E15"/>
    <w:rsid w:val="002D4A22"/>
    <w:rsid w:val="002D5CF3"/>
    <w:rsid w:val="002D68E4"/>
    <w:rsid w:val="002D6E93"/>
    <w:rsid w:val="002D74B6"/>
    <w:rsid w:val="002E16F4"/>
    <w:rsid w:val="002E2189"/>
    <w:rsid w:val="002E262E"/>
    <w:rsid w:val="002E3480"/>
    <w:rsid w:val="002E471E"/>
    <w:rsid w:val="002E47EC"/>
    <w:rsid w:val="002E7682"/>
    <w:rsid w:val="002F000C"/>
    <w:rsid w:val="002F091A"/>
    <w:rsid w:val="002F0BB2"/>
    <w:rsid w:val="002F1BEC"/>
    <w:rsid w:val="002F2B83"/>
    <w:rsid w:val="002F40B2"/>
    <w:rsid w:val="002F69E1"/>
    <w:rsid w:val="002F7440"/>
    <w:rsid w:val="002F7D9A"/>
    <w:rsid w:val="0030174D"/>
    <w:rsid w:val="00301891"/>
    <w:rsid w:val="003026AE"/>
    <w:rsid w:val="00302B69"/>
    <w:rsid w:val="003035A1"/>
    <w:rsid w:val="00303865"/>
    <w:rsid w:val="00303C79"/>
    <w:rsid w:val="00305403"/>
    <w:rsid w:val="00305FA4"/>
    <w:rsid w:val="00307110"/>
    <w:rsid w:val="0030723F"/>
    <w:rsid w:val="00307863"/>
    <w:rsid w:val="00312530"/>
    <w:rsid w:val="003127C2"/>
    <w:rsid w:val="0031352C"/>
    <w:rsid w:val="00315167"/>
    <w:rsid w:val="00320CA2"/>
    <w:rsid w:val="0032359D"/>
    <w:rsid w:val="003239A9"/>
    <w:rsid w:val="00323B73"/>
    <w:rsid w:val="0032545E"/>
    <w:rsid w:val="00327E66"/>
    <w:rsid w:val="0033054E"/>
    <w:rsid w:val="00330D4E"/>
    <w:rsid w:val="0033286B"/>
    <w:rsid w:val="00333114"/>
    <w:rsid w:val="0033354E"/>
    <w:rsid w:val="00337E1B"/>
    <w:rsid w:val="00340FD2"/>
    <w:rsid w:val="0034156F"/>
    <w:rsid w:val="003432FA"/>
    <w:rsid w:val="00343312"/>
    <w:rsid w:val="0034356B"/>
    <w:rsid w:val="00343681"/>
    <w:rsid w:val="003449F8"/>
    <w:rsid w:val="00344BC5"/>
    <w:rsid w:val="00346854"/>
    <w:rsid w:val="00346E7B"/>
    <w:rsid w:val="00346E9B"/>
    <w:rsid w:val="003474A8"/>
    <w:rsid w:val="00347707"/>
    <w:rsid w:val="00347966"/>
    <w:rsid w:val="00350922"/>
    <w:rsid w:val="003519D4"/>
    <w:rsid w:val="00351B86"/>
    <w:rsid w:val="00351BF6"/>
    <w:rsid w:val="00351DED"/>
    <w:rsid w:val="003536AA"/>
    <w:rsid w:val="003558A7"/>
    <w:rsid w:val="00356AF3"/>
    <w:rsid w:val="0036174A"/>
    <w:rsid w:val="00365441"/>
    <w:rsid w:val="003666B2"/>
    <w:rsid w:val="00366788"/>
    <w:rsid w:val="00371427"/>
    <w:rsid w:val="00371668"/>
    <w:rsid w:val="00371ABA"/>
    <w:rsid w:val="00372A21"/>
    <w:rsid w:val="00372EE3"/>
    <w:rsid w:val="00373619"/>
    <w:rsid w:val="00374270"/>
    <w:rsid w:val="003747AF"/>
    <w:rsid w:val="00375374"/>
    <w:rsid w:val="00376BB6"/>
    <w:rsid w:val="00381740"/>
    <w:rsid w:val="003823F2"/>
    <w:rsid w:val="003831C7"/>
    <w:rsid w:val="00383336"/>
    <w:rsid w:val="003873BA"/>
    <w:rsid w:val="00387BD6"/>
    <w:rsid w:val="003911FA"/>
    <w:rsid w:val="00393E4A"/>
    <w:rsid w:val="00394945"/>
    <w:rsid w:val="00395984"/>
    <w:rsid w:val="003A1582"/>
    <w:rsid w:val="003A1AFC"/>
    <w:rsid w:val="003A208C"/>
    <w:rsid w:val="003A2D24"/>
    <w:rsid w:val="003A5923"/>
    <w:rsid w:val="003A5CE5"/>
    <w:rsid w:val="003B46E1"/>
    <w:rsid w:val="003B513B"/>
    <w:rsid w:val="003B5912"/>
    <w:rsid w:val="003B7CE5"/>
    <w:rsid w:val="003B7D37"/>
    <w:rsid w:val="003C1A08"/>
    <w:rsid w:val="003C2F02"/>
    <w:rsid w:val="003C7B2C"/>
    <w:rsid w:val="003D315E"/>
    <w:rsid w:val="003D5486"/>
    <w:rsid w:val="003D6049"/>
    <w:rsid w:val="003D6401"/>
    <w:rsid w:val="003D7C3D"/>
    <w:rsid w:val="003E02BE"/>
    <w:rsid w:val="003E3055"/>
    <w:rsid w:val="003E41F3"/>
    <w:rsid w:val="003E4D4E"/>
    <w:rsid w:val="003E667B"/>
    <w:rsid w:val="003E66C2"/>
    <w:rsid w:val="003E7819"/>
    <w:rsid w:val="003E792E"/>
    <w:rsid w:val="003F0A34"/>
    <w:rsid w:val="003F0D56"/>
    <w:rsid w:val="003F2DEF"/>
    <w:rsid w:val="003F44E8"/>
    <w:rsid w:val="003F708A"/>
    <w:rsid w:val="00400550"/>
    <w:rsid w:val="00400BAA"/>
    <w:rsid w:val="00401E8F"/>
    <w:rsid w:val="004020F8"/>
    <w:rsid w:val="00402FD6"/>
    <w:rsid w:val="004075E6"/>
    <w:rsid w:val="00407C0C"/>
    <w:rsid w:val="004105FB"/>
    <w:rsid w:val="00414514"/>
    <w:rsid w:val="004148F4"/>
    <w:rsid w:val="00416FA6"/>
    <w:rsid w:val="00420E7B"/>
    <w:rsid w:val="00421386"/>
    <w:rsid w:val="00425A4F"/>
    <w:rsid w:val="00426193"/>
    <w:rsid w:val="00426643"/>
    <w:rsid w:val="00426E10"/>
    <w:rsid w:val="004311BF"/>
    <w:rsid w:val="00434C48"/>
    <w:rsid w:val="00434ECB"/>
    <w:rsid w:val="004412EF"/>
    <w:rsid w:val="00442D16"/>
    <w:rsid w:val="00443C0C"/>
    <w:rsid w:val="00445CF3"/>
    <w:rsid w:val="00447A6D"/>
    <w:rsid w:val="00450685"/>
    <w:rsid w:val="004509C5"/>
    <w:rsid w:val="00451486"/>
    <w:rsid w:val="00452761"/>
    <w:rsid w:val="00452EE7"/>
    <w:rsid w:val="004535EE"/>
    <w:rsid w:val="004536CA"/>
    <w:rsid w:val="004542B4"/>
    <w:rsid w:val="004568D8"/>
    <w:rsid w:val="00456904"/>
    <w:rsid w:val="004575C7"/>
    <w:rsid w:val="00457A29"/>
    <w:rsid w:val="004659AF"/>
    <w:rsid w:val="004705F8"/>
    <w:rsid w:val="00474A83"/>
    <w:rsid w:val="00475454"/>
    <w:rsid w:val="0047654E"/>
    <w:rsid w:val="00476E8F"/>
    <w:rsid w:val="00480111"/>
    <w:rsid w:val="00480D66"/>
    <w:rsid w:val="004812F8"/>
    <w:rsid w:val="004823A6"/>
    <w:rsid w:val="004839AD"/>
    <w:rsid w:val="00483AC5"/>
    <w:rsid w:val="004841B9"/>
    <w:rsid w:val="0049124C"/>
    <w:rsid w:val="004926AD"/>
    <w:rsid w:val="00493983"/>
    <w:rsid w:val="004A1CD9"/>
    <w:rsid w:val="004A22FA"/>
    <w:rsid w:val="004A26C4"/>
    <w:rsid w:val="004A30DC"/>
    <w:rsid w:val="004B239D"/>
    <w:rsid w:val="004B243E"/>
    <w:rsid w:val="004B2722"/>
    <w:rsid w:val="004B3C95"/>
    <w:rsid w:val="004B5377"/>
    <w:rsid w:val="004B6EF5"/>
    <w:rsid w:val="004C02B3"/>
    <w:rsid w:val="004C1DC1"/>
    <w:rsid w:val="004C5240"/>
    <w:rsid w:val="004D041D"/>
    <w:rsid w:val="004D195C"/>
    <w:rsid w:val="004D37D8"/>
    <w:rsid w:val="004D5696"/>
    <w:rsid w:val="004D5A5A"/>
    <w:rsid w:val="004E054C"/>
    <w:rsid w:val="004E11FE"/>
    <w:rsid w:val="004E238D"/>
    <w:rsid w:val="004E4D27"/>
    <w:rsid w:val="004E527E"/>
    <w:rsid w:val="004E7A86"/>
    <w:rsid w:val="004F2222"/>
    <w:rsid w:val="004F2421"/>
    <w:rsid w:val="004F3293"/>
    <w:rsid w:val="004F499A"/>
    <w:rsid w:val="004F6D20"/>
    <w:rsid w:val="004F7F30"/>
    <w:rsid w:val="00502D67"/>
    <w:rsid w:val="00502E24"/>
    <w:rsid w:val="00507056"/>
    <w:rsid w:val="0050712A"/>
    <w:rsid w:val="005137EC"/>
    <w:rsid w:val="0052079B"/>
    <w:rsid w:val="00522878"/>
    <w:rsid w:val="00522D29"/>
    <w:rsid w:val="005248FB"/>
    <w:rsid w:val="005258C5"/>
    <w:rsid w:val="005308D0"/>
    <w:rsid w:val="00531AD5"/>
    <w:rsid w:val="0053253C"/>
    <w:rsid w:val="00532A9B"/>
    <w:rsid w:val="005334FD"/>
    <w:rsid w:val="00534499"/>
    <w:rsid w:val="00534659"/>
    <w:rsid w:val="00536C7B"/>
    <w:rsid w:val="00537259"/>
    <w:rsid w:val="00540727"/>
    <w:rsid w:val="0054137E"/>
    <w:rsid w:val="005413F9"/>
    <w:rsid w:val="00541ABF"/>
    <w:rsid w:val="00541AEF"/>
    <w:rsid w:val="00546321"/>
    <w:rsid w:val="0054688F"/>
    <w:rsid w:val="00546B61"/>
    <w:rsid w:val="00547952"/>
    <w:rsid w:val="005507E6"/>
    <w:rsid w:val="00551D8A"/>
    <w:rsid w:val="00553DEC"/>
    <w:rsid w:val="005543F0"/>
    <w:rsid w:val="00554C53"/>
    <w:rsid w:val="005624BE"/>
    <w:rsid w:val="00563050"/>
    <w:rsid w:val="00565056"/>
    <w:rsid w:val="0056716B"/>
    <w:rsid w:val="00571B67"/>
    <w:rsid w:val="00571FEA"/>
    <w:rsid w:val="0057299A"/>
    <w:rsid w:val="00572B07"/>
    <w:rsid w:val="0057348F"/>
    <w:rsid w:val="00573FD6"/>
    <w:rsid w:val="00580ECE"/>
    <w:rsid w:val="00580F17"/>
    <w:rsid w:val="00581AD2"/>
    <w:rsid w:val="00583217"/>
    <w:rsid w:val="0058419A"/>
    <w:rsid w:val="0058510F"/>
    <w:rsid w:val="00585D7E"/>
    <w:rsid w:val="0059197F"/>
    <w:rsid w:val="00591A7E"/>
    <w:rsid w:val="00591C7B"/>
    <w:rsid w:val="00591C91"/>
    <w:rsid w:val="005952D2"/>
    <w:rsid w:val="00597060"/>
    <w:rsid w:val="0059746B"/>
    <w:rsid w:val="005A15B1"/>
    <w:rsid w:val="005A4963"/>
    <w:rsid w:val="005A4A0B"/>
    <w:rsid w:val="005A7C6A"/>
    <w:rsid w:val="005B02ED"/>
    <w:rsid w:val="005B1372"/>
    <w:rsid w:val="005B1603"/>
    <w:rsid w:val="005B393F"/>
    <w:rsid w:val="005B66C5"/>
    <w:rsid w:val="005C6655"/>
    <w:rsid w:val="005D02FD"/>
    <w:rsid w:val="005D03B6"/>
    <w:rsid w:val="005D0A17"/>
    <w:rsid w:val="005D10F5"/>
    <w:rsid w:val="005D19CE"/>
    <w:rsid w:val="005D2CB8"/>
    <w:rsid w:val="005D42E4"/>
    <w:rsid w:val="005D4AA4"/>
    <w:rsid w:val="005D6043"/>
    <w:rsid w:val="005D73AB"/>
    <w:rsid w:val="005E0244"/>
    <w:rsid w:val="005E078F"/>
    <w:rsid w:val="005E0FB8"/>
    <w:rsid w:val="005E1084"/>
    <w:rsid w:val="005E177D"/>
    <w:rsid w:val="005E24CD"/>
    <w:rsid w:val="005E2FED"/>
    <w:rsid w:val="005E3BB7"/>
    <w:rsid w:val="005E4CF6"/>
    <w:rsid w:val="005E4ECF"/>
    <w:rsid w:val="005F228E"/>
    <w:rsid w:val="005F2385"/>
    <w:rsid w:val="005F279D"/>
    <w:rsid w:val="005F59DC"/>
    <w:rsid w:val="005F67BE"/>
    <w:rsid w:val="005F6B55"/>
    <w:rsid w:val="005F7B0C"/>
    <w:rsid w:val="00602C35"/>
    <w:rsid w:val="00602E1B"/>
    <w:rsid w:val="00603650"/>
    <w:rsid w:val="00603E73"/>
    <w:rsid w:val="00604671"/>
    <w:rsid w:val="00605F03"/>
    <w:rsid w:val="006110E2"/>
    <w:rsid w:val="006126AA"/>
    <w:rsid w:val="00612BE7"/>
    <w:rsid w:val="00614134"/>
    <w:rsid w:val="00616DEA"/>
    <w:rsid w:val="00621118"/>
    <w:rsid w:val="00623478"/>
    <w:rsid w:val="00623539"/>
    <w:rsid w:val="00623C13"/>
    <w:rsid w:val="00623C6E"/>
    <w:rsid w:val="006263C1"/>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F05"/>
    <w:rsid w:val="00642906"/>
    <w:rsid w:val="006429B1"/>
    <w:rsid w:val="00642E17"/>
    <w:rsid w:val="00644583"/>
    <w:rsid w:val="00644A28"/>
    <w:rsid w:val="00644B11"/>
    <w:rsid w:val="00646BB5"/>
    <w:rsid w:val="00646BBE"/>
    <w:rsid w:val="0065340E"/>
    <w:rsid w:val="006573E2"/>
    <w:rsid w:val="00657606"/>
    <w:rsid w:val="0066073F"/>
    <w:rsid w:val="00661605"/>
    <w:rsid w:val="00662977"/>
    <w:rsid w:val="00663408"/>
    <w:rsid w:val="006636B3"/>
    <w:rsid w:val="00670794"/>
    <w:rsid w:val="0067192C"/>
    <w:rsid w:val="00672A2E"/>
    <w:rsid w:val="006749BC"/>
    <w:rsid w:val="00675E2B"/>
    <w:rsid w:val="00675F24"/>
    <w:rsid w:val="00676E0B"/>
    <w:rsid w:val="006770CC"/>
    <w:rsid w:val="00677D77"/>
    <w:rsid w:val="00680536"/>
    <w:rsid w:val="0068118A"/>
    <w:rsid w:val="006817B6"/>
    <w:rsid w:val="006819EB"/>
    <w:rsid w:val="00682353"/>
    <w:rsid w:val="0068395A"/>
    <w:rsid w:val="00686FCB"/>
    <w:rsid w:val="0068727D"/>
    <w:rsid w:val="00687DB7"/>
    <w:rsid w:val="00692553"/>
    <w:rsid w:val="006929AA"/>
    <w:rsid w:val="00692E5F"/>
    <w:rsid w:val="0069377D"/>
    <w:rsid w:val="00693F5F"/>
    <w:rsid w:val="00694FDA"/>
    <w:rsid w:val="0069539D"/>
    <w:rsid w:val="00696E88"/>
    <w:rsid w:val="006A06BB"/>
    <w:rsid w:val="006A39F4"/>
    <w:rsid w:val="006A3EFC"/>
    <w:rsid w:val="006A4259"/>
    <w:rsid w:val="006A55C7"/>
    <w:rsid w:val="006A5D6D"/>
    <w:rsid w:val="006A5E90"/>
    <w:rsid w:val="006A7F05"/>
    <w:rsid w:val="006B5A74"/>
    <w:rsid w:val="006B5B0F"/>
    <w:rsid w:val="006B5B5C"/>
    <w:rsid w:val="006B5D84"/>
    <w:rsid w:val="006B7B72"/>
    <w:rsid w:val="006B7FE2"/>
    <w:rsid w:val="006C1814"/>
    <w:rsid w:val="006C1E98"/>
    <w:rsid w:val="006C31B6"/>
    <w:rsid w:val="006C3438"/>
    <w:rsid w:val="006C4CAE"/>
    <w:rsid w:val="006C4DF9"/>
    <w:rsid w:val="006C4FE8"/>
    <w:rsid w:val="006C5F8A"/>
    <w:rsid w:val="006C779E"/>
    <w:rsid w:val="006D043F"/>
    <w:rsid w:val="006D0E94"/>
    <w:rsid w:val="006D30F4"/>
    <w:rsid w:val="006D381B"/>
    <w:rsid w:val="006D5884"/>
    <w:rsid w:val="006D7B58"/>
    <w:rsid w:val="006E24F1"/>
    <w:rsid w:val="006E31BA"/>
    <w:rsid w:val="006E43AD"/>
    <w:rsid w:val="006E6135"/>
    <w:rsid w:val="006F356D"/>
    <w:rsid w:val="006F4A7E"/>
    <w:rsid w:val="006F5390"/>
    <w:rsid w:val="006F6DC3"/>
    <w:rsid w:val="00701BF1"/>
    <w:rsid w:val="007029F9"/>
    <w:rsid w:val="00702D9F"/>
    <w:rsid w:val="00703920"/>
    <w:rsid w:val="00703BBD"/>
    <w:rsid w:val="00703F00"/>
    <w:rsid w:val="00705244"/>
    <w:rsid w:val="00705EE5"/>
    <w:rsid w:val="00706AC1"/>
    <w:rsid w:val="00711883"/>
    <w:rsid w:val="00711FE4"/>
    <w:rsid w:val="007148ED"/>
    <w:rsid w:val="0071500A"/>
    <w:rsid w:val="007156CE"/>
    <w:rsid w:val="00716072"/>
    <w:rsid w:val="00721A83"/>
    <w:rsid w:val="00723993"/>
    <w:rsid w:val="007245E4"/>
    <w:rsid w:val="007310A7"/>
    <w:rsid w:val="00733329"/>
    <w:rsid w:val="00735099"/>
    <w:rsid w:val="00736C14"/>
    <w:rsid w:val="00736D5E"/>
    <w:rsid w:val="007402D2"/>
    <w:rsid w:val="00740556"/>
    <w:rsid w:val="00740643"/>
    <w:rsid w:val="00740808"/>
    <w:rsid w:val="0074129B"/>
    <w:rsid w:val="00743094"/>
    <w:rsid w:val="0074356C"/>
    <w:rsid w:val="0074394E"/>
    <w:rsid w:val="00744930"/>
    <w:rsid w:val="00744DC1"/>
    <w:rsid w:val="0075123E"/>
    <w:rsid w:val="007519D4"/>
    <w:rsid w:val="00752133"/>
    <w:rsid w:val="0075359F"/>
    <w:rsid w:val="00756175"/>
    <w:rsid w:val="007572B4"/>
    <w:rsid w:val="0075765A"/>
    <w:rsid w:val="007602D1"/>
    <w:rsid w:val="0076068D"/>
    <w:rsid w:val="00761678"/>
    <w:rsid w:val="007636CE"/>
    <w:rsid w:val="00763AFA"/>
    <w:rsid w:val="00764E66"/>
    <w:rsid w:val="00767418"/>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49D7"/>
    <w:rsid w:val="007849F4"/>
    <w:rsid w:val="00785CD7"/>
    <w:rsid w:val="0078764D"/>
    <w:rsid w:val="007916EC"/>
    <w:rsid w:val="007924A3"/>
    <w:rsid w:val="00793806"/>
    <w:rsid w:val="0079410C"/>
    <w:rsid w:val="00797058"/>
    <w:rsid w:val="007A00AA"/>
    <w:rsid w:val="007A1004"/>
    <w:rsid w:val="007A125E"/>
    <w:rsid w:val="007A1E42"/>
    <w:rsid w:val="007A265B"/>
    <w:rsid w:val="007A2B8C"/>
    <w:rsid w:val="007A300B"/>
    <w:rsid w:val="007A33E2"/>
    <w:rsid w:val="007A4ACA"/>
    <w:rsid w:val="007A58C1"/>
    <w:rsid w:val="007A6071"/>
    <w:rsid w:val="007A64F2"/>
    <w:rsid w:val="007A689B"/>
    <w:rsid w:val="007A7226"/>
    <w:rsid w:val="007B1F39"/>
    <w:rsid w:val="007B218F"/>
    <w:rsid w:val="007B2B61"/>
    <w:rsid w:val="007B400F"/>
    <w:rsid w:val="007B5322"/>
    <w:rsid w:val="007B5581"/>
    <w:rsid w:val="007B7D45"/>
    <w:rsid w:val="007C1ED2"/>
    <w:rsid w:val="007C30D1"/>
    <w:rsid w:val="007C48A6"/>
    <w:rsid w:val="007C7BF2"/>
    <w:rsid w:val="007C7F5F"/>
    <w:rsid w:val="007D17E2"/>
    <w:rsid w:val="007D2E03"/>
    <w:rsid w:val="007D2F34"/>
    <w:rsid w:val="007D4F49"/>
    <w:rsid w:val="007D50D4"/>
    <w:rsid w:val="007D6311"/>
    <w:rsid w:val="007D7995"/>
    <w:rsid w:val="007E01FD"/>
    <w:rsid w:val="007E0412"/>
    <w:rsid w:val="007E04EB"/>
    <w:rsid w:val="007E1D5D"/>
    <w:rsid w:val="007E2BE4"/>
    <w:rsid w:val="007E42BC"/>
    <w:rsid w:val="007E447C"/>
    <w:rsid w:val="007E4620"/>
    <w:rsid w:val="007E4BA5"/>
    <w:rsid w:val="007F165E"/>
    <w:rsid w:val="007F19DC"/>
    <w:rsid w:val="007F2359"/>
    <w:rsid w:val="007F26B6"/>
    <w:rsid w:val="007F285C"/>
    <w:rsid w:val="007F29FF"/>
    <w:rsid w:val="007F347E"/>
    <w:rsid w:val="007F37E6"/>
    <w:rsid w:val="007F3DE7"/>
    <w:rsid w:val="007F4979"/>
    <w:rsid w:val="007F5606"/>
    <w:rsid w:val="007F754B"/>
    <w:rsid w:val="007F7FA6"/>
    <w:rsid w:val="00801E60"/>
    <w:rsid w:val="008027E5"/>
    <w:rsid w:val="00802CBC"/>
    <w:rsid w:val="008043BC"/>
    <w:rsid w:val="008050B6"/>
    <w:rsid w:val="00805C4E"/>
    <w:rsid w:val="00806060"/>
    <w:rsid w:val="0080630C"/>
    <w:rsid w:val="0081030B"/>
    <w:rsid w:val="00812F07"/>
    <w:rsid w:val="008134B7"/>
    <w:rsid w:val="008139E2"/>
    <w:rsid w:val="008144F3"/>
    <w:rsid w:val="00815238"/>
    <w:rsid w:val="00815859"/>
    <w:rsid w:val="00820129"/>
    <w:rsid w:val="00820C0A"/>
    <w:rsid w:val="008217AA"/>
    <w:rsid w:val="00822EBA"/>
    <w:rsid w:val="00823415"/>
    <w:rsid w:val="00823574"/>
    <w:rsid w:val="008235CC"/>
    <w:rsid w:val="00823870"/>
    <w:rsid w:val="008248BA"/>
    <w:rsid w:val="00824FA9"/>
    <w:rsid w:val="00826135"/>
    <w:rsid w:val="00826A5F"/>
    <w:rsid w:val="00830B67"/>
    <w:rsid w:val="00835D41"/>
    <w:rsid w:val="00836B89"/>
    <w:rsid w:val="00840271"/>
    <w:rsid w:val="00840310"/>
    <w:rsid w:val="00842772"/>
    <w:rsid w:val="0084355F"/>
    <w:rsid w:val="00843B57"/>
    <w:rsid w:val="00844CDF"/>
    <w:rsid w:val="0084598F"/>
    <w:rsid w:val="008501D3"/>
    <w:rsid w:val="0085093E"/>
    <w:rsid w:val="00851E97"/>
    <w:rsid w:val="00851F2D"/>
    <w:rsid w:val="008521DE"/>
    <w:rsid w:val="008525AF"/>
    <w:rsid w:val="0085299D"/>
    <w:rsid w:val="00852F9C"/>
    <w:rsid w:val="00854C27"/>
    <w:rsid w:val="00856422"/>
    <w:rsid w:val="0085774E"/>
    <w:rsid w:val="00857815"/>
    <w:rsid w:val="00860C4C"/>
    <w:rsid w:val="00862080"/>
    <w:rsid w:val="00862A37"/>
    <w:rsid w:val="00863BB4"/>
    <w:rsid w:val="00865F30"/>
    <w:rsid w:val="0086629A"/>
    <w:rsid w:val="00866ADB"/>
    <w:rsid w:val="00867B15"/>
    <w:rsid w:val="00871696"/>
    <w:rsid w:val="008719AE"/>
    <w:rsid w:val="008726CE"/>
    <w:rsid w:val="0087273B"/>
    <w:rsid w:val="0087306A"/>
    <w:rsid w:val="00874B08"/>
    <w:rsid w:val="00874B64"/>
    <w:rsid w:val="00880377"/>
    <w:rsid w:val="00880B64"/>
    <w:rsid w:val="00881C10"/>
    <w:rsid w:val="008839B7"/>
    <w:rsid w:val="00884200"/>
    <w:rsid w:val="0088437C"/>
    <w:rsid w:val="00887082"/>
    <w:rsid w:val="00887C8C"/>
    <w:rsid w:val="00887EDA"/>
    <w:rsid w:val="0089119C"/>
    <w:rsid w:val="00896807"/>
    <w:rsid w:val="008A11B3"/>
    <w:rsid w:val="008A2164"/>
    <w:rsid w:val="008A23F9"/>
    <w:rsid w:val="008A2649"/>
    <w:rsid w:val="008A34FF"/>
    <w:rsid w:val="008A371F"/>
    <w:rsid w:val="008A3E37"/>
    <w:rsid w:val="008A626B"/>
    <w:rsid w:val="008A7474"/>
    <w:rsid w:val="008B2106"/>
    <w:rsid w:val="008B2CE7"/>
    <w:rsid w:val="008B4926"/>
    <w:rsid w:val="008B5977"/>
    <w:rsid w:val="008B77E8"/>
    <w:rsid w:val="008C15E1"/>
    <w:rsid w:val="008C2A21"/>
    <w:rsid w:val="008C2C49"/>
    <w:rsid w:val="008C3486"/>
    <w:rsid w:val="008C45EE"/>
    <w:rsid w:val="008C577D"/>
    <w:rsid w:val="008C583B"/>
    <w:rsid w:val="008C6718"/>
    <w:rsid w:val="008D0DF2"/>
    <w:rsid w:val="008D1F47"/>
    <w:rsid w:val="008D2E84"/>
    <w:rsid w:val="008D3379"/>
    <w:rsid w:val="008E064E"/>
    <w:rsid w:val="008E16A3"/>
    <w:rsid w:val="008E16D1"/>
    <w:rsid w:val="008E3A50"/>
    <w:rsid w:val="008E539E"/>
    <w:rsid w:val="008E6F73"/>
    <w:rsid w:val="008E728D"/>
    <w:rsid w:val="008F0E0E"/>
    <w:rsid w:val="008F2361"/>
    <w:rsid w:val="008F2AF4"/>
    <w:rsid w:val="008F488F"/>
    <w:rsid w:val="008F614A"/>
    <w:rsid w:val="00902714"/>
    <w:rsid w:val="00902B92"/>
    <w:rsid w:val="00902F35"/>
    <w:rsid w:val="009045D9"/>
    <w:rsid w:val="00904991"/>
    <w:rsid w:val="00906A6B"/>
    <w:rsid w:val="00906DB8"/>
    <w:rsid w:val="00907A15"/>
    <w:rsid w:val="00910184"/>
    <w:rsid w:val="00911FDE"/>
    <w:rsid w:val="009152DF"/>
    <w:rsid w:val="00915ED5"/>
    <w:rsid w:val="009176CF"/>
    <w:rsid w:val="00917D06"/>
    <w:rsid w:val="00921008"/>
    <w:rsid w:val="009220EE"/>
    <w:rsid w:val="009237B2"/>
    <w:rsid w:val="00924716"/>
    <w:rsid w:val="00930147"/>
    <w:rsid w:val="0093174E"/>
    <w:rsid w:val="00934705"/>
    <w:rsid w:val="00935287"/>
    <w:rsid w:val="0093638E"/>
    <w:rsid w:val="00936618"/>
    <w:rsid w:val="0093719F"/>
    <w:rsid w:val="00937E01"/>
    <w:rsid w:val="00937FB0"/>
    <w:rsid w:val="00940302"/>
    <w:rsid w:val="009408DA"/>
    <w:rsid w:val="00941D26"/>
    <w:rsid w:val="00941D60"/>
    <w:rsid w:val="0094328B"/>
    <w:rsid w:val="00944A7C"/>
    <w:rsid w:val="0094679B"/>
    <w:rsid w:val="00947B9C"/>
    <w:rsid w:val="0095048E"/>
    <w:rsid w:val="00950898"/>
    <w:rsid w:val="00954873"/>
    <w:rsid w:val="0096352A"/>
    <w:rsid w:val="009645D5"/>
    <w:rsid w:val="009646BA"/>
    <w:rsid w:val="00964D18"/>
    <w:rsid w:val="00966F86"/>
    <w:rsid w:val="00967CDA"/>
    <w:rsid w:val="009706FE"/>
    <w:rsid w:val="00971FA4"/>
    <w:rsid w:val="0097725F"/>
    <w:rsid w:val="00980375"/>
    <w:rsid w:val="00980521"/>
    <w:rsid w:val="0098383D"/>
    <w:rsid w:val="00983ACF"/>
    <w:rsid w:val="00984F56"/>
    <w:rsid w:val="0098643E"/>
    <w:rsid w:val="009912F1"/>
    <w:rsid w:val="00992BDA"/>
    <w:rsid w:val="00993006"/>
    <w:rsid w:val="0099564E"/>
    <w:rsid w:val="00995B9A"/>
    <w:rsid w:val="0099664F"/>
    <w:rsid w:val="00996D92"/>
    <w:rsid w:val="00997985"/>
    <w:rsid w:val="009A7522"/>
    <w:rsid w:val="009B1312"/>
    <w:rsid w:val="009B3D99"/>
    <w:rsid w:val="009B43F7"/>
    <w:rsid w:val="009B4717"/>
    <w:rsid w:val="009C0629"/>
    <w:rsid w:val="009C0B06"/>
    <w:rsid w:val="009C3736"/>
    <w:rsid w:val="009C3A2F"/>
    <w:rsid w:val="009C4E8D"/>
    <w:rsid w:val="009C79F7"/>
    <w:rsid w:val="009D0A86"/>
    <w:rsid w:val="009D0B76"/>
    <w:rsid w:val="009D27B5"/>
    <w:rsid w:val="009D3C03"/>
    <w:rsid w:val="009D5523"/>
    <w:rsid w:val="009D70E8"/>
    <w:rsid w:val="009D740C"/>
    <w:rsid w:val="009E014F"/>
    <w:rsid w:val="009E155F"/>
    <w:rsid w:val="009E2325"/>
    <w:rsid w:val="009E27F3"/>
    <w:rsid w:val="009E458D"/>
    <w:rsid w:val="009E4C5A"/>
    <w:rsid w:val="009E7227"/>
    <w:rsid w:val="009E7D6D"/>
    <w:rsid w:val="009F1F39"/>
    <w:rsid w:val="009F2371"/>
    <w:rsid w:val="009F2D9E"/>
    <w:rsid w:val="009F324B"/>
    <w:rsid w:val="009F45F8"/>
    <w:rsid w:val="009F57C3"/>
    <w:rsid w:val="00A02DCD"/>
    <w:rsid w:val="00A033BB"/>
    <w:rsid w:val="00A03EFA"/>
    <w:rsid w:val="00A0482D"/>
    <w:rsid w:val="00A0495C"/>
    <w:rsid w:val="00A04B5C"/>
    <w:rsid w:val="00A04E7A"/>
    <w:rsid w:val="00A054CC"/>
    <w:rsid w:val="00A1005E"/>
    <w:rsid w:val="00A10F64"/>
    <w:rsid w:val="00A13002"/>
    <w:rsid w:val="00A15B81"/>
    <w:rsid w:val="00A20D7A"/>
    <w:rsid w:val="00A21A0D"/>
    <w:rsid w:val="00A21DB7"/>
    <w:rsid w:val="00A2236F"/>
    <w:rsid w:val="00A2299E"/>
    <w:rsid w:val="00A22CDA"/>
    <w:rsid w:val="00A23097"/>
    <w:rsid w:val="00A24B0D"/>
    <w:rsid w:val="00A2536C"/>
    <w:rsid w:val="00A261AF"/>
    <w:rsid w:val="00A26A0D"/>
    <w:rsid w:val="00A2739D"/>
    <w:rsid w:val="00A30F39"/>
    <w:rsid w:val="00A33765"/>
    <w:rsid w:val="00A339C6"/>
    <w:rsid w:val="00A339E1"/>
    <w:rsid w:val="00A354A2"/>
    <w:rsid w:val="00A3671A"/>
    <w:rsid w:val="00A368EF"/>
    <w:rsid w:val="00A36BD3"/>
    <w:rsid w:val="00A37983"/>
    <w:rsid w:val="00A4012E"/>
    <w:rsid w:val="00A416AA"/>
    <w:rsid w:val="00A420C2"/>
    <w:rsid w:val="00A44117"/>
    <w:rsid w:val="00A46168"/>
    <w:rsid w:val="00A4668F"/>
    <w:rsid w:val="00A4681D"/>
    <w:rsid w:val="00A47B40"/>
    <w:rsid w:val="00A505DE"/>
    <w:rsid w:val="00A5171A"/>
    <w:rsid w:val="00A5736B"/>
    <w:rsid w:val="00A57A8C"/>
    <w:rsid w:val="00A605EC"/>
    <w:rsid w:val="00A67EED"/>
    <w:rsid w:val="00A73C5C"/>
    <w:rsid w:val="00A73D05"/>
    <w:rsid w:val="00A75EFA"/>
    <w:rsid w:val="00A7761B"/>
    <w:rsid w:val="00A779C8"/>
    <w:rsid w:val="00A806AC"/>
    <w:rsid w:val="00A815F5"/>
    <w:rsid w:val="00A83490"/>
    <w:rsid w:val="00A83E1F"/>
    <w:rsid w:val="00A87CC1"/>
    <w:rsid w:val="00A9010E"/>
    <w:rsid w:val="00A90DDF"/>
    <w:rsid w:val="00A93F8B"/>
    <w:rsid w:val="00A96B78"/>
    <w:rsid w:val="00A97499"/>
    <w:rsid w:val="00AA0D68"/>
    <w:rsid w:val="00AA0E4A"/>
    <w:rsid w:val="00AA21E5"/>
    <w:rsid w:val="00AA3485"/>
    <w:rsid w:val="00AA3558"/>
    <w:rsid w:val="00AA5EB7"/>
    <w:rsid w:val="00AA79D2"/>
    <w:rsid w:val="00AB09E7"/>
    <w:rsid w:val="00AB1E4D"/>
    <w:rsid w:val="00AB27E8"/>
    <w:rsid w:val="00AB5302"/>
    <w:rsid w:val="00AB556B"/>
    <w:rsid w:val="00AC06BF"/>
    <w:rsid w:val="00AC0F35"/>
    <w:rsid w:val="00AC16A2"/>
    <w:rsid w:val="00AC323B"/>
    <w:rsid w:val="00AC5ED0"/>
    <w:rsid w:val="00AC61F5"/>
    <w:rsid w:val="00AC6295"/>
    <w:rsid w:val="00AC66A2"/>
    <w:rsid w:val="00AC6987"/>
    <w:rsid w:val="00AC6F7C"/>
    <w:rsid w:val="00AC701E"/>
    <w:rsid w:val="00AC7861"/>
    <w:rsid w:val="00AD0A7C"/>
    <w:rsid w:val="00AD1624"/>
    <w:rsid w:val="00AD1DA9"/>
    <w:rsid w:val="00AD362F"/>
    <w:rsid w:val="00AD5834"/>
    <w:rsid w:val="00AD6484"/>
    <w:rsid w:val="00AE0B1A"/>
    <w:rsid w:val="00AE186B"/>
    <w:rsid w:val="00AE38F1"/>
    <w:rsid w:val="00AE3ED6"/>
    <w:rsid w:val="00AE4116"/>
    <w:rsid w:val="00AE518C"/>
    <w:rsid w:val="00AE5868"/>
    <w:rsid w:val="00AE61C9"/>
    <w:rsid w:val="00AF0591"/>
    <w:rsid w:val="00AF07D5"/>
    <w:rsid w:val="00AF0FBF"/>
    <w:rsid w:val="00AF1758"/>
    <w:rsid w:val="00AF18DA"/>
    <w:rsid w:val="00AF350E"/>
    <w:rsid w:val="00AF79DC"/>
    <w:rsid w:val="00AF7B6C"/>
    <w:rsid w:val="00B0360F"/>
    <w:rsid w:val="00B0492D"/>
    <w:rsid w:val="00B051BA"/>
    <w:rsid w:val="00B06CCD"/>
    <w:rsid w:val="00B079E6"/>
    <w:rsid w:val="00B10159"/>
    <w:rsid w:val="00B10ABB"/>
    <w:rsid w:val="00B116D7"/>
    <w:rsid w:val="00B12914"/>
    <w:rsid w:val="00B13707"/>
    <w:rsid w:val="00B145AA"/>
    <w:rsid w:val="00B163F0"/>
    <w:rsid w:val="00B16BBD"/>
    <w:rsid w:val="00B2068C"/>
    <w:rsid w:val="00B228D2"/>
    <w:rsid w:val="00B22EF9"/>
    <w:rsid w:val="00B24EB4"/>
    <w:rsid w:val="00B25A99"/>
    <w:rsid w:val="00B2722A"/>
    <w:rsid w:val="00B3028C"/>
    <w:rsid w:val="00B33AFF"/>
    <w:rsid w:val="00B34270"/>
    <w:rsid w:val="00B349FC"/>
    <w:rsid w:val="00B35105"/>
    <w:rsid w:val="00B35227"/>
    <w:rsid w:val="00B35A86"/>
    <w:rsid w:val="00B35B5D"/>
    <w:rsid w:val="00B36388"/>
    <w:rsid w:val="00B36FCF"/>
    <w:rsid w:val="00B372A2"/>
    <w:rsid w:val="00B42C13"/>
    <w:rsid w:val="00B44564"/>
    <w:rsid w:val="00B44569"/>
    <w:rsid w:val="00B445DB"/>
    <w:rsid w:val="00B46983"/>
    <w:rsid w:val="00B47BA9"/>
    <w:rsid w:val="00B5048C"/>
    <w:rsid w:val="00B5387B"/>
    <w:rsid w:val="00B54346"/>
    <w:rsid w:val="00B551B1"/>
    <w:rsid w:val="00B56093"/>
    <w:rsid w:val="00B56105"/>
    <w:rsid w:val="00B56791"/>
    <w:rsid w:val="00B628E5"/>
    <w:rsid w:val="00B62E17"/>
    <w:rsid w:val="00B631C0"/>
    <w:rsid w:val="00B63C0D"/>
    <w:rsid w:val="00B64560"/>
    <w:rsid w:val="00B6773B"/>
    <w:rsid w:val="00B7015F"/>
    <w:rsid w:val="00B704A1"/>
    <w:rsid w:val="00B770BF"/>
    <w:rsid w:val="00B8026E"/>
    <w:rsid w:val="00B8093A"/>
    <w:rsid w:val="00B83067"/>
    <w:rsid w:val="00B85BB2"/>
    <w:rsid w:val="00B86746"/>
    <w:rsid w:val="00B86939"/>
    <w:rsid w:val="00B90670"/>
    <w:rsid w:val="00B919C5"/>
    <w:rsid w:val="00B9418A"/>
    <w:rsid w:val="00B94EDB"/>
    <w:rsid w:val="00B97EF7"/>
    <w:rsid w:val="00BA0391"/>
    <w:rsid w:val="00BA2C3F"/>
    <w:rsid w:val="00BA2C4C"/>
    <w:rsid w:val="00BA2D62"/>
    <w:rsid w:val="00BA467F"/>
    <w:rsid w:val="00BA58B2"/>
    <w:rsid w:val="00BA6326"/>
    <w:rsid w:val="00BB461E"/>
    <w:rsid w:val="00BB5275"/>
    <w:rsid w:val="00BC3F28"/>
    <w:rsid w:val="00BC57B2"/>
    <w:rsid w:val="00BD0FA6"/>
    <w:rsid w:val="00BD2A22"/>
    <w:rsid w:val="00BD361A"/>
    <w:rsid w:val="00BD5E82"/>
    <w:rsid w:val="00BE1B25"/>
    <w:rsid w:val="00BE24AB"/>
    <w:rsid w:val="00BE27E3"/>
    <w:rsid w:val="00BE357E"/>
    <w:rsid w:val="00BE3F38"/>
    <w:rsid w:val="00BE5500"/>
    <w:rsid w:val="00BE776A"/>
    <w:rsid w:val="00BF1214"/>
    <w:rsid w:val="00BF13CE"/>
    <w:rsid w:val="00BF1CB5"/>
    <w:rsid w:val="00BF20F1"/>
    <w:rsid w:val="00BF29C5"/>
    <w:rsid w:val="00BF6070"/>
    <w:rsid w:val="00BF6174"/>
    <w:rsid w:val="00BF6629"/>
    <w:rsid w:val="00BF7284"/>
    <w:rsid w:val="00C004BD"/>
    <w:rsid w:val="00C0090C"/>
    <w:rsid w:val="00C03D17"/>
    <w:rsid w:val="00C05395"/>
    <w:rsid w:val="00C05F93"/>
    <w:rsid w:val="00C0671F"/>
    <w:rsid w:val="00C07100"/>
    <w:rsid w:val="00C11957"/>
    <w:rsid w:val="00C11EC8"/>
    <w:rsid w:val="00C1228F"/>
    <w:rsid w:val="00C129C9"/>
    <w:rsid w:val="00C12CC3"/>
    <w:rsid w:val="00C13DC2"/>
    <w:rsid w:val="00C15029"/>
    <w:rsid w:val="00C155B1"/>
    <w:rsid w:val="00C15A97"/>
    <w:rsid w:val="00C1636D"/>
    <w:rsid w:val="00C179B6"/>
    <w:rsid w:val="00C2033B"/>
    <w:rsid w:val="00C23801"/>
    <w:rsid w:val="00C25C38"/>
    <w:rsid w:val="00C30FBD"/>
    <w:rsid w:val="00C314F7"/>
    <w:rsid w:val="00C31540"/>
    <w:rsid w:val="00C31696"/>
    <w:rsid w:val="00C317A9"/>
    <w:rsid w:val="00C32001"/>
    <w:rsid w:val="00C354DA"/>
    <w:rsid w:val="00C36DCA"/>
    <w:rsid w:val="00C3740F"/>
    <w:rsid w:val="00C37703"/>
    <w:rsid w:val="00C37C10"/>
    <w:rsid w:val="00C37C1E"/>
    <w:rsid w:val="00C37CE6"/>
    <w:rsid w:val="00C44768"/>
    <w:rsid w:val="00C46532"/>
    <w:rsid w:val="00C4656C"/>
    <w:rsid w:val="00C46A94"/>
    <w:rsid w:val="00C46B27"/>
    <w:rsid w:val="00C47619"/>
    <w:rsid w:val="00C50DFF"/>
    <w:rsid w:val="00C530C4"/>
    <w:rsid w:val="00C53E29"/>
    <w:rsid w:val="00C565B4"/>
    <w:rsid w:val="00C56DC2"/>
    <w:rsid w:val="00C6039C"/>
    <w:rsid w:val="00C611CB"/>
    <w:rsid w:val="00C61D32"/>
    <w:rsid w:val="00C636E5"/>
    <w:rsid w:val="00C64EE0"/>
    <w:rsid w:val="00C674D1"/>
    <w:rsid w:val="00C676F8"/>
    <w:rsid w:val="00C7095D"/>
    <w:rsid w:val="00C70D2F"/>
    <w:rsid w:val="00C71A57"/>
    <w:rsid w:val="00C7382E"/>
    <w:rsid w:val="00C76143"/>
    <w:rsid w:val="00C76F7D"/>
    <w:rsid w:val="00C77368"/>
    <w:rsid w:val="00C77B5F"/>
    <w:rsid w:val="00C821BE"/>
    <w:rsid w:val="00C836C7"/>
    <w:rsid w:val="00C868CF"/>
    <w:rsid w:val="00C86A5A"/>
    <w:rsid w:val="00C900BA"/>
    <w:rsid w:val="00C9245F"/>
    <w:rsid w:val="00C92A13"/>
    <w:rsid w:val="00C92E85"/>
    <w:rsid w:val="00C92EE4"/>
    <w:rsid w:val="00C93860"/>
    <w:rsid w:val="00C968A1"/>
    <w:rsid w:val="00CA0B81"/>
    <w:rsid w:val="00CA0D88"/>
    <w:rsid w:val="00CA1858"/>
    <w:rsid w:val="00CA25DD"/>
    <w:rsid w:val="00CA50A0"/>
    <w:rsid w:val="00CA63B1"/>
    <w:rsid w:val="00CA6F4F"/>
    <w:rsid w:val="00CB15AA"/>
    <w:rsid w:val="00CB1A22"/>
    <w:rsid w:val="00CB2435"/>
    <w:rsid w:val="00CB38F4"/>
    <w:rsid w:val="00CB392A"/>
    <w:rsid w:val="00CB3944"/>
    <w:rsid w:val="00CB46AF"/>
    <w:rsid w:val="00CB527A"/>
    <w:rsid w:val="00CB5D2F"/>
    <w:rsid w:val="00CB7BE8"/>
    <w:rsid w:val="00CC01B5"/>
    <w:rsid w:val="00CC092A"/>
    <w:rsid w:val="00CC61F3"/>
    <w:rsid w:val="00CD2480"/>
    <w:rsid w:val="00CD4E0F"/>
    <w:rsid w:val="00CD4E3E"/>
    <w:rsid w:val="00CD71B5"/>
    <w:rsid w:val="00CD7503"/>
    <w:rsid w:val="00CE031F"/>
    <w:rsid w:val="00CE18DD"/>
    <w:rsid w:val="00CE273B"/>
    <w:rsid w:val="00CE3CEB"/>
    <w:rsid w:val="00CE4E91"/>
    <w:rsid w:val="00CE5976"/>
    <w:rsid w:val="00CE67C6"/>
    <w:rsid w:val="00CE7509"/>
    <w:rsid w:val="00CE7E4E"/>
    <w:rsid w:val="00CF0376"/>
    <w:rsid w:val="00CF099B"/>
    <w:rsid w:val="00CF0A17"/>
    <w:rsid w:val="00CF0B9F"/>
    <w:rsid w:val="00CF2B87"/>
    <w:rsid w:val="00CF3752"/>
    <w:rsid w:val="00CF61A0"/>
    <w:rsid w:val="00CF6779"/>
    <w:rsid w:val="00D003AA"/>
    <w:rsid w:val="00D0100A"/>
    <w:rsid w:val="00D03D44"/>
    <w:rsid w:val="00D05AA1"/>
    <w:rsid w:val="00D05EF7"/>
    <w:rsid w:val="00D0764F"/>
    <w:rsid w:val="00D07FF3"/>
    <w:rsid w:val="00D106E5"/>
    <w:rsid w:val="00D12CB5"/>
    <w:rsid w:val="00D13C3E"/>
    <w:rsid w:val="00D167BD"/>
    <w:rsid w:val="00D17244"/>
    <w:rsid w:val="00D1727A"/>
    <w:rsid w:val="00D17D0C"/>
    <w:rsid w:val="00D20840"/>
    <w:rsid w:val="00D24790"/>
    <w:rsid w:val="00D3021F"/>
    <w:rsid w:val="00D31526"/>
    <w:rsid w:val="00D31938"/>
    <w:rsid w:val="00D35900"/>
    <w:rsid w:val="00D36074"/>
    <w:rsid w:val="00D364FD"/>
    <w:rsid w:val="00D3657F"/>
    <w:rsid w:val="00D37CEC"/>
    <w:rsid w:val="00D43F0A"/>
    <w:rsid w:val="00D441E7"/>
    <w:rsid w:val="00D4482C"/>
    <w:rsid w:val="00D45047"/>
    <w:rsid w:val="00D45887"/>
    <w:rsid w:val="00D46007"/>
    <w:rsid w:val="00D471C6"/>
    <w:rsid w:val="00D50B44"/>
    <w:rsid w:val="00D51C9B"/>
    <w:rsid w:val="00D52573"/>
    <w:rsid w:val="00D52855"/>
    <w:rsid w:val="00D546D8"/>
    <w:rsid w:val="00D5583E"/>
    <w:rsid w:val="00D608B7"/>
    <w:rsid w:val="00D60D46"/>
    <w:rsid w:val="00D61242"/>
    <w:rsid w:val="00D65F21"/>
    <w:rsid w:val="00D71DEC"/>
    <w:rsid w:val="00D72954"/>
    <w:rsid w:val="00D74A04"/>
    <w:rsid w:val="00D75EB6"/>
    <w:rsid w:val="00D77135"/>
    <w:rsid w:val="00D7744B"/>
    <w:rsid w:val="00D77A09"/>
    <w:rsid w:val="00D81C14"/>
    <w:rsid w:val="00D82E56"/>
    <w:rsid w:val="00D867D3"/>
    <w:rsid w:val="00D9106F"/>
    <w:rsid w:val="00D91216"/>
    <w:rsid w:val="00D92F2E"/>
    <w:rsid w:val="00D936CD"/>
    <w:rsid w:val="00D9395D"/>
    <w:rsid w:val="00D943BB"/>
    <w:rsid w:val="00D94674"/>
    <w:rsid w:val="00D9485E"/>
    <w:rsid w:val="00D95489"/>
    <w:rsid w:val="00D96774"/>
    <w:rsid w:val="00D979FE"/>
    <w:rsid w:val="00DA1E1E"/>
    <w:rsid w:val="00DA2508"/>
    <w:rsid w:val="00DA3DC1"/>
    <w:rsid w:val="00DA4BA0"/>
    <w:rsid w:val="00DA5025"/>
    <w:rsid w:val="00DA7170"/>
    <w:rsid w:val="00DA778C"/>
    <w:rsid w:val="00DB14B0"/>
    <w:rsid w:val="00DB1EA1"/>
    <w:rsid w:val="00DB4362"/>
    <w:rsid w:val="00DB43E9"/>
    <w:rsid w:val="00DB46F7"/>
    <w:rsid w:val="00DB6716"/>
    <w:rsid w:val="00DB694F"/>
    <w:rsid w:val="00DB6F9A"/>
    <w:rsid w:val="00DB6FAC"/>
    <w:rsid w:val="00DC1113"/>
    <w:rsid w:val="00DC1533"/>
    <w:rsid w:val="00DC24F5"/>
    <w:rsid w:val="00DC290D"/>
    <w:rsid w:val="00DC5001"/>
    <w:rsid w:val="00DC567B"/>
    <w:rsid w:val="00DC60D1"/>
    <w:rsid w:val="00DC7B72"/>
    <w:rsid w:val="00DD093C"/>
    <w:rsid w:val="00DD32F3"/>
    <w:rsid w:val="00DD4A66"/>
    <w:rsid w:val="00DD6E88"/>
    <w:rsid w:val="00DD79E8"/>
    <w:rsid w:val="00DD7EC0"/>
    <w:rsid w:val="00DE014F"/>
    <w:rsid w:val="00DE07B5"/>
    <w:rsid w:val="00DE11A3"/>
    <w:rsid w:val="00DE1A3F"/>
    <w:rsid w:val="00DE5309"/>
    <w:rsid w:val="00DE7F3D"/>
    <w:rsid w:val="00DF08B7"/>
    <w:rsid w:val="00DF1542"/>
    <w:rsid w:val="00DF3249"/>
    <w:rsid w:val="00DF3267"/>
    <w:rsid w:val="00DF34AD"/>
    <w:rsid w:val="00DF3D78"/>
    <w:rsid w:val="00DF56B6"/>
    <w:rsid w:val="00DF5F97"/>
    <w:rsid w:val="00DF7E82"/>
    <w:rsid w:val="00E008F2"/>
    <w:rsid w:val="00E01218"/>
    <w:rsid w:val="00E012B8"/>
    <w:rsid w:val="00E0275B"/>
    <w:rsid w:val="00E02E73"/>
    <w:rsid w:val="00E03F17"/>
    <w:rsid w:val="00E0769C"/>
    <w:rsid w:val="00E078E8"/>
    <w:rsid w:val="00E07BFF"/>
    <w:rsid w:val="00E1112E"/>
    <w:rsid w:val="00E1473F"/>
    <w:rsid w:val="00E14977"/>
    <w:rsid w:val="00E14AC2"/>
    <w:rsid w:val="00E15663"/>
    <w:rsid w:val="00E201B1"/>
    <w:rsid w:val="00E20401"/>
    <w:rsid w:val="00E20745"/>
    <w:rsid w:val="00E20A2C"/>
    <w:rsid w:val="00E2109A"/>
    <w:rsid w:val="00E235D5"/>
    <w:rsid w:val="00E250E5"/>
    <w:rsid w:val="00E274BA"/>
    <w:rsid w:val="00E27EE8"/>
    <w:rsid w:val="00E32BAF"/>
    <w:rsid w:val="00E33191"/>
    <w:rsid w:val="00E34A2F"/>
    <w:rsid w:val="00E34E9D"/>
    <w:rsid w:val="00E3515E"/>
    <w:rsid w:val="00E35495"/>
    <w:rsid w:val="00E3656F"/>
    <w:rsid w:val="00E40BD6"/>
    <w:rsid w:val="00E41EBD"/>
    <w:rsid w:val="00E4281D"/>
    <w:rsid w:val="00E43E03"/>
    <w:rsid w:val="00E44602"/>
    <w:rsid w:val="00E446C2"/>
    <w:rsid w:val="00E470F1"/>
    <w:rsid w:val="00E50347"/>
    <w:rsid w:val="00E50BE2"/>
    <w:rsid w:val="00E5105B"/>
    <w:rsid w:val="00E53A28"/>
    <w:rsid w:val="00E53F94"/>
    <w:rsid w:val="00E54D4A"/>
    <w:rsid w:val="00E56BCF"/>
    <w:rsid w:val="00E57279"/>
    <w:rsid w:val="00E60422"/>
    <w:rsid w:val="00E609B8"/>
    <w:rsid w:val="00E61788"/>
    <w:rsid w:val="00E6288D"/>
    <w:rsid w:val="00E62CBA"/>
    <w:rsid w:val="00E63078"/>
    <w:rsid w:val="00E649F3"/>
    <w:rsid w:val="00E66736"/>
    <w:rsid w:val="00E70AE9"/>
    <w:rsid w:val="00E70BB3"/>
    <w:rsid w:val="00E71B57"/>
    <w:rsid w:val="00E72455"/>
    <w:rsid w:val="00E7258F"/>
    <w:rsid w:val="00E72C66"/>
    <w:rsid w:val="00E812AD"/>
    <w:rsid w:val="00E812D0"/>
    <w:rsid w:val="00E81457"/>
    <w:rsid w:val="00E826A8"/>
    <w:rsid w:val="00E834BF"/>
    <w:rsid w:val="00E8672A"/>
    <w:rsid w:val="00E878CB"/>
    <w:rsid w:val="00E87BD5"/>
    <w:rsid w:val="00E9104C"/>
    <w:rsid w:val="00E918AB"/>
    <w:rsid w:val="00E926F1"/>
    <w:rsid w:val="00E956E4"/>
    <w:rsid w:val="00EA02C3"/>
    <w:rsid w:val="00EA2761"/>
    <w:rsid w:val="00EA2836"/>
    <w:rsid w:val="00EA4B00"/>
    <w:rsid w:val="00EA59AD"/>
    <w:rsid w:val="00EA5DEF"/>
    <w:rsid w:val="00EA704E"/>
    <w:rsid w:val="00EA7281"/>
    <w:rsid w:val="00EA7445"/>
    <w:rsid w:val="00EB0729"/>
    <w:rsid w:val="00EB08A9"/>
    <w:rsid w:val="00EB1250"/>
    <w:rsid w:val="00EB2402"/>
    <w:rsid w:val="00EB3822"/>
    <w:rsid w:val="00EB498F"/>
    <w:rsid w:val="00EB5908"/>
    <w:rsid w:val="00EB6B29"/>
    <w:rsid w:val="00EC0394"/>
    <w:rsid w:val="00EC3C02"/>
    <w:rsid w:val="00EC415A"/>
    <w:rsid w:val="00EC4427"/>
    <w:rsid w:val="00EC4E0A"/>
    <w:rsid w:val="00EC536F"/>
    <w:rsid w:val="00ED1676"/>
    <w:rsid w:val="00ED48B7"/>
    <w:rsid w:val="00ED4ED5"/>
    <w:rsid w:val="00ED7C6B"/>
    <w:rsid w:val="00EE124A"/>
    <w:rsid w:val="00EE305B"/>
    <w:rsid w:val="00EE4AEA"/>
    <w:rsid w:val="00EE4C63"/>
    <w:rsid w:val="00EE55D3"/>
    <w:rsid w:val="00EF066A"/>
    <w:rsid w:val="00EF2203"/>
    <w:rsid w:val="00EF255C"/>
    <w:rsid w:val="00EF2B67"/>
    <w:rsid w:val="00F004AB"/>
    <w:rsid w:val="00F005B3"/>
    <w:rsid w:val="00F01FD3"/>
    <w:rsid w:val="00F02931"/>
    <w:rsid w:val="00F07A33"/>
    <w:rsid w:val="00F11710"/>
    <w:rsid w:val="00F1438F"/>
    <w:rsid w:val="00F1559A"/>
    <w:rsid w:val="00F170CA"/>
    <w:rsid w:val="00F21005"/>
    <w:rsid w:val="00F21448"/>
    <w:rsid w:val="00F219EF"/>
    <w:rsid w:val="00F21B7A"/>
    <w:rsid w:val="00F22E30"/>
    <w:rsid w:val="00F230A8"/>
    <w:rsid w:val="00F2349A"/>
    <w:rsid w:val="00F24079"/>
    <w:rsid w:val="00F24873"/>
    <w:rsid w:val="00F24AB9"/>
    <w:rsid w:val="00F259B2"/>
    <w:rsid w:val="00F308F1"/>
    <w:rsid w:val="00F30DBB"/>
    <w:rsid w:val="00F31158"/>
    <w:rsid w:val="00F318A0"/>
    <w:rsid w:val="00F31B2A"/>
    <w:rsid w:val="00F31D28"/>
    <w:rsid w:val="00F32627"/>
    <w:rsid w:val="00F33778"/>
    <w:rsid w:val="00F34B26"/>
    <w:rsid w:val="00F355C4"/>
    <w:rsid w:val="00F36C01"/>
    <w:rsid w:val="00F41902"/>
    <w:rsid w:val="00F46006"/>
    <w:rsid w:val="00F4732F"/>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9C1"/>
    <w:rsid w:val="00F70A27"/>
    <w:rsid w:val="00F71A23"/>
    <w:rsid w:val="00F75DAC"/>
    <w:rsid w:val="00F76284"/>
    <w:rsid w:val="00F77043"/>
    <w:rsid w:val="00F77313"/>
    <w:rsid w:val="00F773E8"/>
    <w:rsid w:val="00F8193E"/>
    <w:rsid w:val="00F82D07"/>
    <w:rsid w:val="00F847DE"/>
    <w:rsid w:val="00F858DA"/>
    <w:rsid w:val="00F866D5"/>
    <w:rsid w:val="00F86AAA"/>
    <w:rsid w:val="00F901C1"/>
    <w:rsid w:val="00F93567"/>
    <w:rsid w:val="00F965E1"/>
    <w:rsid w:val="00F9666C"/>
    <w:rsid w:val="00F9770D"/>
    <w:rsid w:val="00FA3A3E"/>
    <w:rsid w:val="00FA3F4B"/>
    <w:rsid w:val="00FA5514"/>
    <w:rsid w:val="00FA5998"/>
    <w:rsid w:val="00FA693F"/>
    <w:rsid w:val="00FB03DB"/>
    <w:rsid w:val="00FB05EE"/>
    <w:rsid w:val="00FB1831"/>
    <w:rsid w:val="00FB2C61"/>
    <w:rsid w:val="00FB417A"/>
    <w:rsid w:val="00FB7C93"/>
    <w:rsid w:val="00FC0A20"/>
    <w:rsid w:val="00FC315E"/>
    <w:rsid w:val="00FC41BE"/>
    <w:rsid w:val="00FC4BD8"/>
    <w:rsid w:val="00FC4D7D"/>
    <w:rsid w:val="00FC6B6A"/>
    <w:rsid w:val="00FD0B26"/>
    <w:rsid w:val="00FD11F9"/>
    <w:rsid w:val="00FD31BA"/>
    <w:rsid w:val="00FD5762"/>
    <w:rsid w:val="00FD75C0"/>
    <w:rsid w:val="00FE58B8"/>
    <w:rsid w:val="00FF145A"/>
    <w:rsid w:val="00FF1E09"/>
    <w:rsid w:val="00FF1F26"/>
    <w:rsid w:val="00FF2F87"/>
    <w:rsid w:val="00FF3857"/>
    <w:rsid w:val="00FF3D3C"/>
    <w:rsid w:val="00FF53C5"/>
    <w:rsid w:val="00FF5809"/>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4C8AF842"/>
  <w15:docId w15:val="{879B5CA5-D89D-4321-B870-518879EFC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2EE4"/>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2"/>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0"/>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4"/>
      </w:numPr>
      <w:contextualSpacing/>
    </w:pPr>
  </w:style>
  <w:style w:type="paragraph" w:styleId="Listaconnmeros2">
    <w:name w:val="List Number 2"/>
    <w:basedOn w:val="Normal"/>
    <w:semiHidden/>
    <w:unhideWhenUsed/>
    <w:rsid w:val="00D13C3E"/>
    <w:pPr>
      <w:numPr>
        <w:numId w:val="5"/>
      </w:numPr>
      <w:contextualSpacing/>
    </w:pPr>
  </w:style>
  <w:style w:type="paragraph" w:styleId="Listaconnmeros3">
    <w:name w:val="List Number 3"/>
    <w:basedOn w:val="Normal"/>
    <w:semiHidden/>
    <w:unhideWhenUsed/>
    <w:rsid w:val="00D13C3E"/>
    <w:pPr>
      <w:numPr>
        <w:numId w:val="6"/>
      </w:numPr>
      <w:contextualSpacing/>
    </w:pPr>
  </w:style>
  <w:style w:type="paragraph" w:styleId="Listaconnmeros4">
    <w:name w:val="List Number 4"/>
    <w:basedOn w:val="Normal"/>
    <w:semiHidden/>
    <w:unhideWhenUsed/>
    <w:rsid w:val="00D13C3E"/>
    <w:pPr>
      <w:numPr>
        <w:numId w:val="7"/>
      </w:numPr>
      <w:contextualSpacing/>
    </w:pPr>
  </w:style>
  <w:style w:type="paragraph" w:styleId="Listaconnmeros5">
    <w:name w:val="List Number 5"/>
    <w:basedOn w:val="Normal"/>
    <w:semiHidden/>
    <w:unhideWhenUsed/>
    <w:rsid w:val="00D13C3E"/>
    <w:pPr>
      <w:numPr>
        <w:numId w:val="8"/>
      </w:numPr>
      <w:contextualSpacing/>
    </w:pPr>
  </w:style>
  <w:style w:type="paragraph" w:styleId="Listaconvietas2">
    <w:name w:val="List Bullet 2"/>
    <w:basedOn w:val="Normal"/>
    <w:semiHidden/>
    <w:unhideWhenUsed/>
    <w:rsid w:val="00D13C3E"/>
    <w:pPr>
      <w:numPr>
        <w:numId w:val="9"/>
      </w:numPr>
      <w:contextualSpacing/>
    </w:pPr>
  </w:style>
  <w:style w:type="paragraph" w:styleId="Listaconvietas3">
    <w:name w:val="List Bullet 3"/>
    <w:basedOn w:val="Normal"/>
    <w:semiHidden/>
    <w:unhideWhenUsed/>
    <w:rsid w:val="00D13C3E"/>
    <w:pPr>
      <w:numPr>
        <w:numId w:val="10"/>
      </w:numPr>
      <w:contextualSpacing/>
    </w:pPr>
  </w:style>
  <w:style w:type="paragraph" w:styleId="Listaconvietas4">
    <w:name w:val="List Bullet 4"/>
    <w:basedOn w:val="Normal"/>
    <w:semiHidden/>
    <w:unhideWhenUsed/>
    <w:rsid w:val="00D13C3E"/>
    <w:pPr>
      <w:numPr>
        <w:numId w:val="11"/>
      </w:numPr>
      <w:contextualSpacing/>
    </w:pPr>
  </w:style>
  <w:style w:type="paragraph" w:styleId="Listaconvietas5">
    <w:name w:val="List Bullet 5"/>
    <w:basedOn w:val="Normal"/>
    <w:semiHidden/>
    <w:unhideWhenUsed/>
    <w:rsid w:val="00D13C3E"/>
    <w:pPr>
      <w:numPr>
        <w:numId w:val="12"/>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table" w:customStyle="1" w:styleId="TablaGeneral1">
    <w:name w:val="Tabla General1"/>
    <w:basedOn w:val="Tablanormal"/>
    <w:uiPriority w:val="99"/>
    <w:rsid w:val="00995B9A"/>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435420">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796870034">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397431355">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13773373">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09633488">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35943463">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9.png"/><Relationship Id="rId26" Type="http://schemas.microsoft.com/office/2007/relationships/diagramDrawing" Target="diagrams/drawing1.xml"/><Relationship Id="rId39" Type="http://schemas.openxmlformats.org/officeDocument/2006/relationships/image" Target="media/image19.jpeg"/><Relationship Id="rId21" Type="http://schemas.openxmlformats.org/officeDocument/2006/relationships/image" Target="media/image8.jpeg"/><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4.xml"/><Relationship Id="rId29" Type="http://schemas.openxmlformats.org/officeDocument/2006/relationships/image" Target="media/image11.png"/><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diagramQuickStyle" Target="diagrams/quickStyle1.xml"/><Relationship Id="rId32" Type="http://schemas.openxmlformats.org/officeDocument/2006/relationships/hyperlink" Target="http://www.madrid.org/wleg_pub/secure/normativas/contenidoNormativa.jsf?opcion=VerHtml&amp;nmnorma=6640&amp;cdestado=P" TargetMode="External"/><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diagramLayout" Target="diagrams/layout1.xml"/><Relationship Id="rId28" Type="http://schemas.openxmlformats.org/officeDocument/2006/relationships/image" Target="media/image10.pn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header" Target="header3.xml"/><Relationship Id="rId10" Type="http://schemas.openxmlformats.org/officeDocument/2006/relationships/image" Target="media/image3.png"/><Relationship Id="rId19" Type="http://schemas.openxmlformats.org/officeDocument/2006/relationships/header" Target="header2.xml"/><Relationship Id="rId31" Type="http://schemas.openxmlformats.org/officeDocument/2006/relationships/hyperlink" Target="http://www.madrid.org/wleg_pub/secure/normativas/contenidoNormativa.jsf?opcion=VerHtml&amp;nmnorma=6641&amp;cdestado=P" TargetMode="External"/><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diagramData" Target="diagrams/data1.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png"/><Relationship Id="rId56" Type="http://schemas.openxmlformats.org/officeDocument/2006/relationships/image" Target="media/image36.jpeg"/><Relationship Id="rId8" Type="http://schemas.openxmlformats.org/officeDocument/2006/relationships/image" Target="media/image1.tiff"/><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footer" Target="footer1.xml"/><Relationship Id="rId25" Type="http://schemas.openxmlformats.org/officeDocument/2006/relationships/diagramColors" Target="diagrams/colors1.xml"/><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image" Target="media/image3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OneDrive%20-%20Madrid%20Digital\Memorias%20Hospitales\Modelo%20Maqueta%20H%20General%20Nuevo.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E87206C-E3F4-438C-8378-E91380EB36E5}"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es-ES"/>
        </a:p>
      </dgm:t>
    </dgm:pt>
    <dgm:pt modelId="{08961C6A-93B5-48C7-8805-3A4B2B2F9A79}">
      <dgm:prSet phldrT="[Texto]" custT="1"/>
      <dgm:spPr/>
      <dgm:t>
        <a:bodyPr/>
        <a:lstStyle/>
        <a:p>
          <a:r>
            <a:rPr lang="es-ES" sz="1050" b="1">
              <a:solidFill>
                <a:schemeClr val="tx1">
                  <a:lumMod val="50000"/>
                  <a:lumOff val="50000"/>
                </a:schemeClr>
              </a:solidFill>
              <a:latin typeface="Montserrat Medium" panose="00000600000000000000" pitchFamily="2" charset="0"/>
            </a:rPr>
            <a:t>GERENCIA</a:t>
          </a:r>
        </a:p>
        <a:p>
          <a:r>
            <a:rPr lang="es-ES" sz="1000">
              <a:latin typeface="Montserrat Medium" panose="00000600000000000000" pitchFamily="2" charset="0"/>
            </a:rPr>
            <a:t>Manuel Ballarin Bardají</a:t>
          </a:r>
        </a:p>
      </dgm:t>
    </dgm:pt>
    <dgm:pt modelId="{F147E8FE-F632-4F6F-A212-C5F7F01485B9}" type="parTrans" cxnId="{1B1C4374-BC95-43EB-9E93-3A8989647847}">
      <dgm:prSet/>
      <dgm:spPr/>
      <dgm:t>
        <a:bodyPr/>
        <a:lstStyle/>
        <a:p>
          <a:endParaRPr lang="es-ES" sz="1050">
            <a:latin typeface="Montserrat Medium" panose="00000600000000000000" pitchFamily="2" charset="0"/>
          </a:endParaRPr>
        </a:p>
      </dgm:t>
    </dgm:pt>
    <dgm:pt modelId="{F184E06F-C0F5-4445-879F-4E20AE37884B}" type="sibTrans" cxnId="{1B1C4374-BC95-43EB-9E93-3A8989647847}">
      <dgm:prSet/>
      <dgm:spPr/>
      <dgm:t>
        <a:bodyPr/>
        <a:lstStyle/>
        <a:p>
          <a:endParaRPr lang="es-ES" sz="1050">
            <a:latin typeface="Montserrat Medium" panose="00000600000000000000" pitchFamily="2" charset="0"/>
          </a:endParaRPr>
        </a:p>
      </dgm:t>
    </dgm:pt>
    <dgm:pt modelId="{39D44486-26A1-436C-88E2-2C5751C615A7}">
      <dgm:prSet phldrT="[Texto]" custT="1"/>
      <dgm:spPr/>
      <dgm:t>
        <a:bodyPr/>
        <a:lstStyle/>
        <a:p>
          <a:r>
            <a:rPr lang="es-ES" sz="1050" b="1">
              <a:solidFill>
                <a:schemeClr val="tx1">
                  <a:lumMod val="50000"/>
                  <a:lumOff val="50000"/>
                </a:schemeClr>
              </a:solidFill>
              <a:latin typeface="Montserrat Medium" panose="00000600000000000000" pitchFamily="2" charset="0"/>
            </a:rPr>
            <a:t>DIRECCIÓN MÉDICA</a:t>
          </a:r>
        </a:p>
        <a:p>
          <a:r>
            <a:rPr lang="es-ES" sz="1000">
              <a:latin typeface="Montserrat Medium" panose="00000600000000000000" pitchFamily="2" charset="0"/>
            </a:rPr>
            <a:t>Yolanda Díaz López</a:t>
          </a:r>
        </a:p>
      </dgm:t>
    </dgm:pt>
    <dgm:pt modelId="{ED329C50-4A9A-4A0A-A94F-9234521C5AF8}" type="parTrans" cxnId="{14071957-37A1-4EBD-B2BB-084486111DB3}">
      <dgm:prSet/>
      <dgm:spPr/>
      <dgm:t>
        <a:bodyPr/>
        <a:lstStyle/>
        <a:p>
          <a:endParaRPr lang="es-ES" sz="1050">
            <a:latin typeface="Montserrat Medium" panose="00000600000000000000" pitchFamily="2" charset="0"/>
          </a:endParaRPr>
        </a:p>
      </dgm:t>
    </dgm:pt>
    <dgm:pt modelId="{30CA8C27-628D-447D-9944-3D656A91D35F}" type="sibTrans" cxnId="{14071957-37A1-4EBD-B2BB-084486111DB3}">
      <dgm:prSet/>
      <dgm:spPr/>
      <dgm:t>
        <a:bodyPr/>
        <a:lstStyle/>
        <a:p>
          <a:endParaRPr lang="es-ES" sz="1050">
            <a:latin typeface="Montserrat Medium" panose="00000600000000000000" pitchFamily="2" charset="0"/>
          </a:endParaRPr>
        </a:p>
      </dgm:t>
    </dgm:pt>
    <dgm:pt modelId="{FCEFC573-41A5-4900-AE73-B2553E63E378}">
      <dgm:prSet phldrT="[Texto]" custT="1"/>
      <dgm:spPr/>
      <dgm:t>
        <a:bodyPr/>
        <a:lstStyle/>
        <a:p>
          <a:r>
            <a:rPr lang="es-ES" sz="1050" b="1">
              <a:solidFill>
                <a:schemeClr val="tx1">
                  <a:lumMod val="50000"/>
                  <a:lumOff val="50000"/>
                </a:schemeClr>
              </a:solidFill>
              <a:latin typeface="Montserrat Medium" panose="00000600000000000000" pitchFamily="2" charset="0"/>
            </a:rPr>
            <a:t>SUBDIRECCIÓN MÉDICA</a:t>
          </a:r>
        </a:p>
        <a:p>
          <a:r>
            <a:rPr lang="es-ES" sz="1000">
              <a:latin typeface="Montserrat Medium" panose="00000600000000000000" pitchFamily="2" charset="0"/>
            </a:rPr>
            <a:t>Alberto Socorro García</a:t>
          </a:r>
        </a:p>
      </dgm:t>
    </dgm:pt>
    <dgm:pt modelId="{1A627654-9CFA-49E8-928F-FE185261A70E}" type="parTrans" cxnId="{660CBDE8-518F-4873-B720-9176C786118C}">
      <dgm:prSet/>
      <dgm:spPr/>
      <dgm:t>
        <a:bodyPr/>
        <a:lstStyle/>
        <a:p>
          <a:endParaRPr lang="es-ES" sz="1050">
            <a:latin typeface="Montserrat Medium" panose="00000600000000000000" pitchFamily="2" charset="0"/>
          </a:endParaRPr>
        </a:p>
      </dgm:t>
    </dgm:pt>
    <dgm:pt modelId="{F137BF8F-458B-4458-AA03-234DBC559E5C}" type="sibTrans" cxnId="{660CBDE8-518F-4873-B720-9176C786118C}">
      <dgm:prSet/>
      <dgm:spPr/>
      <dgm:t>
        <a:bodyPr/>
        <a:lstStyle/>
        <a:p>
          <a:endParaRPr lang="es-ES" sz="1050">
            <a:latin typeface="Montserrat Medium" panose="00000600000000000000" pitchFamily="2" charset="0"/>
          </a:endParaRPr>
        </a:p>
      </dgm:t>
    </dgm:pt>
    <dgm:pt modelId="{11733C5D-17AB-463E-A5FE-9FCBF525BB58}">
      <dgm:prSet phldrT="[Texto]" custT="1"/>
      <dgm:spPr/>
      <dgm:t>
        <a:bodyPr/>
        <a:lstStyle/>
        <a:p>
          <a:r>
            <a:rPr lang="es-ES" sz="1050" b="1">
              <a:solidFill>
                <a:schemeClr val="tx1">
                  <a:lumMod val="50000"/>
                  <a:lumOff val="50000"/>
                </a:schemeClr>
              </a:solidFill>
              <a:latin typeface="Montserrat Medium" panose="00000600000000000000" pitchFamily="2" charset="0"/>
            </a:rPr>
            <a:t>DIRECCIÓN DE GESTIÓN</a:t>
          </a:r>
        </a:p>
        <a:p>
          <a:r>
            <a:rPr lang="es-ES" sz="1000">
              <a:latin typeface="Montserrat Medium" panose="00000600000000000000" pitchFamily="2" charset="0"/>
            </a:rPr>
            <a:t>Estrella Mas Cebrián</a:t>
          </a:r>
        </a:p>
      </dgm:t>
    </dgm:pt>
    <dgm:pt modelId="{18023E12-4231-45CF-B8D9-7420BC8A29FB}" type="parTrans" cxnId="{461DF884-5EFD-4C73-A6F6-404F986F1A2F}">
      <dgm:prSet/>
      <dgm:spPr/>
      <dgm:t>
        <a:bodyPr/>
        <a:lstStyle/>
        <a:p>
          <a:endParaRPr lang="es-ES" sz="1050">
            <a:latin typeface="Montserrat Medium" panose="00000600000000000000" pitchFamily="2" charset="0"/>
          </a:endParaRPr>
        </a:p>
      </dgm:t>
    </dgm:pt>
    <dgm:pt modelId="{F49D8BA6-D9AA-47A9-8C73-21BA75108824}" type="sibTrans" cxnId="{461DF884-5EFD-4C73-A6F6-404F986F1A2F}">
      <dgm:prSet/>
      <dgm:spPr/>
      <dgm:t>
        <a:bodyPr/>
        <a:lstStyle/>
        <a:p>
          <a:endParaRPr lang="es-ES" sz="1050">
            <a:latin typeface="Montserrat Medium" panose="00000600000000000000" pitchFamily="2" charset="0"/>
          </a:endParaRPr>
        </a:p>
      </dgm:t>
    </dgm:pt>
    <dgm:pt modelId="{63BD9A46-AF92-479C-9AD0-A18DF5D7542B}">
      <dgm:prSet phldrT="[Texto]" custT="1"/>
      <dgm:spPr/>
      <dgm:t>
        <a:bodyPr/>
        <a:lstStyle/>
        <a:p>
          <a:r>
            <a:rPr lang="es-ES" sz="1050" b="1">
              <a:solidFill>
                <a:schemeClr val="tx1">
                  <a:lumMod val="50000"/>
                  <a:lumOff val="50000"/>
                </a:schemeClr>
              </a:solidFill>
              <a:latin typeface="Montserrat Medium" panose="00000600000000000000" pitchFamily="2" charset="0"/>
            </a:rPr>
            <a:t>SUBDIRECCIÓN DE GESTIÓN</a:t>
          </a:r>
        </a:p>
        <a:p>
          <a:r>
            <a:rPr lang="es-ES" sz="1000">
              <a:latin typeface="Montserrat Medium" panose="00000600000000000000" pitchFamily="2" charset="0"/>
            </a:rPr>
            <a:t>(Pendiente)</a:t>
          </a:r>
        </a:p>
      </dgm:t>
    </dgm:pt>
    <dgm:pt modelId="{FE4629CE-D93B-41D5-8078-B07F72E69CE1}" type="parTrans" cxnId="{667C30A4-D2A3-4491-B3A2-321C5A4ADE46}">
      <dgm:prSet/>
      <dgm:spPr/>
      <dgm:t>
        <a:bodyPr/>
        <a:lstStyle/>
        <a:p>
          <a:endParaRPr lang="es-ES" sz="1050">
            <a:latin typeface="Montserrat Medium" panose="00000600000000000000" pitchFamily="2" charset="0"/>
          </a:endParaRPr>
        </a:p>
      </dgm:t>
    </dgm:pt>
    <dgm:pt modelId="{B7C67F72-2999-44BC-A893-8D6345ECD9E4}" type="sibTrans" cxnId="{667C30A4-D2A3-4491-B3A2-321C5A4ADE46}">
      <dgm:prSet/>
      <dgm:spPr/>
      <dgm:t>
        <a:bodyPr/>
        <a:lstStyle/>
        <a:p>
          <a:endParaRPr lang="es-ES" sz="1050">
            <a:latin typeface="Montserrat Medium" panose="00000600000000000000" pitchFamily="2" charset="0"/>
          </a:endParaRPr>
        </a:p>
      </dgm:t>
    </dgm:pt>
    <dgm:pt modelId="{B75A0FFF-DD91-4553-9934-CA03A52FF31D}">
      <dgm:prSet custT="1"/>
      <dgm:spPr/>
      <dgm:t>
        <a:bodyPr/>
        <a:lstStyle/>
        <a:p>
          <a:r>
            <a:rPr lang="es-ES" sz="1050" b="1">
              <a:solidFill>
                <a:schemeClr val="tx1">
                  <a:lumMod val="50000"/>
                  <a:lumOff val="50000"/>
                </a:schemeClr>
              </a:solidFill>
              <a:latin typeface="Montserrat Medium" panose="00000600000000000000" pitchFamily="2" charset="0"/>
            </a:rPr>
            <a:t>DIRECCIÓN DE ENFERMERÍA</a:t>
          </a:r>
        </a:p>
        <a:p>
          <a:r>
            <a:rPr lang="es-ES" sz="1000">
              <a:latin typeface="Montserrat Medium" panose="00000600000000000000" pitchFamily="2" charset="0"/>
            </a:rPr>
            <a:t>Lucía Serrano Molina</a:t>
          </a:r>
        </a:p>
      </dgm:t>
    </dgm:pt>
    <dgm:pt modelId="{1B15215E-D4F2-494E-B0BE-DF10F12471F8}" type="parTrans" cxnId="{C919FAB5-D739-44B6-85A3-4DEBB5259903}">
      <dgm:prSet/>
      <dgm:spPr/>
      <dgm:t>
        <a:bodyPr/>
        <a:lstStyle/>
        <a:p>
          <a:endParaRPr lang="es-ES" sz="1050">
            <a:latin typeface="Montserrat Medium" panose="00000600000000000000" pitchFamily="2" charset="0"/>
          </a:endParaRPr>
        </a:p>
      </dgm:t>
    </dgm:pt>
    <dgm:pt modelId="{717A2D54-6631-4646-A0A7-16422FA232D6}" type="sibTrans" cxnId="{C919FAB5-D739-44B6-85A3-4DEBB5259903}">
      <dgm:prSet/>
      <dgm:spPr/>
      <dgm:t>
        <a:bodyPr/>
        <a:lstStyle/>
        <a:p>
          <a:endParaRPr lang="es-ES" sz="1050">
            <a:latin typeface="Montserrat Medium" panose="00000600000000000000" pitchFamily="2" charset="0"/>
          </a:endParaRPr>
        </a:p>
      </dgm:t>
    </dgm:pt>
    <dgm:pt modelId="{573C580B-DFE3-43A6-812F-CBAD5936D6D1}">
      <dgm:prSet custT="1"/>
      <dgm:spPr/>
      <dgm:t>
        <a:bodyPr/>
        <a:lstStyle/>
        <a:p>
          <a:r>
            <a:rPr lang="es-ES" sz="1050" b="1">
              <a:solidFill>
                <a:schemeClr val="tx1">
                  <a:lumMod val="50000"/>
                  <a:lumOff val="50000"/>
                </a:schemeClr>
              </a:solidFill>
              <a:latin typeface="Montserrat Medium" panose="00000600000000000000" pitchFamily="2" charset="0"/>
            </a:rPr>
            <a:t>SUBDIRECCIÓN DE ENFERMERIA</a:t>
          </a:r>
        </a:p>
        <a:p>
          <a:r>
            <a:rPr lang="es-ES" sz="1000">
              <a:latin typeface="Montserrat Medium" panose="00000600000000000000" pitchFamily="2" charset="0"/>
            </a:rPr>
            <a:t>Araceli Cadenas Casado</a:t>
          </a:r>
        </a:p>
      </dgm:t>
    </dgm:pt>
    <dgm:pt modelId="{133F9B98-65FE-424D-8A21-20FA4C33D0C8}" type="parTrans" cxnId="{DA592851-0641-4351-A252-3215454F9927}">
      <dgm:prSet/>
      <dgm:spPr/>
      <dgm:t>
        <a:bodyPr/>
        <a:lstStyle/>
        <a:p>
          <a:endParaRPr lang="es-ES" sz="1050">
            <a:latin typeface="Montserrat Medium" panose="00000600000000000000" pitchFamily="2" charset="0"/>
          </a:endParaRPr>
        </a:p>
      </dgm:t>
    </dgm:pt>
    <dgm:pt modelId="{B0D79E1B-9572-4F60-91E4-B4C6192A9633}" type="sibTrans" cxnId="{DA592851-0641-4351-A252-3215454F9927}">
      <dgm:prSet/>
      <dgm:spPr/>
      <dgm:t>
        <a:bodyPr/>
        <a:lstStyle/>
        <a:p>
          <a:endParaRPr lang="es-ES" sz="1050">
            <a:latin typeface="Montserrat Medium" panose="00000600000000000000" pitchFamily="2" charset="0"/>
          </a:endParaRPr>
        </a:p>
      </dgm:t>
    </dgm:pt>
    <dgm:pt modelId="{93D53595-2B69-4683-A4F6-D2249C11621A}" type="pres">
      <dgm:prSet presAssocID="{EE87206C-E3F4-438C-8378-E91380EB36E5}" presName="hierChild1" presStyleCnt="0">
        <dgm:presLayoutVars>
          <dgm:chPref val="1"/>
          <dgm:dir/>
          <dgm:animOne val="branch"/>
          <dgm:animLvl val="lvl"/>
          <dgm:resizeHandles/>
        </dgm:presLayoutVars>
      </dgm:prSet>
      <dgm:spPr/>
      <dgm:t>
        <a:bodyPr/>
        <a:lstStyle/>
        <a:p>
          <a:endParaRPr lang="es-ES"/>
        </a:p>
      </dgm:t>
    </dgm:pt>
    <dgm:pt modelId="{EC3348C2-3B57-4BC6-A729-0C4BCFFA04C2}" type="pres">
      <dgm:prSet presAssocID="{08961C6A-93B5-48C7-8805-3A4B2B2F9A79}" presName="hierRoot1" presStyleCnt="0"/>
      <dgm:spPr/>
    </dgm:pt>
    <dgm:pt modelId="{A0D75AE1-6974-4DB2-AED2-83445F51FD19}" type="pres">
      <dgm:prSet presAssocID="{08961C6A-93B5-48C7-8805-3A4B2B2F9A79}" presName="composite" presStyleCnt="0"/>
      <dgm:spPr/>
    </dgm:pt>
    <dgm:pt modelId="{5CBD9602-EA95-439B-AFE6-47194CE156C9}" type="pres">
      <dgm:prSet presAssocID="{08961C6A-93B5-48C7-8805-3A4B2B2F9A79}" presName="background" presStyleLbl="node0" presStyleIdx="0" presStyleCnt="1">
        <dgm:style>
          <a:lnRef idx="2">
            <a:schemeClr val="accent1">
              <a:shade val="50000"/>
            </a:schemeClr>
          </a:lnRef>
          <a:fillRef idx="1">
            <a:schemeClr val="accent1"/>
          </a:fillRef>
          <a:effectRef idx="0">
            <a:schemeClr val="accent1"/>
          </a:effectRef>
          <a:fontRef idx="minor">
            <a:schemeClr val="lt1"/>
          </a:fontRef>
        </dgm:style>
      </dgm:prSet>
      <dgm:spPr>
        <a:solidFill>
          <a:srgbClr val="DAEEF3"/>
        </a:solidFill>
        <a:ln>
          <a:solidFill>
            <a:schemeClr val="tx1">
              <a:lumMod val="50000"/>
              <a:lumOff val="50000"/>
            </a:schemeClr>
          </a:solidFill>
        </a:ln>
      </dgm:spPr>
      <dgm:t>
        <a:bodyPr/>
        <a:lstStyle/>
        <a:p>
          <a:endParaRPr lang="es-ES"/>
        </a:p>
      </dgm:t>
    </dgm:pt>
    <dgm:pt modelId="{9D12655D-B73D-44B0-BC64-709EB7AB4D10}" type="pres">
      <dgm:prSet presAssocID="{08961C6A-93B5-48C7-8805-3A4B2B2F9A79}" presName="text" presStyleLbl="fgAcc0" presStyleIdx="0" presStyleCnt="1" custScaleX="134179">
        <dgm:presLayoutVars>
          <dgm:chPref val="3"/>
        </dgm:presLayoutVars>
      </dgm:prSet>
      <dgm:spPr/>
      <dgm:t>
        <a:bodyPr/>
        <a:lstStyle/>
        <a:p>
          <a:endParaRPr lang="es-ES"/>
        </a:p>
      </dgm:t>
    </dgm:pt>
    <dgm:pt modelId="{F3154AFE-6D83-437E-A261-54D58C12A5D9}" type="pres">
      <dgm:prSet presAssocID="{08961C6A-93B5-48C7-8805-3A4B2B2F9A79}" presName="hierChild2" presStyleCnt="0"/>
      <dgm:spPr/>
    </dgm:pt>
    <dgm:pt modelId="{B6C0CB77-EA9A-4071-90CE-49866282D58C}" type="pres">
      <dgm:prSet presAssocID="{ED329C50-4A9A-4A0A-A94F-9234521C5AF8}" presName="Name10" presStyleLbl="parChTrans1D2" presStyleIdx="0" presStyleCnt="3"/>
      <dgm:spPr/>
      <dgm:t>
        <a:bodyPr/>
        <a:lstStyle/>
        <a:p>
          <a:endParaRPr lang="es-ES"/>
        </a:p>
      </dgm:t>
    </dgm:pt>
    <dgm:pt modelId="{E6ED2D23-B216-473F-A7D7-FBCB609AE3CD}" type="pres">
      <dgm:prSet presAssocID="{39D44486-26A1-436C-88E2-2C5751C615A7}" presName="hierRoot2" presStyleCnt="0"/>
      <dgm:spPr/>
    </dgm:pt>
    <dgm:pt modelId="{64336556-8A36-4D6F-8F5D-56DD5A76E60C}" type="pres">
      <dgm:prSet presAssocID="{39D44486-26A1-436C-88E2-2C5751C615A7}" presName="composite2" presStyleCnt="0"/>
      <dgm:spPr/>
    </dgm:pt>
    <dgm:pt modelId="{C648EAA6-55CF-40B9-B1C5-338F330B5047}" type="pres">
      <dgm:prSet presAssocID="{39D44486-26A1-436C-88E2-2C5751C615A7}" presName="background2" presStyleLbl="node2" presStyleIdx="0" presStyleCnt="3"/>
      <dgm:spPr>
        <a:solidFill>
          <a:srgbClr val="DAEEF3"/>
        </a:solidFill>
        <a:ln>
          <a:solidFill>
            <a:schemeClr val="tx1">
              <a:lumMod val="50000"/>
              <a:lumOff val="50000"/>
            </a:schemeClr>
          </a:solidFill>
        </a:ln>
      </dgm:spPr>
      <dgm:t>
        <a:bodyPr/>
        <a:lstStyle/>
        <a:p>
          <a:endParaRPr lang="es-ES"/>
        </a:p>
      </dgm:t>
    </dgm:pt>
    <dgm:pt modelId="{CD706B66-250D-44C9-93A5-C7C14CD89628}" type="pres">
      <dgm:prSet presAssocID="{39D44486-26A1-436C-88E2-2C5751C615A7}" presName="text2" presStyleLbl="fgAcc2" presStyleIdx="0" presStyleCnt="3" custScaleX="114533">
        <dgm:presLayoutVars>
          <dgm:chPref val="3"/>
        </dgm:presLayoutVars>
      </dgm:prSet>
      <dgm:spPr/>
      <dgm:t>
        <a:bodyPr/>
        <a:lstStyle/>
        <a:p>
          <a:endParaRPr lang="es-ES"/>
        </a:p>
      </dgm:t>
    </dgm:pt>
    <dgm:pt modelId="{594DF6BC-F71C-4DF1-B697-FE9EC9901B73}" type="pres">
      <dgm:prSet presAssocID="{39D44486-26A1-436C-88E2-2C5751C615A7}" presName="hierChild3" presStyleCnt="0"/>
      <dgm:spPr/>
    </dgm:pt>
    <dgm:pt modelId="{F6FE1366-5ACB-4085-B21C-EF54FCDBDBB9}" type="pres">
      <dgm:prSet presAssocID="{1A627654-9CFA-49E8-928F-FE185261A70E}" presName="Name17" presStyleLbl="parChTrans1D3" presStyleIdx="0" presStyleCnt="3"/>
      <dgm:spPr/>
      <dgm:t>
        <a:bodyPr/>
        <a:lstStyle/>
        <a:p>
          <a:endParaRPr lang="es-ES"/>
        </a:p>
      </dgm:t>
    </dgm:pt>
    <dgm:pt modelId="{3ADE483F-82A0-4536-927E-BD70703694F9}" type="pres">
      <dgm:prSet presAssocID="{FCEFC573-41A5-4900-AE73-B2553E63E378}" presName="hierRoot3" presStyleCnt="0"/>
      <dgm:spPr/>
    </dgm:pt>
    <dgm:pt modelId="{87807244-3A54-43A5-B005-0C710D7D7B70}" type="pres">
      <dgm:prSet presAssocID="{FCEFC573-41A5-4900-AE73-B2553E63E378}" presName="composite3" presStyleCnt="0"/>
      <dgm:spPr/>
    </dgm:pt>
    <dgm:pt modelId="{D658D39B-900C-4D6D-998F-CB12E3C0C08B}" type="pres">
      <dgm:prSet presAssocID="{FCEFC573-41A5-4900-AE73-B2553E63E378}" presName="background3" presStyleLbl="node3" presStyleIdx="0" presStyleCnt="3"/>
      <dgm:spPr>
        <a:solidFill>
          <a:srgbClr val="DAEEF3"/>
        </a:solidFill>
        <a:ln>
          <a:solidFill>
            <a:schemeClr val="tx1">
              <a:lumMod val="50000"/>
              <a:lumOff val="50000"/>
            </a:schemeClr>
          </a:solidFill>
        </a:ln>
      </dgm:spPr>
      <dgm:t>
        <a:bodyPr/>
        <a:lstStyle/>
        <a:p>
          <a:endParaRPr lang="es-ES"/>
        </a:p>
      </dgm:t>
    </dgm:pt>
    <dgm:pt modelId="{C54BB63E-6697-49E5-8D59-3C0DF0635EB1}" type="pres">
      <dgm:prSet presAssocID="{FCEFC573-41A5-4900-AE73-B2553E63E378}" presName="text3" presStyleLbl="fgAcc3" presStyleIdx="0" presStyleCnt="3" custScaleX="118945">
        <dgm:presLayoutVars>
          <dgm:chPref val="3"/>
        </dgm:presLayoutVars>
      </dgm:prSet>
      <dgm:spPr/>
      <dgm:t>
        <a:bodyPr/>
        <a:lstStyle/>
        <a:p>
          <a:endParaRPr lang="es-ES"/>
        </a:p>
      </dgm:t>
    </dgm:pt>
    <dgm:pt modelId="{EB994CAE-1AA2-430C-B54E-5C46D462F61A}" type="pres">
      <dgm:prSet presAssocID="{FCEFC573-41A5-4900-AE73-B2553E63E378}" presName="hierChild4" presStyleCnt="0"/>
      <dgm:spPr/>
    </dgm:pt>
    <dgm:pt modelId="{A9BA2A5E-D932-44DF-85CE-D72F7388C559}" type="pres">
      <dgm:prSet presAssocID="{18023E12-4231-45CF-B8D9-7420BC8A29FB}" presName="Name10" presStyleLbl="parChTrans1D2" presStyleIdx="1" presStyleCnt="3"/>
      <dgm:spPr/>
      <dgm:t>
        <a:bodyPr/>
        <a:lstStyle/>
        <a:p>
          <a:endParaRPr lang="es-ES"/>
        </a:p>
      </dgm:t>
    </dgm:pt>
    <dgm:pt modelId="{9F0AC44E-CA91-47D6-8E4A-FA0085923EE7}" type="pres">
      <dgm:prSet presAssocID="{11733C5D-17AB-463E-A5FE-9FCBF525BB58}" presName="hierRoot2" presStyleCnt="0"/>
      <dgm:spPr/>
    </dgm:pt>
    <dgm:pt modelId="{04905DF9-F0EB-446D-9418-D95A88317EB3}" type="pres">
      <dgm:prSet presAssocID="{11733C5D-17AB-463E-A5FE-9FCBF525BB58}" presName="composite2" presStyleCnt="0"/>
      <dgm:spPr/>
    </dgm:pt>
    <dgm:pt modelId="{D1BCBA5E-D914-4766-A38E-CF8E65F06B6A}" type="pres">
      <dgm:prSet presAssocID="{11733C5D-17AB-463E-A5FE-9FCBF525BB58}" presName="background2" presStyleLbl="node2" presStyleIdx="1" presStyleCnt="3"/>
      <dgm:spPr>
        <a:solidFill>
          <a:srgbClr val="DAEEF3"/>
        </a:solidFill>
        <a:ln>
          <a:solidFill>
            <a:schemeClr val="tx1">
              <a:lumMod val="50000"/>
              <a:lumOff val="50000"/>
            </a:schemeClr>
          </a:solidFill>
        </a:ln>
      </dgm:spPr>
      <dgm:t>
        <a:bodyPr/>
        <a:lstStyle/>
        <a:p>
          <a:endParaRPr lang="es-ES"/>
        </a:p>
      </dgm:t>
    </dgm:pt>
    <dgm:pt modelId="{D8E1171A-1A4B-4621-B775-2847EA84957D}" type="pres">
      <dgm:prSet presAssocID="{11733C5D-17AB-463E-A5FE-9FCBF525BB58}" presName="text2" presStyleLbl="fgAcc2" presStyleIdx="1" presStyleCnt="3" custScaleX="113797">
        <dgm:presLayoutVars>
          <dgm:chPref val="3"/>
        </dgm:presLayoutVars>
      </dgm:prSet>
      <dgm:spPr/>
      <dgm:t>
        <a:bodyPr/>
        <a:lstStyle/>
        <a:p>
          <a:endParaRPr lang="es-ES"/>
        </a:p>
      </dgm:t>
    </dgm:pt>
    <dgm:pt modelId="{C2073D04-149B-43D9-8480-597610E52A08}" type="pres">
      <dgm:prSet presAssocID="{11733C5D-17AB-463E-A5FE-9FCBF525BB58}" presName="hierChild3" presStyleCnt="0"/>
      <dgm:spPr/>
    </dgm:pt>
    <dgm:pt modelId="{4860663C-F6EF-4B5A-A1A1-E27846F9CA6B}" type="pres">
      <dgm:prSet presAssocID="{FE4629CE-D93B-41D5-8078-B07F72E69CE1}" presName="Name17" presStyleLbl="parChTrans1D3" presStyleIdx="1" presStyleCnt="3"/>
      <dgm:spPr/>
      <dgm:t>
        <a:bodyPr/>
        <a:lstStyle/>
        <a:p>
          <a:endParaRPr lang="es-ES"/>
        </a:p>
      </dgm:t>
    </dgm:pt>
    <dgm:pt modelId="{3F4CE087-A52C-4A48-81B8-6E02A28FFEE5}" type="pres">
      <dgm:prSet presAssocID="{63BD9A46-AF92-479C-9AD0-A18DF5D7542B}" presName="hierRoot3" presStyleCnt="0"/>
      <dgm:spPr/>
    </dgm:pt>
    <dgm:pt modelId="{FCF2219D-E627-420F-B827-DF4BB8217DE2}" type="pres">
      <dgm:prSet presAssocID="{63BD9A46-AF92-479C-9AD0-A18DF5D7542B}" presName="composite3" presStyleCnt="0"/>
      <dgm:spPr/>
    </dgm:pt>
    <dgm:pt modelId="{953E2806-FD5A-4DC7-8537-C71FE1393417}" type="pres">
      <dgm:prSet presAssocID="{63BD9A46-AF92-479C-9AD0-A18DF5D7542B}" presName="background3" presStyleLbl="node3" presStyleIdx="1" presStyleCnt="3"/>
      <dgm:spPr>
        <a:solidFill>
          <a:srgbClr val="DAEEF3"/>
        </a:solidFill>
        <a:ln>
          <a:solidFill>
            <a:schemeClr val="tx1">
              <a:lumMod val="50000"/>
              <a:lumOff val="50000"/>
            </a:schemeClr>
          </a:solidFill>
        </a:ln>
      </dgm:spPr>
      <dgm:t>
        <a:bodyPr/>
        <a:lstStyle/>
        <a:p>
          <a:endParaRPr lang="es-ES"/>
        </a:p>
      </dgm:t>
    </dgm:pt>
    <dgm:pt modelId="{1AA40329-E630-4F36-A6B7-EF6123F2F9C6}" type="pres">
      <dgm:prSet presAssocID="{63BD9A46-AF92-479C-9AD0-A18DF5D7542B}" presName="text3" presStyleLbl="fgAcc3" presStyleIdx="1" presStyleCnt="3" custScaleX="116565">
        <dgm:presLayoutVars>
          <dgm:chPref val="3"/>
        </dgm:presLayoutVars>
      </dgm:prSet>
      <dgm:spPr/>
      <dgm:t>
        <a:bodyPr/>
        <a:lstStyle/>
        <a:p>
          <a:endParaRPr lang="es-ES"/>
        </a:p>
      </dgm:t>
    </dgm:pt>
    <dgm:pt modelId="{E91F8A74-7542-4F99-A2A0-A60BEC5C81EE}" type="pres">
      <dgm:prSet presAssocID="{63BD9A46-AF92-479C-9AD0-A18DF5D7542B}" presName="hierChild4" presStyleCnt="0"/>
      <dgm:spPr/>
    </dgm:pt>
    <dgm:pt modelId="{C678C9BC-9374-4F02-97BE-A75D2A69E79C}" type="pres">
      <dgm:prSet presAssocID="{1B15215E-D4F2-494E-B0BE-DF10F12471F8}" presName="Name10" presStyleLbl="parChTrans1D2" presStyleIdx="2" presStyleCnt="3"/>
      <dgm:spPr/>
      <dgm:t>
        <a:bodyPr/>
        <a:lstStyle/>
        <a:p>
          <a:endParaRPr lang="es-ES"/>
        </a:p>
      </dgm:t>
    </dgm:pt>
    <dgm:pt modelId="{9D2BD12B-C9EF-4652-8DBF-3F1141998BD3}" type="pres">
      <dgm:prSet presAssocID="{B75A0FFF-DD91-4553-9934-CA03A52FF31D}" presName="hierRoot2" presStyleCnt="0"/>
      <dgm:spPr/>
    </dgm:pt>
    <dgm:pt modelId="{A652AE48-8B21-4BCC-8AD8-4C48EEEDB027}" type="pres">
      <dgm:prSet presAssocID="{B75A0FFF-DD91-4553-9934-CA03A52FF31D}" presName="composite2" presStyleCnt="0"/>
      <dgm:spPr/>
    </dgm:pt>
    <dgm:pt modelId="{FC719600-195A-4507-8E2F-A542994F2C68}" type="pres">
      <dgm:prSet presAssocID="{B75A0FFF-DD91-4553-9934-CA03A52FF31D}" presName="background2" presStyleLbl="node2" presStyleIdx="2" presStyleCnt="3"/>
      <dgm:spPr>
        <a:solidFill>
          <a:srgbClr val="DAEEF3"/>
        </a:solidFill>
        <a:ln>
          <a:solidFill>
            <a:schemeClr val="tx1">
              <a:lumMod val="50000"/>
              <a:lumOff val="50000"/>
            </a:schemeClr>
          </a:solidFill>
        </a:ln>
      </dgm:spPr>
      <dgm:t>
        <a:bodyPr/>
        <a:lstStyle/>
        <a:p>
          <a:endParaRPr lang="es-ES"/>
        </a:p>
      </dgm:t>
    </dgm:pt>
    <dgm:pt modelId="{290323A4-7FA5-47B7-9EA9-7A70A56A5A53}" type="pres">
      <dgm:prSet presAssocID="{B75A0FFF-DD91-4553-9934-CA03A52FF31D}" presName="text2" presStyleLbl="fgAcc2" presStyleIdx="2" presStyleCnt="3" custScaleX="118450">
        <dgm:presLayoutVars>
          <dgm:chPref val="3"/>
        </dgm:presLayoutVars>
      </dgm:prSet>
      <dgm:spPr/>
      <dgm:t>
        <a:bodyPr/>
        <a:lstStyle/>
        <a:p>
          <a:endParaRPr lang="es-ES"/>
        </a:p>
      </dgm:t>
    </dgm:pt>
    <dgm:pt modelId="{33B0F72F-3609-4A27-94B4-4431A6901267}" type="pres">
      <dgm:prSet presAssocID="{B75A0FFF-DD91-4553-9934-CA03A52FF31D}" presName="hierChild3" presStyleCnt="0"/>
      <dgm:spPr/>
    </dgm:pt>
    <dgm:pt modelId="{1A107DB0-F7A6-42BD-8377-86EB20E9D2EE}" type="pres">
      <dgm:prSet presAssocID="{133F9B98-65FE-424D-8A21-20FA4C33D0C8}" presName="Name17" presStyleLbl="parChTrans1D3" presStyleIdx="2" presStyleCnt="3"/>
      <dgm:spPr/>
      <dgm:t>
        <a:bodyPr/>
        <a:lstStyle/>
        <a:p>
          <a:endParaRPr lang="es-ES"/>
        </a:p>
      </dgm:t>
    </dgm:pt>
    <dgm:pt modelId="{F1E1AA33-443B-401A-9D06-02CABAC96023}" type="pres">
      <dgm:prSet presAssocID="{573C580B-DFE3-43A6-812F-CBAD5936D6D1}" presName="hierRoot3" presStyleCnt="0"/>
      <dgm:spPr/>
    </dgm:pt>
    <dgm:pt modelId="{79863029-E3A8-455E-ACE2-F4FA20D3D1D2}" type="pres">
      <dgm:prSet presAssocID="{573C580B-DFE3-43A6-812F-CBAD5936D6D1}" presName="composite3" presStyleCnt="0"/>
      <dgm:spPr/>
    </dgm:pt>
    <dgm:pt modelId="{9814AA6A-4C21-4742-B58F-75188CDEAB59}" type="pres">
      <dgm:prSet presAssocID="{573C580B-DFE3-43A6-812F-CBAD5936D6D1}" presName="background3" presStyleLbl="node3" presStyleIdx="2" presStyleCnt="3"/>
      <dgm:spPr>
        <a:solidFill>
          <a:srgbClr val="DAEEF3"/>
        </a:solidFill>
        <a:ln>
          <a:solidFill>
            <a:schemeClr val="tx1">
              <a:lumMod val="50000"/>
              <a:lumOff val="50000"/>
            </a:schemeClr>
          </a:solidFill>
        </a:ln>
      </dgm:spPr>
      <dgm:t>
        <a:bodyPr/>
        <a:lstStyle/>
        <a:p>
          <a:endParaRPr lang="es-ES"/>
        </a:p>
      </dgm:t>
    </dgm:pt>
    <dgm:pt modelId="{FB40DD01-2A59-4F71-A6F5-437D0F7F6F2D}" type="pres">
      <dgm:prSet presAssocID="{573C580B-DFE3-43A6-812F-CBAD5936D6D1}" presName="text3" presStyleLbl="fgAcc3" presStyleIdx="2" presStyleCnt="3" custScaleX="119513">
        <dgm:presLayoutVars>
          <dgm:chPref val="3"/>
        </dgm:presLayoutVars>
      </dgm:prSet>
      <dgm:spPr/>
      <dgm:t>
        <a:bodyPr/>
        <a:lstStyle/>
        <a:p>
          <a:endParaRPr lang="es-ES"/>
        </a:p>
      </dgm:t>
    </dgm:pt>
    <dgm:pt modelId="{AD4AAEAE-065E-4740-AD40-990B364AE8F1}" type="pres">
      <dgm:prSet presAssocID="{573C580B-DFE3-43A6-812F-CBAD5936D6D1}" presName="hierChild4" presStyleCnt="0"/>
      <dgm:spPr/>
    </dgm:pt>
  </dgm:ptLst>
  <dgm:cxnLst>
    <dgm:cxn modelId="{1B1C4374-BC95-43EB-9E93-3A8989647847}" srcId="{EE87206C-E3F4-438C-8378-E91380EB36E5}" destId="{08961C6A-93B5-48C7-8805-3A4B2B2F9A79}" srcOrd="0" destOrd="0" parTransId="{F147E8FE-F632-4F6F-A212-C5F7F01485B9}" sibTransId="{F184E06F-C0F5-4445-879F-4E20AE37884B}"/>
    <dgm:cxn modelId="{62AD2C9D-9B79-4FBA-BC38-E24AA1C08517}" type="presOf" srcId="{B75A0FFF-DD91-4553-9934-CA03A52FF31D}" destId="{290323A4-7FA5-47B7-9EA9-7A70A56A5A53}" srcOrd="0" destOrd="0" presId="urn:microsoft.com/office/officeart/2005/8/layout/hierarchy1"/>
    <dgm:cxn modelId="{660CBDE8-518F-4873-B720-9176C786118C}" srcId="{39D44486-26A1-436C-88E2-2C5751C615A7}" destId="{FCEFC573-41A5-4900-AE73-B2553E63E378}" srcOrd="0" destOrd="0" parTransId="{1A627654-9CFA-49E8-928F-FE185261A70E}" sibTransId="{F137BF8F-458B-4458-AA03-234DBC559E5C}"/>
    <dgm:cxn modelId="{2808EF02-C987-4D85-B9BB-2B19338BAB94}" type="presOf" srcId="{08961C6A-93B5-48C7-8805-3A4B2B2F9A79}" destId="{9D12655D-B73D-44B0-BC64-709EB7AB4D10}" srcOrd="0" destOrd="0" presId="urn:microsoft.com/office/officeart/2005/8/layout/hierarchy1"/>
    <dgm:cxn modelId="{25AE2FD6-69CC-4989-8894-5703B58155CC}" type="presOf" srcId="{63BD9A46-AF92-479C-9AD0-A18DF5D7542B}" destId="{1AA40329-E630-4F36-A6B7-EF6123F2F9C6}" srcOrd="0" destOrd="0" presId="urn:microsoft.com/office/officeart/2005/8/layout/hierarchy1"/>
    <dgm:cxn modelId="{14071957-37A1-4EBD-B2BB-084486111DB3}" srcId="{08961C6A-93B5-48C7-8805-3A4B2B2F9A79}" destId="{39D44486-26A1-436C-88E2-2C5751C615A7}" srcOrd="0" destOrd="0" parTransId="{ED329C50-4A9A-4A0A-A94F-9234521C5AF8}" sibTransId="{30CA8C27-628D-447D-9944-3D656A91D35F}"/>
    <dgm:cxn modelId="{DA592851-0641-4351-A252-3215454F9927}" srcId="{B75A0FFF-DD91-4553-9934-CA03A52FF31D}" destId="{573C580B-DFE3-43A6-812F-CBAD5936D6D1}" srcOrd="0" destOrd="0" parTransId="{133F9B98-65FE-424D-8A21-20FA4C33D0C8}" sibTransId="{B0D79E1B-9572-4F60-91E4-B4C6192A9633}"/>
    <dgm:cxn modelId="{34695A47-D6E0-4B18-A157-A47664E68534}" type="presOf" srcId="{EE87206C-E3F4-438C-8378-E91380EB36E5}" destId="{93D53595-2B69-4683-A4F6-D2249C11621A}" srcOrd="0" destOrd="0" presId="urn:microsoft.com/office/officeart/2005/8/layout/hierarchy1"/>
    <dgm:cxn modelId="{461DF884-5EFD-4C73-A6F6-404F986F1A2F}" srcId="{08961C6A-93B5-48C7-8805-3A4B2B2F9A79}" destId="{11733C5D-17AB-463E-A5FE-9FCBF525BB58}" srcOrd="1" destOrd="0" parTransId="{18023E12-4231-45CF-B8D9-7420BC8A29FB}" sibTransId="{F49D8BA6-D9AA-47A9-8C73-21BA75108824}"/>
    <dgm:cxn modelId="{3506E3B1-1439-4117-81E5-EFF2B0A82DC9}" type="presOf" srcId="{11733C5D-17AB-463E-A5FE-9FCBF525BB58}" destId="{D8E1171A-1A4B-4621-B775-2847EA84957D}" srcOrd="0" destOrd="0" presId="urn:microsoft.com/office/officeart/2005/8/layout/hierarchy1"/>
    <dgm:cxn modelId="{DD35FCCE-12EB-412E-9991-8BE02BE2B774}" type="presOf" srcId="{133F9B98-65FE-424D-8A21-20FA4C33D0C8}" destId="{1A107DB0-F7A6-42BD-8377-86EB20E9D2EE}" srcOrd="0" destOrd="0" presId="urn:microsoft.com/office/officeart/2005/8/layout/hierarchy1"/>
    <dgm:cxn modelId="{172134AD-4A43-4314-AB52-D8DBCBB355D8}" type="presOf" srcId="{1A627654-9CFA-49E8-928F-FE185261A70E}" destId="{F6FE1366-5ACB-4085-B21C-EF54FCDBDBB9}" srcOrd="0" destOrd="0" presId="urn:microsoft.com/office/officeart/2005/8/layout/hierarchy1"/>
    <dgm:cxn modelId="{7795D254-D68C-4C96-B9BB-1D739AF0ECA5}" type="presOf" srcId="{ED329C50-4A9A-4A0A-A94F-9234521C5AF8}" destId="{B6C0CB77-EA9A-4071-90CE-49866282D58C}" srcOrd="0" destOrd="0" presId="urn:microsoft.com/office/officeart/2005/8/layout/hierarchy1"/>
    <dgm:cxn modelId="{5642D8FC-C50F-4082-822B-958F0C123B69}" type="presOf" srcId="{FE4629CE-D93B-41D5-8078-B07F72E69CE1}" destId="{4860663C-F6EF-4B5A-A1A1-E27846F9CA6B}" srcOrd="0" destOrd="0" presId="urn:microsoft.com/office/officeart/2005/8/layout/hierarchy1"/>
    <dgm:cxn modelId="{667C30A4-D2A3-4491-B3A2-321C5A4ADE46}" srcId="{11733C5D-17AB-463E-A5FE-9FCBF525BB58}" destId="{63BD9A46-AF92-479C-9AD0-A18DF5D7542B}" srcOrd="0" destOrd="0" parTransId="{FE4629CE-D93B-41D5-8078-B07F72E69CE1}" sibTransId="{B7C67F72-2999-44BC-A893-8D6345ECD9E4}"/>
    <dgm:cxn modelId="{C919FAB5-D739-44B6-85A3-4DEBB5259903}" srcId="{08961C6A-93B5-48C7-8805-3A4B2B2F9A79}" destId="{B75A0FFF-DD91-4553-9934-CA03A52FF31D}" srcOrd="2" destOrd="0" parTransId="{1B15215E-D4F2-494E-B0BE-DF10F12471F8}" sibTransId="{717A2D54-6631-4646-A0A7-16422FA232D6}"/>
    <dgm:cxn modelId="{993E9AEF-9AF9-46D0-BAD0-D1B216A91971}" type="presOf" srcId="{573C580B-DFE3-43A6-812F-CBAD5936D6D1}" destId="{FB40DD01-2A59-4F71-A6F5-437D0F7F6F2D}" srcOrd="0" destOrd="0" presId="urn:microsoft.com/office/officeart/2005/8/layout/hierarchy1"/>
    <dgm:cxn modelId="{70498355-DBB2-4F5C-888A-CC5DA4689319}" type="presOf" srcId="{FCEFC573-41A5-4900-AE73-B2553E63E378}" destId="{C54BB63E-6697-49E5-8D59-3C0DF0635EB1}" srcOrd="0" destOrd="0" presId="urn:microsoft.com/office/officeart/2005/8/layout/hierarchy1"/>
    <dgm:cxn modelId="{DC41537D-9A6F-45F8-B541-9DF3EE9DDF6A}" type="presOf" srcId="{18023E12-4231-45CF-B8D9-7420BC8A29FB}" destId="{A9BA2A5E-D932-44DF-85CE-D72F7388C559}" srcOrd="0" destOrd="0" presId="urn:microsoft.com/office/officeart/2005/8/layout/hierarchy1"/>
    <dgm:cxn modelId="{6F6E92A0-2C62-4CF1-B728-96787CFAE3A1}" type="presOf" srcId="{1B15215E-D4F2-494E-B0BE-DF10F12471F8}" destId="{C678C9BC-9374-4F02-97BE-A75D2A69E79C}" srcOrd="0" destOrd="0" presId="urn:microsoft.com/office/officeart/2005/8/layout/hierarchy1"/>
    <dgm:cxn modelId="{5C688668-AA7F-49F3-A0B6-D5604B845BBA}" type="presOf" srcId="{39D44486-26A1-436C-88E2-2C5751C615A7}" destId="{CD706B66-250D-44C9-93A5-C7C14CD89628}" srcOrd="0" destOrd="0" presId="urn:microsoft.com/office/officeart/2005/8/layout/hierarchy1"/>
    <dgm:cxn modelId="{75BB4359-C88F-4E41-91A3-8330F66E8D0A}" type="presParOf" srcId="{93D53595-2B69-4683-A4F6-D2249C11621A}" destId="{EC3348C2-3B57-4BC6-A729-0C4BCFFA04C2}" srcOrd="0" destOrd="0" presId="urn:microsoft.com/office/officeart/2005/8/layout/hierarchy1"/>
    <dgm:cxn modelId="{C6F7F0FC-0906-4C33-BDB1-8CD3906C34F4}" type="presParOf" srcId="{EC3348C2-3B57-4BC6-A729-0C4BCFFA04C2}" destId="{A0D75AE1-6974-4DB2-AED2-83445F51FD19}" srcOrd="0" destOrd="0" presId="urn:microsoft.com/office/officeart/2005/8/layout/hierarchy1"/>
    <dgm:cxn modelId="{36A7FB27-1F9C-49AF-AC90-F9CAE3A77FA0}" type="presParOf" srcId="{A0D75AE1-6974-4DB2-AED2-83445F51FD19}" destId="{5CBD9602-EA95-439B-AFE6-47194CE156C9}" srcOrd="0" destOrd="0" presId="urn:microsoft.com/office/officeart/2005/8/layout/hierarchy1"/>
    <dgm:cxn modelId="{8EDA47EF-9645-42E0-8382-4B760CDB9298}" type="presParOf" srcId="{A0D75AE1-6974-4DB2-AED2-83445F51FD19}" destId="{9D12655D-B73D-44B0-BC64-709EB7AB4D10}" srcOrd="1" destOrd="0" presId="urn:microsoft.com/office/officeart/2005/8/layout/hierarchy1"/>
    <dgm:cxn modelId="{A59926FB-EC52-4D46-8E8E-8F28A1450169}" type="presParOf" srcId="{EC3348C2-3B57-4BC6-A729-0C4BCFFA04C2}" destId="{F3154AFE-6D83-437E-A261-54D58C12A5D9}" srcOrd="1" destOrd="0" presId="urn:microsoft.com/office/officeart/2005/8/layout/hierarchy1"/>
    <dgm:cxn modelId="{A399D128-2C2A-4B5F-95E9-F07629D3611F}" type="presParOf" srcId="{F3154AFE-6D83-437E-A261-54D58C12A5D9}" destId="{B6C0CB77-EA9A-4071-90CE-49866282D58C}" srcOrd="0" destOrd="0" presId="urn:microsoft.com/office/officeart/2005/8/layout/hierarchy1"/>
    <dgm:cxn modelId="{55B93FE5-DA00-4862-8253-79E9DEC33CE8}" type="presParOf" srcId="{F3154AFE-6D83-437E-A261-54D58C12A5D9}" destId="{E6ED2D23-B216-473F-A7D7-FBCB609AE3CD}" srcOrd="1" destOrd="0" presId="urn:microsoft.com/office/officeart/2005/8/layout/hierarchy1"/>
    <dgm:cxn modelId="{0D729423-EFAE-418D-A4FA-90AB920D3DD3}" type="presParOf" srcId="{E6ED2D23-B216-473F-A7D7-FBCB609AE3CD}" destId="{64336556-8A36-4D6F-8F5D-56DD5A76E60C}" srcOrd="0" destOrd="0" presId="urn:microsoft.com/office/officeart/2005/8/layout/hierarchy1"/>
    <dgm:cxn modelId="{286CCC40-9D2F-41CE-B0B7-D41FC4629351}" type="presParOf" srcId="{64336556-8A36-4D6F-8F5D-56DD5A76E60C}" destId="{C648EAA6-55CF-40B9-B1C5-338F330B5047}" srcOrd="0" destOrd="0" presId="urn:microsoft.com/office/officeart/2005/8/layout/hierarchy1"/>
    <dgm:cxn modelId="{3DFB802F-0C0D-4932-84FC-BFB3B31C7E68}" type="presParOf" srcId="{64336556-8A36-4D6F-8F5D-56DD5A76E60C}" destId="{CD706B66-250D-44C9-93A5-C7C14CD89628}" srcOrd="1" destOrd="0" presId="urn:microsoft.com/office/officeart/2005/8/layout/hierarchy1"/>
    <dgm:cxn modelId="{6FC6E39B-E412-4B30-9475-931BB6090EA3}" type="presParOf" srcId="{E6ED2D23-B216-473F-A7D7-FBCB609AE3CD}" destId="{594DF6BC-F71C-4DF1-B697-FE9EC9901B73}" srcOrd="1" destOrd="0" presId="urn:microsoft.com/office/officeart/2005/8/layout/hierarchy1"/>
    <dgm:cxn modelId="{33BEE097-3395-45DF-886F-A171ED5E15F1}" type="presParOf" srcId="{594DF6BC-F71C-4DF1-B697-FE9EC9901B73}" destId="{F6FE1366-5ACB-4085-B21C-EF54FCDBDBB9}" srcOrd="0" destOrd="0" presId="urn:microsoft.com/office/officeart/2005/8/layout/hierarchy1"/>
    <dgm:cxn modelId="{05054486-14BA-4E57-AF51-A5B91F3E027D}" type="presParOf" srcId="{594DF6BC-F71C-4DF1-B697-FE9EC9901B73}" destId="{3ADE483F-82A0-4536-927E-BD70703694F9}" srcOrd="1" destOrd="0" presId="urn:microsoft.com/office/officeart/2005/8/layout/hierarchy1"/>
    <dgm:cxn modelId="{7E0CA1C8-98AC-4141-99D4-0F193F3C24E6}" type="presParOf" srcId="{3ADE483F-82A0-4536-927E-BD70703694F9}" destId="{87807244-3A54-43A5-B005-0C710D7D7B70}" srcOrd="0" destOrd="0" presId="urn:microsoft.com/office/officeart/2005/8/layout/hierarchy1"/>
    <dgm:cxn modelId="{41D4BA25-B40C-424F-B1A8-6B874479A708}" type="presParOf" srcId="{87807244-3A54-43A5-B005-0C710D7D7B70}" destId="{D658D39B-900C-4D6D-998F-CB12E3C0C08B}" srcOrd="0" destOrd="0" presId="urn:microsoft.com/office/officeart/2005/8/layout/hierarchy1"/>
    <dgm:cxn modelId="{4AAC4E4A-9A86-4DFF-97DE-35F2744C87F5}" type="presParOf" srcId="{87807244-3A54-43A5-B005-0C710D7D7B70}" destId="{C54BB63E-6697-49E5-8D59-3C0DF0635EB1}" srcOrd="1" destOrd="0" presId="urn:microsoft.com/office/officeart/2005/8/layout/hierarchy1"/>
    <dgm:cxn modelId="{87447661-2515-4AD3-93AC-75DE667BF3EB}" type="presParOf" srcId="{3ADE483F-82A0-4536-927E-BD70703694F9}" destId="{EB994CAE-1AA2-430C-B54E-5C46D462F61A}" srcOrd="1" destOrd="0" presId="urn:microsoft.com/office/officeart/2005/8/layout/hierarchy1"/>
    <dgm:cxn modelId="{9240B50A-E4EE-427F-80F9-9AD7A068B8BF}" type="presParOf" srcId="{F3154AFE-6D83-437E-A261-54D58C12A5D9}" destId="{A9BA2A5E-D932-44DF-85CE-D72F7388C559}" srcOrd="2" destOrd="0" presId="urn:microsoft.com/office/officeart/2005/8/layout/hierarchy1"/>
    <dgm:cxn modelId="{CFD3C117-C3FD-4BCC-B8A7-40445C14EE67}" type="presParOf" srcId="{F3154AFE-6D83-437E-A261-54D58C12A5D9}" destId="{9F0AC44E-CA91-47D6-8E4A-FA0085923EE7}" srcOrd="3" destOrd="0" presId="urn:microsoft.com/office/officeart/2005/8/layout/hierarchy1"/>
    <dgm:cxn modelId="{A76CEAB2-D9F9-48A2-918F-4D86481D9B9E}" type="presParOf" srcId="{9F0AC44E-CA91-47D6-8E4A-FA0085923EE7}" destId="{04905DF9-F0EB-446D-9418-D95A88317EB3}" srcOrd="0" destOrd="0" presId="urn:microsoft.com/office/officeart/2005/8/layout/hierarchy1"/>
    <dgm:cxn modelId="{0060B6E2-BA3E-4191-991B-E2CD749C00C5}" type="presParOf" srcId="{04905DF9-F0EB-446D-9418-D95A88317EB3}" destId="{D1BCBA5E-D914-4766-A38E-CF8E65F06B6A}" srcOrd="0" destOrd="0" presId="urn:microsoft.com/office/officeart/2005/8/layout/hierarchy1"/>
    <dgm:cxn modelId="{4D6B39A8-426F-4458-A0ED-34FB7CE08874}" type="presParOf" srcId="{04905DF9-F0EB-446D-9418-D95A88317EB3}" destId="{D8E1171A-1A4B-4621-B775-2847EA84957D}" srcOrd="1" destOrd="0" presId="urn:microsoft.com/office/officeart/2005/8/layout/hierarchy1"/>
    <dgm:cxn modelId="{D7A7E7D7-CBF2-4C3C-8F7A-4DEDB81A2982}" type="presParOf" srcId="{9F0AC44E-CA91-47D6-8E4A-FA0085923EE7}" destId="{C2073D04-149B-43D9-8480-597610E52A08}" srcOrd="1" destOrd="0" presId="urn:microsoft.com/office/officeart/2005/8/layout/hierarchy1"/>
    <dgm:cxn modelId="{104350B2-1CDD-4E40-ABBC-5CCF48972472}" type="presParOf" srcId="{C2073D04-149B-43D9-8480-597610E52A08}" destId="{4860663C-F6EF-4B5A-A1A1-E27846F9CA6B}" srcOrd="0" destOrd="0" presId="urn:microsoft.com/office/officeart/2005/8/layout/hierarchy1"/>
    <dgm:cxn modelId="{104CD077-8413-42B8-9EC5-277040FE5963}" type="presParOf" srcId="{C2073D04-149B-43D9-8480-597610E52A08}" destId="{3F4CE087-A52C-4A48-81B8-6E02A28FFEE5}" srcOrd="1" destOrd="0" presId="urn:microsoft.com/office/officeart/2005/8/layout/hierarchy1"/>
    <dgm:cxn modelId="{8EB79B18-2B6C-4B9A-8975-C4DDD0390E9C}" type="presParOf" srcId="{3F4CE087-A52C-4A48-81B8-6E02A28FFEE5}" destId="{FCF2219D-E627-420F-B827-DF4BB8217DE2}" srcOrd="0" destOrd="0" presId="urn:microsoft.com/office/officeart/2005/8/layout/hierarchy1"/>
    <dgm:cxn modelId="{F5BD9D54-8D52-4AF1-BEFE-894209842C7D}" type="presParOf" srcId="{FCF2219D-E627-420F-B827-DF4BB8217DE2}" destId="{953E2806-FD5A-4DC7-8537-C71FE1393417}" srcOrd="0" destOrd="0" presId="urn:microsoft.com/office/officeart/2005/8/layout/hierarchy1"/>
    <dgm:cxn modelId="{249443B8-E835-4F31-BBC5-53D916D8867A}" type="presParOf" srcId="{FCF2219D-E627-420F-B827-DF4BB8217DE2}" destId="{1AA40329-E630-4F36-A6B7-EF6123F2F9C6}" srcOrd="1" destOrd="0" presId="urn:microsoft.com/office/officeart/2005/8/layout/hierarchy1"/>
    <dgm:cxn modelId="{BF79F3B2-B8AE-4B8A-9C79-6212EFBC6416}" type="presParOf" srcId="{3F4CE087-A52C-4A48-81B8-6E02A28FFEE5}" destId="{E91F8A74-7542-4F99-A2A0-A60BEC5C81EE}" srcOrd="1" destOrd="0" presId="urn:microsoft.com/office/officeart/2005/8/layout/hierarchy1"/>
    <dgm:cxn modelId="{311023A6-95F4-44E0-823B-7C4F1E0629AA}" type="presParOf" srcId="{F3154AFE-6D83-437E-A261-54D58C12A5D9}" destId="{C678C9BC-9374-4F02-97BE-A75D2A69E79C}" srcOrd="4" destOrd="0" presId="urn:microsoft.com/office/officeart/2005/8/layout/hierarchy1"/>
    <dgm:cxn modelId="{9E7D8E4E-C3D8-4DB5-8499-15D6F1F431A1}" type="presParOf" srcId="{F3154AFE-6D83-437E-A261-54D58C12A5D9}" destId="{9D2BD12B-C9EF-4652-8DBF-3F1141998BD3}" srcOrd="5" destOrd="0" presId="urn:microsoft.com/office/officeart/2005/8/layout/hierarchy1"/>
    <dgm:cxn modelId="{14E37F51-A05B-4A92-949E-C3571EBE9570}" type="presParOf" srcId="{9D2BD12B-C9EF-4652-8DBF-3F1141998BD3}" destId="{A652AE48-8B21-4BCC-8AD8-4C48EEEDB027}" srcOrd="0" destOrd="0" presId="urn:microsoft.com/office/officeart/2005/8/layout/hierarchy1"/>
    <dgm:cxn modelId="{4AAFF0DA-110C-4002-81B0-D2FF1C73E104}" type="presParOf" srcId="{A652AE48-8B21-4BCC-8AD8-4C48EEEDB027}" destId="{FC719600-195A-4507-8E2F-A542994F2C68}" srcOrd="0" destOrd="0" presId="urn:microsoft.com/office/officeart/2005/8/layout/hierarchy1"/>
    <dgm:cxn modelId="{252774E8-6BFE-4317-A328-DE6218886B7C}" type="presParOf" srcId="{A652AE48-8B21-4BCC-8AD8-4C48EEEDB027}" destId="{290323A4-7FA5-47B7-9EA9-7A70A56A5A53}" srcOrd="1" destOrd="0" presId="urn:microsoft.com/office/officeart/2005/8/layout/hierarchy1"/>
    <dgm:cxn modelId="{1AB36683-EF13-4169-A13B-7BC689CC4924}" type="presParOf" srcId="{9D2BD12B-C9EF-4652-8DBF-3F1141998BD3}" destId="{33B0F72F-3609-4A27-94B4-4431A6901267}" srcOrd="1" destOrd="0" presId="urn:microsoft.com/office/officeart/2005/8/layout/hierarchy1"/>
    <dgm:cxn modelId="{3EA01098-D2B8-4809-B674-414F921C915D}" type="presParOf" srcId="{33B0F72F-3609-4A27-94B4-4431A6901267}" destId="{1A107DB0-F7A6-42BD-8377-86EB20E9D2EE}" srcOrd="0" destOrd="0" presId="urn:microsoft.com/office/officeart/2005/8/layout/hierarchy1"/>
    <dgm:cxn modelId="{C22BC24A-73B8-4EBC-B5C3-058B7DB316CE}" type="presParOf" srcId="{33B0F72F-3609-4A27-94B4-4431A6901267}" destId="{F1E1AA33-443B-401A-9D06-02CABAC96023}" srcOrd="1" destOrd="0" presId="urn:microsoft.com/office/officeart/2005/8/layout/hierarchy1"/>
    <dgm:cxn modelId="{E1A0CD1D-9B63-4181-AD18-8D34D2422498}" type="presParOf" srcId="{F1E1AA33-443B-401A-9D06-02CABAC96023}" destId="{79863029-E3A8-455E-ACE2-F4FA20D3D1D2}" srcOrd="0" destOrd="0" presId="urn:microsoft.com/office/officeart/2005/8/layout/hierarchy1"/>
    <dgm:cxn modelId="{5CF4383E-DFD3-44FA-AF18-7607D614FB26}" type="presParOf" srcId="{79863029-E3A8-455E-ACE2-F4FA20D3D1D2}" destId="{9814AA6A-4C21-4742-B58F-75188CDEAB59}" srcOrd="0" destOrd="0" presId="urn:microsoft.com/office/officeart/2005/8/layout/hierarchy1"/>
    <dgm:cxn modelId="{FF16AEC7-B9E7-45E8-B7BF-D5F2D4306237}" type="presParOf" srcId="{79863029-E3A8-455E-ACE2-F4FA20D3D1D2}" destId="{FB40DD01-2A59-4F71-A6F5-437D0F7F6F2D}" srcOrd="1" destOrd="0" presId="urn:microsoft.com/office/officeart/2005/8/layout/hierarchy1"/>
    <dgm:cxn modelId="{228EFC18-0371-4820-BCD2-250DD018DB1E}" type="presParOf" srcId="{F1E1AA33-443B-401A-9D06-02CABAC96023}" destId="{AD4AAEAE-065E-4740-AD40-990B364AE8F1}" srcOrd="1" destOrd="0" presId="urn:microsoft.com/office/officeart/2005/8/layout/hierarchy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107DB0-F7A6-42BD-8377-86EB20E9D2EE}">
      <dsp:nvSpPr>
        <dsp:cNvPr id="0" name=""/>
        <dsp:cNvSpPr/>
      </dsp:nvSpPr>
      <dsp:spPr>
        <a:xfrm>
          <a:off x="4066414" y="1772153"/>
          <a:ext cx="91440" cy="330184"/>
        </a:xfrm>
        <a:custGeom>
          <a:avLst/>
          <a:gdLst/>
          <a:ahLst/>
          <a:cxnLst/>
          <a:rect l="0" t="0" r="0" b="0"/>
          <a:pathLst>
            <a:path>
              <a:moveTo>
                <a:pt x="45720" y="0"/>
              </a:moveTo>
              <a:lnTo>
                <a:pt x="45720" y="3301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78C9BC-9374-4F02-97BE-A75D2A69E79C}">
      <dsp:nvSpPr>
        <dsp:cNvPr id="0" name=""/>
        <dsp:cNvSpPr/>
      </dsp:nvSpPr>
      <dsp:spPr>
        <a:xfrm>
          <a:off x="2532470" y="721049"/>
          <a:ext cx="1579664" cy="330184"/>
        </a:xfrm>
        <a:custGeom>
          <a:avLst/>
          <a:gdLst/>
          <a:ahLst/>
          <a:cxnLst/>
          <a:rect l="0" t="0" r="0" b="0"/>
          <a:pathLst>
            <a:path>
              <a:moveTo>
                <a:pt x="0" y="0"/>
              </a:moveTo>
              <a:lnTo>
                <a:pt x="0" y="225011"/>
              </a:lnTo>
              <a:lnTo>
                <a:pt x="1579664" y="225011"/>
              </a:lnTo>
              <a:lnTo>
                <a:pt x="1579664" y="3301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60663C-F6EF-4B5A-A1A1-E27846F9CA6B}">
      <dsp:nvSpPr>
        <dsp:cNvPr id="0" name=""/>
        <dsp:cNvSpPr/>
      </dsp:nvSpPr>
      <dsp:spPr>
        <a:xfrm>
          <a:off x="2474020" y="1772153"/>
          <a:ext cx="91440" cy="330184"/>
        </a:xfrm>
        <a:custGeom>
          <a:avLst/>
          <a:gdLst/>
          <a:ahLst/>
          <a:cxnLst/>
          <a:rect l="0" t="0" r="0" b="0"/>
          <a:pathLst>
            <a:path>
              <a:moveTo>
                <a:pt x="45720" y="0"/>
              </a:moveTo>
              <a:lnTo>
                <a:pt x="45720" y="3301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BA2A5E-D932-44DF-85CE-D72F7388C559}">
      <dsp:nvSpPr>
        <dsp:cNvPr id="0" name=""/>
        <dsp:cNvSpPr/>
      </dsp:nvSpPr>
      <dsp:spPr>
        <a:xfrm>
          <a:off x="2474020" y="721049"/>
          <a:ext cx="91440" cy="330184"/>
        </a:xfrm>
        <a:custGeom>
          <a:avLst/>
          <a:gdLst/>
          <a:ahLst/>
          <a:cxnLst/>
          <a:rect l="0" t="0" r="0" b="0"/>
          <a:pathLst>
            <a:path>
              <a:moveTo>
                <a:pt x="58449" y="0"/>
              </a:moveTo>
              <a:lnTo>
                <a:pt x="58449" y="225011"/>
              </a:lnTo>
              <a:lnTo>
                <a:pt x="45720" y="225011"/>
              </a:lnTo>
              <a:lnTo>
                <a:pt x="45720" y="3301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6FE1366-5ACB-4085-B21C-EF54FCDBDBB9}">
      <dsp:nvSpPr>
        <dsp:cNvPr id="0" name=""/>
        <dsp:cNvSpPr/>
      </dsp:nvSpPr>
      <dsp:spPr>
        <a:xfrm>
          <a:off x="884851" y="1772153"/>
          <a:ext cx="91440" cy="330184"/>
        </a:xfrm>
        <a:custGeom>
          <a:avLst/>
          <a:gdLst/>
          <a:ahLst/>
          <a:cxnLst/>
          <a:rect l="0" t="0" r="0" b="0"/>
          <a:pathLst>
            <a:path>
              <a:moveTo>
                <a:pt x="45720" y="0"/>
              </a:moveTo>
              <a:lnTo>
                <a:pt x="45720" y="330184"/>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6C0CB77-EA9A-4071-90CE-49866282D58C}">
      <dsp:nvSpPr>
        <dsp:cNvPr id="0" name=""/>
        <dsp:cNvSpPr/>
      </dsp:nvSpPr>
      <dsp:spPr>
        <a:xfrm>
          <a:off x="930571" y="721049"/>
          <a:ext cx="1601899" cy="330184"/>
        </a:xfrm>
        <a:custGeom>
          <a:avLst/>
          <a:gdLst/>
          <a:ahLst/>
          <a:cxnLst/>
          <a:rect l="0" t="0" r="0" b="0"/>
          <a:pathLst>
            <a:path>
              <a:moveTo>
                <a:pt x="1601899" y="0"/>
              </a:moveTo>
              <a:lnTo>
                <a:pt x="1601899" y="225011"/>
              </a:lnTo>
              <a:lnTo>
                <a:pt x="0" y="225011"/>
              </a:lnTo>
              <a:lnTo>
                <a:pt x="0" y="33018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BD9602-EA95-439B-AFE6-47194CE156C9}">
      <dsp:nvSpPr>
        <dsp:cNvPr id="0" name=""/>
        <dsp:cNvSpPr/>
      </dsp:nvSpPr>
      <dsp:spPr>
        <a:xfrm>
          <a:off x="1770799" y="130"/>
          <a:ext cx="1523341" cy="720919"/>
        </a:xfrm>
        <a:prstGeom prst="roundRect">
          <a:avLst>
            <a:gd name="adj" fmla="val 10000"/>
          </a:avLst>
        </a:prstGeom>
        <a:solidFill>
          <a:srgbClr val="DAEEF3"/>
        </a:solidFill>
        <a:ln w="25400" cap="flat" cmpd="sng" algn="ctr">
          <a:solidFill>
            <a:schemeClr val="tx1">
              <a:lumMod val="50000"/>
              <a:lumOff val="50000"/>
            </a:schemeClr>
          </a:solidFill>
          <a:prstDash val="solid"/>
        </a:ln>
        <a:effectLst/>
      </dsp:spPr>
      <dsp:style>
        <a:lnRef idx="2">
          <a:schemeClr val="accent1">
            <a:shade val="50000"/>
          </a:schemeClr>
        </a:lnRef>
        <a:fillRef idx="1">
          <a:schemeClr val="accent1"/>
        </a:fillRef>
        <a:effectRef idx="0">
          <a:schemeClr val="accent1"/>
        </a:effectRef>
        <a:fontRef idx="minor">
          <a:schemeClr val="lt1"/>
        </a:fontRef>
      </dsp:style>
    </dsp:sp>
    <dsp:sp modelId="{9D12655D-B73D-44B0-BC64-709EB7AB4D10}">
      <dsp:nvSpPr>
        <dsp:cNvPr id="0" name=""/>
        <dsp:cNvSpPr/>
      </dsp:nvSpPr>
      <dsp:spPr>
        <a:xfrm>
          <a:off x="1896944" y="119967"/>
          <a:ext cx="1523341" cy="72091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ES" sz="1050" b="1" kern="1200">
              <a:solidFill>
                <a:schemeClr val="tx1">
                  <a:lumMod val="50000"/>
                  <a:lumOff val="50000"/>
                </a:schemeClr>
              </a:solidFill>
              <a:latin typeface="Montserrat Medium" panose="00000600000000000000" pitchFamily="2" charset="0"/>
            </a:rPr>
            <a:t>GERENCIA</a:t>
          </a:r>
        </a:p>
        <a:p>
          <a:pPr lvl="0" algn="ctr" defTabSz="466725">
            <a:lnSpc>
              <a:spcPct val="90000"/>
            </a:lnSpc>
            <a:spcBef>
              <a:spcPct val="0"/>
            </a:spcBef>
            <a:spcAft>
              <a:spcPct val="35000"/>
            </a:spcAft>
          </a:pPr>
          <a:r>
            <a:rPr lang="es-ES" sz="1000" kern="1200">
              <a:latin typeface="Montserrat Medium" panose="00000600000000000000" pitchFamily="2" charset="0"/>
            </a:rPr>
            <a:t>Manuel Ballarin Bardají</a:t>
          </a:r>
        </a:p>
      </dsp:txBody>
      <dsp:txXfrm>
        <a:off x="1918059" y="141082"/>
        <a:ext cx="1481111" cy="678689"/>
      </dsp:txXfrm>
    </dsp:sp>
    <dsp:sp modelId="{C648EAA6-55CF-40B9-B1C5-338F330B5047}">
      <dsp:nvSpPr>
        <dsp:cNvPr id="0" name=""/>
        <dsp:cNvSpPr/>
      </dsp:nvSpPr>
      <dsp:spPr>
        <a:xfrm>
          <a:off x="280421" y="1051233"/>
          <a:ext cx="1300299" cy="720919"/>
        </a:xfrm>
        <a:prstGeom prst="roundRect">
          <a:avLst>
            <a:gd name="adj" fmla="val 10000"/>
          </a:avLst>
        </a:prstGeom>
        <a:solidFill>
          <a:srgbClr val="DAEEF3"/>
        </a:solidFill>
        <a:ln w="25400" cap="flat" cmpd="sng" algn="ctr">
          <a:solidFill>
            <a:schemeClr val="tx1">
              <a:lumMod val="50000"/>
              <a:lumOff val="50000"/>
            </a:schemeClr>
          </a:solidFill>
          <a:prstDash val="solid"/>
        </a:ln>
        <a:effectLst/>
      </dsp:spPr>
      <dsp:style>
        <a:lnRef idx="2">
          <a:scrgbClr r="0" g="0" b="0"/>
        </a:lnRef>
        <a:fillRef idx="1">
          <a:scrgbClr r="0" g="0" b="0"/>
        </a:fillRef>
        <a:effectRef idx="0">
          <a:scrgbClr r="0" g="0" b="0"/>
        </a:effectRef>
        <a:fontRef idx="minor">
          <a:schemeClr val="lt1"/>
        </a:fontRef>
      </dsp:style>
    </dsp:sp>
    <dsp:sp modelId="{CD706B66-250D-44C9-93A5-C7C14CD89628}">
      <dsp:nvSpPr>
        <dsp:cNvPr id="0" name=""/>
        <dsp:cNvSpPr/>
      </dsp:nvSpPr>
      <dsp:spPr>
        <a:xfrm>
          <a:off x="406566" y="1171071"/>
          <a:ext cx="1300299" cy="72091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ES" sz="1050" b="1" kern="1200">
              <a:solidFill>
                <a:schemeClr val="tx1">
                  <a:lumMod val="50000"/>
                  <a:lumOff val="50000"/>
                </a:schemeClr>
              </a:solidFill>
              <a:latin typeface="Montserrat Medium" panose="00000600000000000000" pitchFamily="2" charset="0"/>
            </a:rPr>
            <a:t>DIRECCIÓN MÉDICA</a:t>
          </a:r>
        </a:p>
        <a:p>
          <a:pPr lvl="0" algn="ctr" defTabSz="466725">
            <a:lnSpc>
              <a:spcPct val="90000"/>
            </a:lnSpc>
            <a:spcBef>
              <a:spcPct val="0"/>
            </a:spcBef>
            <a:spcAft>
              <a:spcPct val="35000"/>
            </a:spcAft>
          </a:pPr>
          <a:r>
            <a:rPr lang="es-ES" sz="1000" kern="1200">
              <a:latin typeface="Montserrat Medium" panose="00000600000000000000" pitchFamily="2" charset="0"/>
            </a:rPr>
            <a:t>Yolanda Díaz López</a:t>
          </a:r>
        </a:p>
      </dsp:txBody>
      <dsp:txXfrm>
        <a:off x="427681" y="1192186"/>
        <a:ext cx="1258069" cy="678689"/>
      </dsp:txXfrm>
    </dsp:sp>
    <dsp:sp modelId="{D658D39B-900C-4D6D-998F-CB12E3C0C08B}">
      <dsp:nvSpPr>
        <dsp:cNvPr id="0" name=""/>
        <dsp:cNvSpPr/>
      </dsp:nvSpPr>
      <dsp:spPr>
        <a:xfrm>
          <a:off x="255376" y="2102337"/>
          <a:ext cx="1350389" cy="720919"/>
        </a:xfrm>
        <a:prstGeom prst="roundRect">
          <a:avLst>
            <a:gd name="adj" fmla="val 10000"/>
          </a:avLst>
        </a:prstGeom>
        <a:solidFill>
          <a:srgbClr val="DAEEF3"/>
        </a:solidFill>
        <a:ln w="25400" cap="flat" cmpd="sng" algn="ctr">
          <a:solidFill>
            <a:schemeClr val="tx1">
              <a:lumMod val="50000"/>
              <a:lumOff val="50000"/>
            </a:schemeClr>
          </a:solidFill>
          <a:prstDash val="solid"/>
        </a:ln>
        <a:effectLst/>
      </dsp:spPr>
      <dsp:style>
        <a:lnRef idx="2">
          <a:scrgbClr r="0" g="0" b="0"/>
        </a:lnRef>
        <a:fillRef idx="1">
          <a:scrgbClr r="0" g="0" b="0"/>
        </a:fillRef>
        <a:effectRef idx="0">
          <a:scrgbClr r="0" g="0" b="0"/>
        </a:effectRef>
        <a:fontRef idx="minor">
          <a:schemeClr val="lt1"/>
        </a:fontRef>
      </dsp:style>
    </dsp:sp>
    <dsp:sp modelId="{C54BB63E-6697-49E5-8D59-3C0DF0635EB1}">
      <dsp:nvSpPr>
        <dsp:cNvPr id="0" name=""/>
        <dsp:cNvSpPr/>
      </dsp:nvSpPr>
      <dsp:spPr>
        <a:xfrm>
          <a:off x="381521" y="2222175"/>
          <a:ext cx="1350389" cy="72091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ES" sz="1050" b="1" kern="1200">
              <a:solidFill>
                <a:schemeClr val="tx1">
                  <a:lumMod val="50000"/>
                  <a:lumOff val="50000"/>
                </a:schemeClr>
              </a:solidFill>
              <a:latin typeface="Montserrat Medium" panose="00000600000000000000" pitchFamily="2" charset="0"/>
            </a:rPr>
            <a:t>SUBDIRECCIÓN MÉDICA</a:t>
          </a:r>
        </a:p>
        <a:p>
          <a:pPr lvl="0" algn="ctr" defTabSz="466725">
            <a:lnSpc>
              <a:spcPct val="90000"/>
            </a:lnSpc>
            <a:spcBef>
              <a:spcPct val="0"/>
            </a:spcBef>
            <a:spcAft>
              <a:spcPct val="35000"/>
            </a:spcAft>
          </a:pPr>
          <a:r>
            <a:rPr lang="es-ES" sz="1000" kern="1200">
              <a:latin typeface="Montserrat Medium" panose="00000600000000000000" pitchFamily="2" charset="0"/>
            </a:rPr>
            <a:t>Alberto Socorro García</a:t>
          </a:r>
        </a:p>
      </dsp:txBody>
      <dsp:txXfrm>
        <a:off x="402636" y="2243290"/>
        <a:ext cx="1308159" cy="678689"/>
      </dsp:txXfrm>
    </dsp:sp>
    <dsp:sp modelId="{D1BCBA5E-D914-4766-A38E-CF8E65F06B6A}">
      <dsp:nvSpPr>
        <dsp:cNvPr id="0" name=""/>
        <dsp:cNvSpPr/>
      </dsp:nvSpPr>
      <dsp:spPr>
        <a:xfrm>
          <a:off x="1873768" y="1051233"/>
          <a:ext cx="1291943" cy="720919"/>
        </a:xfrm>
        <a:prstGeom prst="roundRect">
          <a:avLst>
            <a:gd name="adj" fmla="val 10000"/>
          </a:avLst>
        </a:prstGeom>
        <a:solidFill>
          <a:srgbClr val="DAEEF3"/>
        </a:solidFill>
        <a:ln w="25400" cap="flat" cmpd="sng" algn="ctr">
          <a:solidFill>
            <a:schemeClr val="tx1">
              <a:lumMod val="50000"/>
              <a:lumOff val="50000"/>
            </a:schemeClr>
          </a:solidFill>
          <a:prstDash val="solid"/>
        </a:ln>
        <a:effectLst/>
      </dsp:spPr>
      <dsp:style>
        <a:lnRef idx="2">
          <a:scrgbClr r="0" g="0" b="0"/>
        </a:lnRef>
        <a:fillRef idx="1">
          <a:scrgbClr r="0" g="0" b="0"/>
        </a:fillRef>
        <a:effectRef idx="0">
          <a:scrgbClr r="0" g="0" b="0"/>
        </a:effectRef>
        <a:fontRef idx="minor">
          <a:schemeClr val="lt1"/>
        </a:fontRef>
      </dsp:style>
    </dsp:sp>
    <dsp:sp modelId="{D8E1171A-1A4B-4621-B775-2847EA84957D}">
      <dsp:nvSpPr>
        <dsp:cNvPr id="0" name=""/>
        <dsp:cNvSpPr/>
      </dsp:nvSpPr>
      <dsp:spPr>
        <a:xfrm>
          <a:off x="1999913" y="1171071"/>
          <a:ext cx="1291943" cy="72091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ES" sz="1050" b="1" kern="1200">
              <a:solidFill>
                <a:schemeClr val="tx1">
                  <a:lumMod val="50000"/>
                  <a:lumOff val="50000"/>
                </a:schemeClr>
              </a:solidFill>
              <a:latin typeface="Montserrat Medium" panose="00000600000000000000" pitchFamily="2" charset="0"/>
            </a:rPr>
            <a:t>DIRECCIÓN DE GESTIÓN</a:t>
          </a:r>
        </a:p>
        <a:p>
          <a:pPr lvl="0" algn="ctr" defTabSz="466725">
            <a:lnSpc>
              <a:spcPct val="90000"/>
            </a:lnSpc>
            <a:spcBef>
              <a:spcPct val="0"/>
            </a:spcBef>
            <a:spcAft>
              <a:spcPct val="35000"/>
            </a:spcAft>
          </a:pPr>
          <a:r>
            <a:rPr lang="es-ES" sz="1000" kern="1200">
              <a:latin typeface="Montserrat Medium" panose="00000600000000000000" pitchFamily="2" charset="0"/>
            </a:rPr>
            <a:t>Estrella Mas Cebrián</a:t>
          </a:r>
        </a:p>
      </dsp:txBody>
      <dsp:txXfrm>
        <a:off x="2021028" y="1192186"/>
        <a:ext cx="1249713" cy="678689"/>
      </dsp:txXfrm>
    </dsp:sp>
    <dsp:sp modelId="{953E2806-FD5A-4DC7-8537-C71FE1393417}">
      <dsp:nvSpPr>
        <dsp:cNvPr id="0" name=""/>
        <dsp:cNvSpPr/>
      </dsp:nvSpPr>
      <dsp:spPr>
        <a:xfrm>
          <a:off x="1858056" y="2102337"/>
          <a:ext cx="1323369" cy="720919"/>
        </a:xfrm>
        <a:prstGeom prst="roundRect">
          <a:avLst>
            <a:gd name="adj" fmla="val 10000"/>
          </a:avLst>
        </a:prstGeom>
        <a:solidFill>
          <a:srgbClr val="DAEEF3"/>
        </a:solidFill>
        <a:ln w="25400" cap="flat" cmpd="sng" algn="ctr">
          <a:solidFill>
            <a:schemeClr val="tx1">
              <a:lumMod val="50000"/>
              <a:lumOff val="50000"/>
            </a:schemeClr>
          </a:solidFill>
          <a:prstDash val="solid"/>
        </a:ln>
        <a:effectLst/>
      </dsp:spPr>
      <dsp:style>
        <a:lnRef idx="2">
          <a:scrgbClr r="0" g="0" b="0"/>
        </a:lnRef>
        <a:fillRef idx="1">
          <a:scrgbClr r="0" g="0" b="0"/>
        </a:fillRef>
        <a:effectRef idx="0">
          <a:scrgbClr r="0" g="0" b="0"/>
        </a:effectRef>
        <a:fontRef idx="minor">
          <a:schemeClr val="lt1"/>
        </a:fontRef>
      </dsp:style>
    </dsp:sp>
    <dsp:sp modelId="{1AA40329-E630-4F36-A6B7-EF6123F2F9C6}">
      <dsp:nvSpPr>
        <dsp:cNvPr id="0" name=""/>
        <dsp:cNvSpPr/>
      </dsp:nvSpPr>
      <dsp:spPr>
        <a:xfrm>
          <a:off x="1984201" y="2222175"/>
          <a:ext cx="1323369" cy="72091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ES" sz="1050" b="1" kern="1200">
              <a:solidFill>
                <a:schemeClr val="tx1">
                  <a:lumMod val="50000"/>
                  <a:lumOff val="50000"/>
                </a:schemeClr>
              </a:solidFill>
              <a:latin typeface="Montserrat Medium" panose="00000600000000000000" pitchFamily="2" charset="0"/>
            </a:rPr>
            <a:t>SUBDIRECCIÓN DE GESTIÓN</a:t>
          </a:r>
        </a:p>
        <a:p>
          <a:pPr lvl="0" algn="ctr" defTabSz="466725">
            <a:lnSpc>
              <a:spcPct val="90000"/>
            </a:lnSpc>
            <a:spcBef>
              <a:spcPct val="0"/>
            </a:spcBef>
            <a:spcAft>
              <a:spcPct val="35000"/>
            </a:spcAft>
          </a:pPr>
          <a:r>
            <a:rPr lang="es-ES" sz="1000" kern="1200">
              <a:latin typeface="Montserrat Medium" panose="00000600000000000000" pitchFamily="2" charset="0"/>
            </a:rPr>
            <a:t>(Pendiente)</a:t>
          </a:r>
        </a:p>
      </dsp:txBody>
      <dsp:txXfrm>
        <a:off x="2005316" y="2243290"/>
        <a:ext cx="1281139" cy="678689"/>
      </dsp:txXfrm>
    </dsp:sp>
    <dsp:sp modelId="{FC719600-195A-4507-8E2F-A542994F2C68}">
      <dsp:nvSpPr>
        <dsp:cNvPr id="0" name=""/>
        <dsp:cNvSpPr/>
      </dsp:nvSpPr>
      <dsp:spPr>
        <a:xfrm>
          <a:off x="3439749" y="1051233"/>
          <a:ext cx="1344769" cy="720919"/>
        </a:xfrm>
        <a:prstGeom prst="roundRect">
          <a:avLst>
            <a:gd name="adj" fmla="val 10000"/>
          </a:avLst>
        </a:prstGeom>
        <a:solidFill>
          <a:srgbClr val="DAEEF3"/>
        </a:solidFill>
        <a:ln w="25400" cap="flat" cmpd="sng" algn="ctr">
          <a:solidFill>
            <a:schemeClr val="tx1">
              <a:lumMod val="50000"/>
              <a:lumOff val="50000"/>
            </a:schemeClr>
          </a:solidFill>
          <a:prstDash val="solid"/>
        </a:ln>
        <a:effectLst/>
      </dsp:spPr>
      <dsp:style>
        <a:lnRef idx="2">
          <a:scrgbClr r="0" g="0" b="0"/>
        </a:lnRef>
        <a:fillRef idx="1">
          <a:scrgbClr r="0" g="0" b="0"/>
        </a:fillRef>
        <a:effectRef idx="0">
          <a:scrgbClr r="0" g="0" b="0"/>
        </a:effectRef>
        <a:fontRef idx="minor">
          <a:schemeClr val="lt1"/>
        </a:fontRef>
      </dsp:style>
    </dsp:sp>
    <dsp:sp modelId="{290323A4-7FA5-47B7-9EA9-7A70A56A5A53}">
      <dsp:nvSpPr>
        <dsp:cNvPr id="0" name=""/>
        <dsp:cNvSpPr/>
      </dsp:nvSpPr>
      <dsp:spPr>
        <a:xfrm>
          <a:off x="3565894" y="1171071"/>
          <a:ext cx="1344769" cy="72091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ES" sz="1050" b="1" kern="1200">
              <a:solidFill>
                <a:schemeClr val="tx1">
                  <a:lumMod val="50000"/>
                  <a:lumOff val="50000"/>
                </a:schemeClr>
              </a:solidFill>
              <a:latin typeface="Montserrat Medium" panose="00000600000000000000" pitchFamily="2" charset="0"/>
            </a:rPr>
            <a:t>DIRECCIÓN DE ENFERMERÍA</a:t>
          </a:r>
        </a:p>
        <a:p>
          <a:pPr lvl="0" algn="ctr" defTabSz="466725">
            <a:lnSpc>
              <a:spcPct val="90000"/>
            </a:lnSpc>
            <a:spcBef>
              <a:spcPct val="0"/>
            </a:spcBef>
            <a:spcAft>
              <a:spcPct val="35000"/>
            </a:spcAft>
          </a:pPr>
          <a:r>
            <a:rPr lang="es-ES" sz="1000" kern="1200">
              <a:latin typeface="Montserrat Medium" panose="00000600000000000000" pitchFamily="2" charset="0"/>
            </a:rPr>
            <a:t>Lucía Serrano Molina</a:t>
          </a:r>
        </a:p>
      </dsp:txBody>
      <dsp:txXfrm>
        <a:off x="3587009" y="1192186"/>
        <a:ext cx="1302539" cy="678689"/>
      </dsp:txXfrm>
    </dsp:sp>
    <dsp:sp modelId="{9814AA6A-4C21-4742-B58F-75188CDEAB59}">
      <dsp:nvSpPr>
        <dsp:cNvPr id="0" name=""/>
        <dsp:cNvSpPr/>
      </dsp:nvSpPr>
      <dsp:spPr>
        <a:xfrm>
          <a:off x="3433715" y="2102337"/>
          <a:ext cx="1356838" cy="720919"/>
        </a:xfrm>
        <a:prstGeom prst="roundRect">
          <a:avLst>
            <a:gd name="adj" fmla="val 10000"/>
          </a:avLst>
        </a:prstGeom>
        <a:solidFill>
          <a:srgbClr val="DAEEF3"/>
        </a:solidFill>
        <a:ln w="25400" cap="flat" cmpd="sng" algn="ctr">
          <a:solidFill>
            <a:schemeClr val="tx1">
              <a:lumMod val="50000"/>
              <a:lumOff val="50000"/>
            </a:schemeClr>
          </a:solidFill>
          <a:prstDash val="solid"/>
        </a:ln>
        <a:effectLst/>
      </dsp:spPr>
      <dsp:style>
        <a:lnRef idx="2">
          <a:scrgbClr r="0" g="0" b="0"/>
        </a:lnRef>
        <a:fillRef idx="1">
          <a:scrgbClr r="0" g="0" b="0"/>
        </a:fillRef>
        <a:effectRef idx="0">
          <a:scrgbClr r="0" g="0" b="0"/>
        </a:effectRef>
        <a:fontRef idx="minor">
          <a:schemeClr val="lt1"/>
        </a:fontRef>
      </dsp:style>
    </dsp:sp>
    <dsp:sp modelId="{FB40DD01-2A59-4F71-A6F5-437D0F7F6F2D}">
      <dsp:nvSpPr>
        <dsp:cNvPr id="0" name=""/>
        <dsp:cNvSpPr/>
      </dsp:nvSpPr>
      <dsp:spPr>
        <a:xfrm>
          <a:off x="3559860" y="2222175"/>
          <a:ext cx="1356838" cy="72091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s-ES" sz="1050" b="1" kern="1200">
              <a:solidFill>
                <a:schemeClr val="tx1">
                  <a:lumMod val="50000"/>
                  <a:lumOff val="50000"/>
                </a:schemeClr>
              </a:solidFill>
              <a:latin typeface="Montserrat Medium" panose="00000600000000000000" pitchFamily="2" charset="0"/>
            </a:rPr>
            <a:t>SUBDIRECCIÓN DE ENFERMERIA</a:t>
          </a:r>
        </a:p>
        <a:p>
          <a:pPr lvl="0" algn="ctr" defTabSz="466725">
            <a:lnSpc>
              <a:spcPct val="90000"/>
            </a:lnSpc>
            <a:spcBef>
              <a:spcPct val="0"/>
            </a:spcBef>
            <a:spcAft>
              <a:spcPct val="35000"/>
            </a:spcAft>
          </a:pPr>
          <a:r>
            <a:rPr lang="es-ES" sz="1000" kern="1200">
              <a:latin typeface="Montserrat Medium" panose="00000600000000000000" pitchFamily="2" charset="0"/>
            </a:rPr>
            <a:t>Araceli Cadenas Casado</a:t>
          </a:r>
        </a:p>
      </dsp:txBody>
      <dsp:txXfrm>
        <a:off x="3580975" y="2243290"/>
        <a:ext cx="1314608" cy="67868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1417DBD-7615-4E73-BE00-168AEE1775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Nuevo.dotx</Template>
  <TotalTime>81</TotalTime>
  <Pages>95</Pages>
  <Words>13732</Words>
  <Characters>75526</Characters>
  <Application>Microsoft Office Word</Application>
  <DocSecurity>0</DocSecurity>
  <Lines>629</Lines>
  <Paragraphs>178</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89080</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6</cp:revision>
  <cp:lastPrinted>2021-07-13T16:34:00Z</cp:lastPrinted>
  <dcterms:created xsi:type="dcterms:W3CDTF">2021-10-14T09:43:00Z</dcterms:created>
  <dcterms:modified xsi:type="dcterms:W3CDTF">2021-12-06T09:08:00Z</dcterms:modified>
</cp:coreProperties>
</file>