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A6E6" w14:textId="77777777" w:rsidR="00A112F2" w:rsidRDefault="00A112F2" w:rsidP="00A112F2">
      <w:pPr>
        <w:jc w:val="center"/>
        <w:rPr>
          <w:rFonts w:cs="Arial"/>
          <w:b/>
          <w:color w:val="000080"/>
        </w:rPr>
      </w:pPr>
      <w:r w:rsidRPr="00A112F2">
        <w:rPr>
          <w:rFonts w:cs="Arial"/>
          <w:b/>
          <w:color w:val="000080"/>
        </w:rPr>
        <w:t>Solicitud de admisión machos donantes</w:t>
      </w:r>
      <w:r>
        <w:rPr>
          <w:rFonts w:cs="Arial"/>
          <w:b/>
          <w:color w:val="000080"/>
        </w:rPr>
        <w:t xml:space="preserve"> en el </w:t>
      </w:r>
      <w:r w:rsidRPr="00A112F2">
        <w:rPr>
          <w:rFonts w:cs="Arial"/>
          <w:b/>
          <w:color w:val="000080"/>
        </w:rPr>
        <w:t>CENSYRA de Colmenar Viejo</w:t>
      </w:r>
    </w:p>
    <w:p w14:paraId="2B65B92C" w14:textId="77777777" w:rsidR="00A112F2" w:rsidRPr="00A112F2" w:rsidRDefault="00A112F2" w:rsidP="00A112F2">
      <w:pPr>
        <w:jc w:val="center"/>
        <w:rPr>
          <w:rFonts w:cs="Arial"/>
          <w:b/>
          <w:color w:val="000080"/>
        </w:rPr>
      </w:pPr>
      <w:r>
        <w:rPr>
          <w:rFonts w:cs="Arial"/>
          <w:b/>
          <w:color w:val="000080"/>
        </w:rPr>
        <w:t>Centro Autorizado de Recogida de Esperma</w:t>
      </w:r>
    </w:p>
    <w:p w14:paraId="787D8AF2" w14:textId="77777777" w:rsidR="00A112F2" w:rsidRPr="00A112F2" w:rsidRDefault="00A112F2" w:rsidP="00A112F2">
      <w:pPr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9207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56"/>
        <w:gridCol w:w="2551"/>
      </w:tblGrid>
      <w:tr w:rsidR="00A112F2" w:rsidRPr="00A112F2" w14:paraId="74008A08" w14:textId="77777777" w:rsidTr="00A112F2">
        <w:trPr>
          <w:trHeight w:val="494"/>
        </w:trPr>
        <w:tc>
          <w:tcPr>
            <w:tcW w:w="665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486E70" w14:textId="77777777" w:rsidR="00A112F2" w:rsidRPr="00A112F2" w:rsidRDefault="00A112F2" w:rsidP="008F6598">
            <w:pPr>
              <w:jc w:val="right"/>
              <w:rPr>
                <w:rFonts w:cs="Arial"/>
                <w:b/>
                <w:bCs/>
                <w:i/>
                <w:iCs/>
                <w:lang w:val="pt-BR"/>
              </w:rPr>
            </w:pPr>
            <w:r w:rsidRPr="00A112F2">
              <w:rPr>
                <w:rFonts w:cs="Arial"/>
                <w:b/>
                <w:bCs/>
                <w:i/>
                <w:iCs/>
                <w:lang w:val="pt-BR"/>
              </w:rPr>
              <w:t xml:space="preserve"> Fecha de Entrada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705E" w14:textId="77777777" w:rsidR="00A112F2" w:rsidRPr="00A112F2" w:rsidRDefault="00A112F2" w:rsidP="00A112F2">
            <w:pPr>
              <w:rPr>
                <w:rFonts w:cs="Arial"/>
                <w:b/>
                <w:bCs/>
                <w:i/>
                <w:iCs/>
                <w:lang w:val="pt-BR"/>
              </w:rPr>
            </w:pPr>
          </w:p>
        </w:tc>
      </w:tr>
    </w:tbl>
    <w:p w14:paraId="53BC5B78" w14:textId="77777777" w:rsidR="00A112F2" w:rsidRPr="00A112F2" w:rsidRDefault="00A112F2" w:rsidP="00A112F2">
      <w:pPr>
        <w:rPr>
          <w:rFonts w:cs="Arial"/>
          <w:sz w:val="20"/>
          <w:szCs w:val="20"/>
          <w:lang w:val="pt-BR"/>
        </w:rPr>
      </w:pPr>
    </w:p>
    <w:tbl>
      <w:tblPr>
        <w:tblW w:w="10279" w:type="dxa"/>
        <w:tblInd w:w="-4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4820"/>
        <w:gridCol w:w="1271"/>
        <w:gridCol w:w="2628"/>
      </w:tblGrid>
      <w:tr w:rsidR="00A112F2" w:rsidRPr="00A112F2" w14:paraId="71EC1C95" w14:textId="77777777" w:rsidTr="00A112F2">
        <w:trPr>
          <w:trHeight w:val="259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DDDFC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Cliente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131E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8C486F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NIF</w:t>
            </w:r>
          </w:p>
        </w:tc>
        <w:tc>
          <w:tcPr>
            <w:tcW w:w="262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C37854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</w:tr>
      <w:tr w:rsidR="00A112F2" w:rsidRPr="00A112F2" w14:paraId="59A43D8F" w14:textId="77777777" w:rsidTr="00A112F2">
        <w:trPr>
          <w:trHeight w:val="259"/>
        </w:trPr>
        <w:tc>
          <w:tcPr>
            <w:tcW w:w="156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1179E4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Domicilio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D9BF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175DE4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Tel.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9799DB6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</w:tr>
      <w:tr w:rsidR="00A112F2" w:rsidRPr="00A112F2" w14:paraId="39C9AB18" w14:textId="77777777" w:rsidTr="00A112F2">
        <w:trPr>
          <w:trHeight w:val="259"/>
        </w:trPr>
        <w:tc>
          <w:tcPr>
            <w:tcW w:w="156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DA8D1D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Municipio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562C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4A9826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C. Postal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BBBAC32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</w:tr>
      <w:tr w:rsidR="00A112F2" w:rsidRPr="00A112F2" w14:paraId="04794305" w14:textId="77777777" w:rsidTr="00A112F2">
        <w:trPr>
          <w:trHeight w:val="260"/>
        </w:trPr>
        <w:tc>
          <w:tcPr>
            <w:tcW w:w="156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8B582A7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61E65C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4CF18E8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  <w:r w:rsidRPr="00A112F2">
              <w:rPr>
                <w:rFonts w:cs="Arial"/>
                <w:sz w:val="20"/>
                <w:szCs w:val="20"/>
              </w:rPr>
              <w:t>Móvil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FB730A" w14:textId="77777777" w:rsidR="00A112F2" w:rsidRPr="00A112F2" w:rsidRDefault="00A112F2" w:rsidP="00A112F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B0CB803" w14:textId="77777777" w:rsidR="00A112F2" w:rsidRPr="00A112F2" w:rsidRDefault="00A112F2" w:rsidP="00A112F2">
      <w:pPr>
        <w:jc w:val="both"/>
        <w:rPr>
          <w:rFonts w:cs="Arial"/>
          <w:sz w:val="20"/>
          <w:szCs w:val="20"/>
        </w:rPr>
      </w:pPr>
    </w:p>
    <w:p w14:paraId="71FC1079" w14:textId="77777777" w:rsidR="00A112F2" w:rsidRPr="00A112F2" w:rsidRDefault="00A112F2" w:rsidP="00A112F2">
      <w:pPr>
        <w:ind w:left="-540"/>
        <w:jc w:val="both"/>
        <w:rPr>
          <w:rFonts w:cs="Arial"/>
        </w:rPr>
      </w:pPr>
      <w:r w:rsidRPr="00A112F2">
        <w:rPr>
          <w:rFonts w:cs="Arial"/>
          <w:b/>
        </w:rPr>
        <w:t>Solicita</w:t>
      </w:r>
      <w:r w:rsidRPr="00A112F2">
        <w:rPr>
          <w:rFonts w:cs="Arial"/>
        </w:rPr>
        <w:t>: El traslado y admisión de los animales donantes abajo reseñados, al Centro de Selección y Reprodu</w:t>
      </w:r>
      <w:r>
        <w:rPr>
          <w:rFonts w:cs="Arial"/>
        </w:rPr>
        <w:t>cción Animal de Colmenar Viejo,</w:t>
      </w:r>
      <w:r w:rsidR="00A32EB7">
        <w:rPr>
          <w:rFonts w:cs="Arial"/>
        </w:rPr>
        <w:t xml:space="preserve"> </w:t>
      </w:r>
      <w:r w:rsidRPr="00A112F2">
        <w:rPr>
          <w:rFonts w:cs="Arial"/>
        </w:rPr>
        <w:t>para la obtención</w:t>
      </w:r>
      <w:r w:rsidR="00A32EB7">
        <w:rPr>
          <w:rFonts w:cs="Arial"/>
        </w:rPr>
        <w:t xml:space="preserve"> de dosis seminales.</w:t>
      </w:r>
    </w:p>
    <w:p w14:paraId="6E10D370" w14:textId="77777777" w:rsidR="00A112F2" w:rsidRPr="00A112F2" w:rsidRDefault="00A112F2" w:rsidP="00A112F2">
      <w:pPr>
        <w:jc w:val="both"/>
        <w:rPr>
          <w:rFonts w:cs="Arial"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2"/>
        <w:gridCol w:w="1418"/>
        <w:gridCol w:w="1559"/>
        <w:gridCol w:w="1276"/>
        <w:gridCol w:w="425"/>
        <w:gridCol w:w="2398"/>
        <w:gridCol w:w="1996"/>
      </w:tblGrid>
      <w:tr w:rsidR="00A112F2" w:rsidRPr="00A112F2" w14:paraId="638DD507" w14:textId="77777777" w:rsidTr="00624F10"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55AB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 xml:space="preserve">Dosis totales aproximadas solicitadas 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CD7" w14:textId="77777777" w:rsidR="00A112F2" w:rsidRPr="00A112F2" w:rsidRDefault="00A112F2" w:rsidP="00A112F2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A112F2" w:rsidRPr="00A112F2" w14:paraId="5B545932" w14:textId="77777777" w:rsidTr="00624F10"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4DFA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>Registro explotación de origen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40E4" w14:textId="77777777" w:rsidR="00A112F2" w:rsidRPr="00A112F2" w:rsidRDefault="00A112F2" w:rsidP="00A112F2">
            <w:pPr>
              <w:jc w:val="both"/>
              <w:rPr>
                <w:rFonts w:cs="Arial"/>
              </w:rPr>
            </w:pPr>
          </w:p>
        </w:tc>
      </w:tr>
      <w:tr w:rsidR="00A112F2" w:rsidRPr="00A112F2" w14:paraId="617AB7AD" w14:textId="77777777" w:rsidTr="00624F10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25B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>Localidad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0C2D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0280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>Provincia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E69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112F2" w:rsidRPr="00A112F2" w14:paraId="6851A95D" w14:textId="77777777" w:rsidTr="00624F10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BE55744" w14:textId="77777777" w:rsidR="00A112F2" w:rsidRPr="00A112F2" w:rsidRDefault="00A112F2" w:rsidP="00A112F2">
            <w:pPr>
              <w:jc w:val="both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b/>
                <w:sz w:val="22"/>
                <w:szCs w:val="22"/>
              </w:rPr>
              <w:t>Identificación de los machos donantes</w:t>
            </w:r>
          </w:p>
        </w:tc>
      </w:tr>
      <w:tr w:rsidR="00624F10" w:rsidRPr="00A112F2" w14:paraId="7CA66AC5" w14:textId="77777777" w:rsidTr="00624F1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3093" w14:textId="77777777" w:rsidR="00624F10" w:rsidRPr="00A112F2" w:rsidRDefault="00624F10" w:rsidP="00624F10">
            <w:pPr>
              <w:jc w:val="center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>Especie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3E6F" w14:textId="77777777" w:rsidR="00624F10" w:rsidRPr="00A112F2" w:rsidRDefault="00624F10" w:rsidP="00624F10">
            <w:pPr>
              <w:jc w:val="center"/>
              <w:rPr>
                <w:rFonts w:cs="Arial"/>
                <w:sz w:val="28"/>
                <w:szCs w:val="28"/>
              </w:rPr>
            </w:pPr>
            <w:r w:rsidRPr="00A112F2">
              <w:rPr>
                <w:rFonts w:cs="Arial"/>
                <w:sz w:val="22"/>
                <w:szCs w:val="22"/>
              </w:rPr>
              <w:t>Raza / Sigla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09A8" w14:textId="77777777" w:rsidR="00624F10" w:rsidRPr="00A112F2" w:rsidRDefault="00624F10" w:rsidP="00624F1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Nombre/</w:t>
            </w:r>
            <w:r w:rsidRPr="00A112F2">
              <w:rPr>
                <w:rFonts w:cs="Arial"/>
                <w:sz w:val="22"/>
                <w:szCs w:val="22"/>
              </w:rPr>
              <w:t>Identificación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49FE" w14:textId="77777777" w:rsidR="00624F10" w:rsidRPr="00A112F2" w:rsidRDefault="00624F10" w:rsidP="00624F10">
            <w:pPr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A112F2">
              <w:rPr>
                <w:rFonts w:cs="Arial"/>
                <w:sz w:val="22"/>
                <w:szCs w:val="22"/>
              </w:rPr>
              <w:t>Nº</w:t>
            </w:r>
            <w:proofErr w:type="spellEnd"/>
            <w:r w:rsidRPr="00A112F2">
              <w:rPr>
                <w:rFonts w:cs="Arial"/>
                <w:sz w:val="22"/>
                <w:szCs w:val="22"/>
              </w:rPr>
              <w:t xml:space="preserve"> Libro Genealógico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EEB" w14:textId="77777777" w:rsidR="00624F10" w:rsidRPr="00A112F2" w:rsidRDefault="00624F10" w:rsidP="00624F10">
            <w:pPr>
              <w:jc w:val="center"/>
              <w:rPr>
                <w:rFonts w:cs="Arial"/>
                <w:sz w:val="22"/>
                <w:szCs w:val="22"/>
              </w:rPr>
            </w:pPr>
            <w:r w:rsidRPr="00A112F2">
              <w:rPr>
                <w:rFonts w:cs="Arial"/>
                <w:sz w:val="22"/>
                <w:szCs w:val="22"/>
              </w:rPr>
              <w:t xml:space="preserve">Fecha </w:t>
            </w:r>
            <w:proofErr w:type="spellStart"/>
            <w:r w:rsidRPr="00A112F2">
              <w:rPr>
                <w:rFonts w:cs="Arial"/>
                <w:sz w:val="22"/>
                <w:szCs w:val="22"/>
              </w:rPr>
              <w:t>Nac</w:t>
            </w:r>
            <w:proofErr w:type="spellEnd"/>
            <w:r w:rsidRPr="00A112F2">
              <w:rPr>
                <w:rFonts w:cs="Arial"/>
                <w:sz w:val="22"/>
                <w:szCs w:val="22"/>
              </w:rPr>
              <w:t>.</w:t>
            </w:r>
          </w:p>
        </w:tc>
      </w:tr>
      <w:tr w:rsidR="00624F10" w:rsidRPr="00A112F2" w14:paraId="408CD2C0" w14:textId="77777777" w:rsidTr="00624F1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9C3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A6D" w14:textId="77777777" w:rsidR="00624F10" w:rsidRPr="00A112F2" w:rsidRDefault="00624F10" w:rsidP="007E6326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DFE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488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79A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24F10" w:rsidRPr="00A112F2" w14:paraId="3FC9D2B7" w14:textId="77777777" w:rsidTr="00624F1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77D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9B25" w14:textId="77777777" w:rsidR="00624F10" w:rsidRPr="00A112F2" w:rsidRDefault="00624F10" w:rsidP="007E6326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DAA5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BDB0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E94B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24F10" w:rsidRPr="00A112F2" w14:paraId="09A737F3" w14:textId="77777777" w:rsidTr="00624F1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2AF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4300" w14:textId="77777777" w:rsidR="00624F10" w:rsidRPr="00A112F2" w:rsidRDefault="00624F10" w:rsidP="007E6326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F29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184C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27C" w14:textId="77777777" w:rsidR="00624F10" w:rsidRPr="00A112F2" w:rsidRDefault="00624F10" w:rsidP="007E632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F1A2424" w14:textId="77777777" w:rsidR="00DB0B63" w:rsidRDefault="00DB0B63" w:rsidP="00DB0B63">
      <w:pPr>
        <w:jc w:val="both"/>
        <w:rPr>
          <w:rFonts w:cs="Arial"/>
          <w:b/>
          <w:sz w:val="22"/>
          <w:szCs w:val="22"/>
        </w:rPr>
      </w:pPr>
    </w:p>
    <w:p w14:paraId="58E96220" w14:textId="77777777" w:rsidR="00DB0B63" w:rsidRDefault="00DB0B63" w:rsidP="00DB0B63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El destino de las dosis obtenidas será: ……………………………………………………………….</w:t>
      </w:r>
    </w:p>
    <w:p w14:paraId="0C6658F1" w14:textId="77777777" w:rsidR="00624F10" w:rsidRPr="00A112F2" w:rsidRDefault="00624F10" w:rsidP="00A112F2">
      <w:pPr>
        <w:jc w:val="both"/>
        <w:rPr>
          <w:rFonts w:cs="Arial"/>
          <w:sz w:val="22"/>
          <w:szCs w:val="22"/>
        </w:rPr>
      </w:pPr>
    </w:p>
    <w:p w14:paraId="4D6EDDEE" w14:textId="77777777" w:rsidR="00835F14" w:rsidRDefault="00A112F2" w:rsidP="004C7995">
      <w:pPr>
        <w:ind w:left="-567"/>
        <w:jc w:val="both"/>
        <w:rPr>
          <w:rFonts w:cs="Arial"/>
          <w:sz w:val="20"/>
          <w:szCs w:val="22"/>
        </w:rPr>
      </w:pPr>
      <w:r w:rsidRPr="00B17B71">
        <w:rPr>
          <w:rFonts w:cs="Arial"/>
          <w:sz w:val="20"/>
          <w:szCs w:val="22"/>
        </w:rPr>
        <w:t>Informado el propietario del animal de todo el proceso y de sus posibles riesgos, el CENSYRA, adscrito al IMIDRA, no se hace responsable de cualquier posible accidente, lesión o muerte del animal durante las tareas de recogida, así como de los resultados de la misma en todos sus aspectos, debiendo tener el propietario un seguro a tal efecto</w:t>
      </w:r>
      <w:r w:rsidR="004C7995">
        <w:rPr>
          <w:rFonts w:cs="Arial"/>
          <w:sz w:val="20"/>
          <w:szCs w:val="22"/>
        </w:rPr>
        <w:t xml:space="preserve">. </w:t>
      </w:r>
      <w:r w:rsidR="00835F14" w:rsidRPr="00B17B71">
        <w:rPr>
          <w:rFonts w:cs="Arial"/>
          <w:sz w:val="20"/>
          <w:szCs w:val="22"/>
        </w:rPr>
        <w:t>Del total de dosis producidas, 25 podrán pasar al almacén histórico del</w:t>
      </w:r>
      <w:r w:rsidR="00687EA9">
        <w:rPr>
          <w:rFonts w:cs="Arial"/>
          <w:sz w:val="20"/>
          <w:szCs w:val="22"/>
        </w:rPr>
        <w:t xml:space="preserve"> CENSYRA, sin fines comerciales.</w:t>
      </w:r>
    </w:p>
    <w:p w14:paraId="3144DF22" w14:textId="77777777" w:rsidR="00687EA9" w:rsidRPr="00B17B71" w:rsidRDefault="00687EA9" w:rsidP="00B17B71">
      <w:pPr>
        <w:ind w:left="-567"/>
        <w:jc w:val="both"/>
        <w:rPr>
          <w:rFonts w:cs="Arial"/>
          <w:sz w:val="20"/>
          <w:szCs w:val="22"/>
        </w:rPr>
      </w:pPr>
    </w:p>
    <w:p w14:paraId="3A30F5DE" w14:textId="77777777" w:rsidR="00A112F2" w:rsidRPr="00B17B71" w:rsidRDefault="00835F14" w:rsidP="00B17B71">
      <w:pPr>
        <w:ind w:left="-567"/>
        <w:jc w:val="both"/>
        <w:rPr>
          <w:rFonts w:cs="Arial"/>
          <w:sz w:val="20"/>
          <w:szCs w:val="22"/>
        </w:rPr>
      </w:pPr>
      <w:r w:rsidRPr="00B17B71">
        <w:rPr>
          <w:rFonts w:cs="Arial"/>
          <w:sz w:val="20"/>
          <w:szCs w:val="22"/>
        </w:rPr>
        <w:t>El abajo firmante declara conocer los requisitos que tienen que cumplir la explotación y el animal donante para ser atendida esta solicitud y son los dispuestos</w:t>
      </w:r>
      <w:r w:rsidRPr="00B17B71">
        <w:rPr>
          <w:sz w:val="22"/>
        </w:rPr>
        <w:t xml:space="preserve"> </w:t>
      </w:r>
      <w:r w:rsidRPr="00B17B71">
        <w:rPr>
          <w:rFonts w:cs="Arial"/>
          <w:sz w:val="20"/>
          <w:szCs w:val="22"/>
        </w:rPr>
        <w:t xml:space="preserve">en el </w:t>
      </w:r>
      <w:r w:rsidRPr="00B17B71">
        <w:rPr>
          <w:rFonts w:cs="Arial"/>
          <w:b/>
          <w:sz w:val="20"/>
          <w:szCs w:val="22"/>
        </w:rPr>
        <w:t>Real Decreto 429/2022</w:t>
      </w:r>
      <w:r w:rsidRPr="00B17B71">
        <w:rPr>
          <w:rFonts w:cs="Arial"/>
          <w:sz w:val="20"/>
          <w:szCs w:val="22"/>
        </w:rPr>
        <w:t>, de 7 de junio, por el que se establecen normas para la comercialización de los productos reproductivos de las especies ganaderas en el ámbito nacional y se regulan medidas para la aplicación de la normativa europea aplicable a los desplazamientos dentro de la Unión Europea de productos reproductivos de las especies ganaderas y en</w:t>
      </w:r>
      <w:r w:rsidRPr="00B17B71">
        <w:rPr>
          <w:sz w:val="28"/>
        </w:rPr>
        <w:t xml:space="preserve"> </w:t>
      </w:r>
      <w:r w:rsidRPr="00B17B71">
        <w:rPr>
          <w:rFonts w:cs="Arial"/>
          <w:b/>
          <w:sz w:val="20"/>
          <w:szCs w:val="22"/>
        </w:rPr>
        <w:t>Reglamento (UE) 2016/429</w:t>
      </w:r>
      <w:r w:rsidRPr="00B17B71">
        <w:rPr>
          <w:rFonts w:cs="Arial"/>
          <w:sz w:val="20"/>
          <w:szCs w:val="22"/>
        </w:rPr>
        <w:t xml:space="preserve"> del Parlamento Europeo y del Consejo, de 9 de marzo de 2016, relativo a las enfermedades transmisibles de los animales y por el que se modifican o derogan algunos actos en materia de sanidad animal («Legislación sobre sanidad animal»). </w:t>
      </w:r>
      <w:r w:rsidRPr="00B17B71">
        <w:rPr>
          <w:rFonts w:cs="Arial"/>
          <w:b/>
          <w:sz w:val="20"/>
          <w:szCs w:val="22"/>
        </w:rPr>
        <w:t>En especial los animales donantes no han sido usados para cubriciones naturales 30 días previos a la primera recogida, ni durante el periodo de recogida</w:t>
      </w:r>
      <w:r w:rsidRPr="00B17B71">
        <w:rPr>
          <w:rFonts w:cs="Arial"/>
          <w:sz w:val="20"/>
          <w:szCs w:val="22"/>
        </w:rPr>
        <w:t>.</w:t>
      </w:r>
    </w:p>
    <w:p w14:paraId="03550950" w14:textId="77777777" w:rsidR="00B17B71" w:rsidRDefault="00A112F2" w:rsidP="00A112F2">
      <w:pPr>
        <w:jc w:val="center"/>
        <w:rPr>
          <w:rFonts w:cs="Arial"/>
          <w:sz w:val="20"/>
          <w:szCs w:val="20"/>
        </w:rPr>
      </w:pPr>
      <w:r w:rsidRPr="00A112F2">
        <w:rPr>
          <w:rFonts w:cs="Arial"/>
          <w:sz w:val="20"/>
          <w:szCs w:val="20"/>
        </w:rPr>
        <w:t xml:space="preserve">                  </w:t>
      </w:r>
    </w:p>
    <w:p w14:paraId="7052F65C" w14:textId="77777777" w:rsidR="00A112F2" w:rsidRPr="00A112F2" w:rsidRDefault="00A112F2" w:rsidP="00A112F2">
      <w:pPr>
        <w:jc w:val="center"/>
        <w:rPr>
          <w:rFonts w:cs="Arial"/>
          <w:sz w:val="22"/>
          <w:szCs w:val="22"/>
        </w:rPr>
      </w:pPr>
      <w:r w:rsidRPr="00A112F2">
        <w:rPr>
          <w:rFonts w:cs="Arial"/>
          <w:sz w:val="20"/>
          <w:szCs w:val="20"/>
        </w:rPr>
        <w:t xml:space="preserve"> </w:t>
      </w:r>
      <w:r w:rsidRPr="00A112F2">
        <w:rPr>
          <w:rFonts w:cs="Arial"/>
          <w:sz w:val="22"/>
          <w:szCs w:val="22"/>
        </w:rPr>
        <w:t xml:space="preserve">Conforme, </w:t>
      </w:r>
      <w:r w:rsidR="00561685">
        <w:rPr>
          <w:rFonts w:cs="Arial"/>
          <w:sz w:val="22"/>
          <w:szCs w:val="22"/>
        </w:rPr>
        <w:t xml:space="preserve">en                                           </w:t>
      </w:r>
      <w:r w:rsidRPr="00A112F2">
        <w:rPr>
          <w:rFonts w:cs="Arial"/>
          <w:sz w:val="22"/>
          <w:szCs w:val="22"/>
        </w:rPr>
        <w:t xml:space="preserve">a        </w:t>
      </w:r>
      <w:proofErr w:type="spellStart"/>
      <w:r w:rsidRPr="00A112F2">
        <w:rPr>
          <w:rFonts w:cs="Arial"/>
          <w:sz w:val="22"/>
          <w:szCs w:val="22"/>
        </w:rPr>
        <w:t>de</w:t>
      </w:r>
      <w:proofErr w:type="spellEnd"/>
      <w:r w:rsidRPr="00A112F2">
        <w:rPr>
          <w:rFonts w:cs="Arial"/>
          <w:sz w:val="22"/>
          <w:szCs w:val="22"/>
        </w:rPr>
        <w:t xml:space="preserve">  </w:t>
      </w:r>
      <w:r w:rsidR="00E25DEB">
        <w:rPr>
          <w:rFonts w:cs="Arial"/>
          <w:sz w:val="22"/>
          <w:szCs w:val="22"/>
        </w:rPr>
        <w:t xml:space="preserve">                        </w:t>
      </w:r>
      <w:proofErr w:type="spellStart"/>
      <w:proofErr w:type="gramStart"/>
      <w:r w:rsidR="00E25DEB">
        <w:rPr>
          <w:rFonts w:cs="Arial"/>
          <w:sz w:val="22"/>
          <w:szCs w:val="22"/>
        </w:rPr>
        <w:t>de</w:t>
      </w:r>
      <w:proofErr w:type="spellEnd"/>
      <w:r w:rsidR="00E25DEB">
        <w:rPr>
          <w:rFonts w:cs="Arial"/>
          <w:sz w:val="22"/>
          <w:szCs w:val="22"/>
        </w:rPr>
        <w:t xml:space="preserve">  20</w:t>
      </w:r>
      <w:proofErr w:type="gramEnd"/>
    </w:p>
    <w:p w14:paraId="39C21F63" w14:textId="77777777" w:rsidR="00A112F2" w:rsidRPr="00A112F2" w:rsidRDefault="00A112F2" w:rsidP="00A112F2">
      <w:pPr>
        <w:jc w:val="both"/>
        <w:rPr>
          <w:rFonts w:cs="Arial"/>
          <w:sz w:val="20"/>
          <w:szCs w:val="20"/>
        </w:rPr>
      </w:pPr>
    </w:p>
    <w:p w14:paraId="673ADC06" w14:textId="77777777" w:rsidR="004C7995" w:rsidRPr="00A112F2" w:rsidRDefault="004C7995" w:rsidP="00A112F2">
      <w:pPr>
        <w:jc w:val="both"/>
        <w:rPr>
          <w:rFonts w:cs="Arial"/>
          <w:sz w:val="20"/>
          <w:szCs w:val="20"/>
        </w:rPr>
      </w:pPr>
    </w:p>
    <w:p w14:paraId="5817C1D2" w14:textId="77777777" w:rsidR="00A112F2" w:rsidRPr="00BC6A99" w:rsidRDefault="00A112F2" w:rsidP="00A112F2">
      <w:pPr>
        <w:jc w:val="both"/>
        <w:rPr>
          <w:rFonts w:cs="Arial"/>
          <w:sz w:val="20"/>
          <w:szCs w:val="20"/>
        </w:rPr>
      </w:pPr>
      <w:r w:rsidRPr="00A112F2">
        <w:rPr>
          <w:rFonts w:cs="Arial"/>
          <w:sz w:val="20"/>
          <w:szCs w:val="20"/>
        </w:rPr>
        <w:t xml:space="preserve">                                                                                      Fdo.</w:t>
      </w:r>
    </w:p>
    <w:p w14:paraId="227387DB" w14:textId="77777777" w:rsidR="00A32EB7" w:rsidRPr="00A112F2" w:rsidRDefault="008F6598" w:rsidP="00B17B71">
      <w:pPr>
        <w:ind w:left="-567"/>
        <w:jc w:val="both"/>
        <w:rPr>
          <w:rFonts w:cs="Arial"/>
          <w:sz w:val="16"/>
          <w:szCs w:val="16"/>
        </w:rPr>
      </w:pPr>
      <w:r w:rsidRPr="008F6598">
        <w:rPr>
          <w:rFonts w:cs="Arial"/>
          <w:sz w:val="16"/>
          <w:szCs w:val="16"/>
        </w:rPr>
        <w:t>Los datos personales recogidos serán tratados de conformidad con el nuevo Reglamento Europeo (UE) 2016/679 de Protección de Datos. La información relativa a los destinatarios de los datos, la finalidad y las medidas de seguridad, así como cualquier información adicional relativa a la protección de sus datos personales podrá consultarla en el siguiente enlace http://www.comunidad.madrid/protecciondedatos. Ante el responsable del tratamiento podrá ejercer, entre otros, sus derechos de acceso, rectificación, supresión, oposición y limitación de tratamiento. Ver ANEXO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386"/>
      </w:tblGrid>
      <w:tr w:rsidR="00A112F2" w:rsidRPr="00A112F2" w14:paraId="15D29229" w14:textId="77777777" w:rsidTr="00B17B71">
        <w:trPr>
          <w:trHeight w:val="3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ABFC" w14:textId="77777777" w:rsidR="00A112F2" w:rsidRPr="00A112F2" w:rsidRDefault="00A112F2" w:rsidP="00A112F2">
            <w:pPr>
              <w:rPr>
                <w:rFonts w:cs="Arial"/>
                <w:b/>
                <w:sz w:val="18"/>
                <w:szCs w:val="18"/>
              </w:rPr>
            </w:pPr>
            <w:r w:rsidRPr="00A112F2">
              <w:rPr>
                <w:rFonts w:cs="Arial"/>
                <w:b/>
                <w:sz w:val="18"/>
                <w:szCs w:val="18"/>
              </w:rPr>
              <w:t>Destinatario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AAB4" w14:textId="77777777" w:rsidR="00A112F2" w:rsidRPr="00A112F2" w:rsidRDefault="00A112F2" w:rsidP="00A112F2">
            <w:pPr>
              <w:rPr>
                <w:rFonts w:cs="Arial"/>
                <w:b/>
                <w:sz w:val="18"/>
                <w:szCs w:val="18"/>
              </w:rPr>
            </w:pPr>
            <w:r w:rsidRPr="00A112F2">
              <w:rPr>
                <w:rFonts w:cs="Arial"/>
                <w:b/>
                <w:sz w:val="18"/>
                <w:szCs w:val="18"/>
              </w:rPr>
              <w:t>Resolución / Fecha y Firma</w:t>
            </w:r>
          </w:p>
        </w:tc>
      </w:tr>
      <w:tr w:rsidR="00A112F2" w:rsidRPr="00A112F2" w14:paraId="3BF7C4AD" w14:textId="77777777" w:rsidTr="00B17B7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EF68" w14:textId="77777777" w:rsidR="00A112F2" w:rsidRPr="00A112F2" w:rsidRDefault="00A112F2" w:rsidP="00A112F2">
            <w:pPr>
              <w:rPr>
                <w:rFonts w:cs="Arial"/>
                <w:b/>
                <w:sz w:val="18"/>
                <w:szCs w:val="18"/>
              </w:rPr>
            </w:pPr>
            <w:r w:rsidRPr="00A112F2">
              <w:rPr>
                <w:rFonts w:cs="Arial"/>
                <w:b/>
                <w:sz w:val="18"/>
                <w:szCs w:val="18"/>
              </w:rPr>
              <w:t>Director del CENSYRA de Colmenar Viejo</w:t>
            </w:r>
          </w:p>
          <w:p w14:paraId="451651AE" w14:textId="77777777" w:rsidR="00A112F2" w:rsidRPr="00A112F2" w:rsidRDefault="00A112F2" w:rsidP="00A112F2">
            <w:pPr>
              <w:rPr>
                <w:rFonts w:cs="Arial"/>
                <w:b/>
                <w:sz w:val="18"/>
                <w:szCs w:val="18"/>
              </w:rPr>
            </w:pPr>
            <w:r w:rsidRPr="00A112F2">
              <w:rPr>
                <w:rFonts w:cs="Arial"/>
                <w:sz w:val="18"/>
                <w:szCs w:val="18"/>
              </w:rPr>
              <w:t xml:space="preserve">Ctra. de Guadalix de la Sierra, Km. 1  </w:t>
            </w:r>
          </w:p>
          <w:p w14:paraId="04486571" w14:textId="77777777" w:rsidR="00A112F2" w:rsidRPr="00A112F2" w:rsidRDefault="00A112F2" w:rsidP="00A112F2">
            <w:pPr>
              <w:jc w:val="both"/>
              <w:rPr>
                <w:rFonts w:cs="Arial"/>
                <w:sz w:val="18"/>
                <w:szCs w:val="18"/>
              </w:rPr>
            </w:pPr>
            <w:r w:rsidRPr="00A112F2">
              <w:rPr>
                <w:rFonts w:cs="Arial"/>
                <w:sz w:val="18"/>
                <w:szCs w:val="18"/>
              </w:rPr>
              <w:t>28770 - Colmenar Viejo (MADRID)</w:t>
            </w:r>
          </w:p>
          <w:p w14:paraId="686862BC" w14:textId="77777777" w:rsidR="00A112F2" w:rsidRPr="00A112F2" w:rsidRDefault="00A112F2" w:rsidP="00A112F2">
            <w:pPr>
              <w:jc w:val="both"/>
              <w:rPr>
                <w:rFonts w:cs="Arial"/>
                <w:sz w:val="18"/>
                <w:szCs w:val="18"/>
              </w:rPr>
            </w:pPr>
            <w:r w:rsidRPr="00A112F2">
              <w:rPr>
                <w:rFonts w:cs="Arial"/>
                <w:sz w:val="18"/>
                <w:szCs w:val="18"/>
              </w:rPr>
              <w:t>Teléfono:91.</w:t>
            </w:r>
            <w:proofErr w:type="gramStart"/>
            <w:r w:rsidRPr="00A112F2">
              <w:rPr>
                <w:rFonts w:cs="Arial"/>
                <w:sz w:val="18"/>
                <w:szCs w:val="18"/>
              </w:rPr>
              <w:t>8464353  -</w:t>
            </w:r>
            <w:proofErr w:type="gramEnd"/>
            <w:r w:rsidRPr="00A112F2">
              <w:rPr>
                <w:rFonts w:cs="Arial"/>
                <w:sz w:val="18"/>
                <w:szCs w:val="18"/>
              </w:rPr>
              <w:t xml:space="preserve"> FAX: 91.8464428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B977" w14:textId="77777777" w:rsidR="00A112F2" w:rsidRPr="00A112F2" w:rsidRDefault="00A112F2" w:rsidP="00A112F2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2B40EE66" w14:textId="77777777" w:rsidR="001C0FBD" w:rsidRPr="00BC6A99" w:rsidRDefault="001C0FBD" w:rsidP="00BC6A99">
      <w:pPr>
        <w:rPr>
          <w:rFonts w:cs="Arial"/>
          <w:color w:val="0000FF"/>
          <w:sz w:val="16"/>
          <w:szCs w:val="16"/>
        </w:rPr>
        <w:sectPr w:rsidR="001C0FBD" w:rsidRPr="00BC6A99" w:rsidSect="00A112F2">
          <w:headerReference w:type="default" r:id="rId10"/>
          <w:footerReference w:type="default" r:id="rId11"/>
          <w:type w:val="continuous"/>
          <w:pgSz w:w="11906" w:h="16838"/>
          <w:pgMar w:top="899" w:right="1133" w:bottom="284" w:left="1260" w:header="708" w:footer="708" w:gutter="0"/>
          <w:cols w:space="708"/>
          <w:docGrid w:linePitch="360"/>
        </w:sectPr>
      </w:pPr>
    </w:p>
    <w:p w14:paraId="750698D1" w14:textId="77777777" w:rsidR="00BC6A99" w:rsidRPr="00BC6A99" w:rsidRDefault="00BC6A99" w:rsidP="00BC6A99"/>
    <w:p w14:paraId="19217AFF" w14:textId="77777777" w:rsidR="008F6598" w:rsidRPr="00BC6A99" w:rsidRDefault="008F6598" w:rsidP="00BC6A99">
      <w:pPr>
        <w:sectPr w:rsidR="008F6598" w:rsidRPr="00BC6A99" w:rsidSect="001E2F7D">
          <w:type w:val="continuous"/>
          <w:pgSz w:w="11906" w:h="16838"/>
          <w:pgMar w:top="899" w:right="991" w:bottom="1438" w:left="1260" w:header="708" w:footer="708" w:gutter="0"/>
          <w:cols w:space="708"/>
          <w:docGrid w:linePitch="360"/>
        </w:sectPr>
      </w:pPr>
    </w:p>
    <w:p w14:paraId="34783FDC" w14:textId="77777777" w:rsidR="008F6598" w:rsidRPr="008F6598" w:rsidRDefault="008F6598" w:rsidP="008F6598">
      <w:pPr>
        <w:jc w:val="both"/>
        <w:rPr>
          <w:sz w:val="18"/>
          <w:szCs w:val="18"/>
        </w:rPr>
      </w:pPr>
    </w:p>
    <w:p w14:paraId="0436AFBF" w14:textId="77777777" w:rsidR="007F338B" w:rsidRPr="007F338B" w:rsidRDefault="007F338B" w:rsidP="007F338B">
      <w:pPr>
        <w:rPr>
          <w:b/>
        </w:rPr>
      </w:pPr>
      <w:r w:rsidRPr="007F338B">
        <w:rPr>
          <w:b/>
        </w:rPr>
        <w:t>Información sobre Protección de Datos Personales</w:t>
      </w:r>
    </w:p>
    <w:p w14:paraId="4100D72D" w14:textId="77777777" w:rsidR="007F338B" w:rsidRPr="007F338B" w:rsidRDefault="007F338B" w:rsidP="007F338B">
      <w:pPr>
        <w:numPr>
          <w:ilvl w:val="0"/>
          <w:numId w:val="12"/>
        </w:numPr>
        <w:spacing w:before="240" w:after="120"/>
        <w:ind w:left="714" w:hanging="357"/>
        <w:jc w:val="both"/>
        <w:rPr>
          <w:rFonts w:eastAsia="Arial" w:cs="Arial"/>
          <w:b/>
          <w:sz w:val="16"/>
          <w:szCs w:val="16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Responsable del tratamiento de sus datos</w:t>
      </w:r>
      <w:r w:rsidRPr="007F338B">
        <w:rPr>
          <w:rFonts w:eastAsia="Arial" w:cs="Arial"/>
          <w:color w:val="FF0000"/>
          <w:sz w:val="14"/>
          <w:szCs w:val="14"/>
          <w:lang w:eastAsia="en-US"/>
        </w:rPr>
        <w:t xml:space="preserve"> </w:t>
      </w:r>
    </w:p>
    <w:p w14:paraId="584BBA4E" w14:textId="77777777" w:rsidR="007F338B" w:rsidRPr="007F338B" w:rsidRDefault="007F338B" w:rsidP="007F338B">
      <w:pPr>
        <w:ind w:left="720"/>
        <w:jc w:val="both"/>
        <w:rPr>
          <w:b/>
          <w:sz w:val="16"/>
          <w:szCs w:val="16"/>
        </w:rPr>
      </w:pPr>
      <w:r w:rsidRPr="007F338B">
        <w:rPr>
          <w:b/>
          <w:sz w:val="16"/>
          <w:szCs w:val="16"/>
        </w:rPr>
        <w:t>Responsable: Consejería de Medio Ambiente, Agricultura e Interior. Organismo Autónomo Instituto Madrileño de Investigación y Desarrollo Rural, Agrario y Alimentario (IMIDRA)</w:t>
      </w:r>
    </w:p>
    <w:p w14:paraId="6C371DD2" w14:textId="77777777" w:rsidR="007F338B" w:rsidRPr="007F338B" w:rsidRDefault="007F338B" w:rsidP="007F338B">
      <w:pPr>
        <w:ind w:left="720"/>
        <w:jc w:val="both"/>
        <w:rPr>
          <w:sz w:val="16"/>
          <w:szCs w:val="16"/>
        </w:rPr>
      </w:pPr>
      <w:r w:rsidRPr="007F338B">
        <w:rPr>
          <w:b/>
          <w:sz w:val="16"/>
          <w:szCs w:val="16"/>
        </w:rPr>
        <w:t>Domicilio social:</w:t>
      </w:r>
      <w:r w:rsidRPr="007F338B">
        <w:rPr>
          <w:sz w:val="16"/>
          <w:szCs w:val="16"/>
        </w:rPr>
        <w:t xml:space="preserve"> consultar </w:t>
      </w:r>
      <w:hyperlink r:id="rId12" w:history="1">
        <w:r w:rsidRPr="007F338B">
          <w:rPr>
            <w:color w:val="0000FF"/>
            <w:sz w:val="16"/>
            <w:szCs w:val="16"/>
            <w:u w:val="single"/>
          </w:rPr>
          <w:t>www.comunidad.madrid/centros</w:t>
        </w:r>
      </w:hyperlink>
    </w:p>
    <w:p w14:paraId="197FF92D" w14:textId="77777777" w:rsidR="007F338B" w:rsidRPr="007F338B" w:rsidRDefault="007F338B" w:rsidP="007F338B">
      <w:pPr>
        <w:ind w:left="720"/>
        <w:jc w:val="both"/>
        <w:rPr>
          <w:b/>
          <w:sz w:val="16"/>
          <w:szCs w:val="16"/>
        </w:rPr>
      </w:pPr>
      <w:r w:rsidRPr="007F338B">
        <w:rPr>
          <w:b/>
          <w:sz w:val="16"/>
          <w:szCs w:val="16"/>
        </w:rPr>
        <w:t xml:space="preserve">Contacto </w:t>
      </w:r>
      <w:proofErr w:type="gramStart"/>
      <w:r w:rsidRPr="007F338B">
        <w:rPr>
          <w:b/>
          <w:sz w:val="16"/>
          <w:szCs w:val="16"/>
        </w:rPr>
        <w:t>Delegado</w:t>
      </w:r>
      <w:proofErr w:type="gramEnd"/>
      <w:r w:rsidRPr="007F338B">
        <w:rPr>
          <w:b/>
          <w:sz w:val="16"/>
          <w:szCs w:val="16"/>
        </w:rPr>
        <w:t xml:space="preserve"> de Protección de datos: </w:t>
      </w:r>
      <w:r w:rsidRPr="007F338B">
        <w:rPr>
          <w:sz w:val="16"/>
          <w:szCs w:val="16"/>
        </w:rPr>
        <w:t>protecciondatosmambiente@madrid.org</w:t>
      </w:r>
    </w:p>
    <w:p w14:paraId="5D86FECD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jc w:val="both"/>
        <w:rPr>
          <w:b/>
          <w:sz w:val="16"/>
          <w:szCs w:val="16"/>
        </w:rPr>
      </w:pPr>
      <w:r w:rsidRPr="007F338B">
        <w:rPr>
          <w:b/>
          <w:sz w:val="16"/>
          <w:szCs w:val="16"/>
          <w:u w:val="single"/>
        </w:rPr>
        <w:t>¿En qué actividad de tratamiento están incluidos sus datos personales y con qué fines se tratarán?</w:t>
      </w:r>
    </w:p>
    <w:p w14:paraId="1EE9D4F1" w14:textId="60CFACD3" w:rsidR="007F338B" w:rsidRPr="00270FEB" w:rsidRDefault="00B35314" w:rsidP="007F338B">
      <w:pPr>
        <w:spacing w:before="120"/>
        <w:ind w:left="720"/>
        <w:jc w:val="both"/>
        <w:rPr>
          <w:color w:val="FF0000"/>
          <w:sz w:val="16"/>
          <w:szCs w:val="16"/>
        </w:rPr>
      </w:pPr>
      <w:r>
        <w:rPr>
          <w:sz w:val="16"/>
          <w:szCs w:val="16"/>
        </w:rPr>
        <w:t xml:space="preserve">Centros de </w:t>
      </w:r>
      <w:proofErr w:type="spellStart"/>
      <w:r>
        <w:rPr>
          <w:sz w:val="16"/>
          <w:szCs w:val="16"/>
        </w:rPr>
        <w:t>testaje</w:t>
      </w:r>
      <w:proofErr w:type="spellEnd"/>
      <w:r>
        <w:rPr>
          <w:sz w:val="16"/>
          <w:szCs w:val="16"/>
        </w:rPr>
        <w:t xml:space="preserve"> en materia ganadera y animales donantes de material reproductivo. </w:t>
      </w:r>
    </w:p>
    <w:p w14:paraId="0B9AEC8F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270FEB">
        <w:rPr>
          <w:sz w:val="16"/>
          <w:szCs w:val="16"/>
        </w:rPr>
        <w:t>En cumplimiento de lo</w:t>
      </w:r>
      <w:r w:rsidRPr="00270FEB">
        <w:rPr>
          <w:color w:val="FF0000"/>
          <w:sz w:val="16"/>
          <w:szCs w:val="16"/>
        </w:rPr>
        <w:t xml:space="preserve"> </w:t>
      </w:r>
      <w:r w:rsidRPr="007F338B">
        <w:rPr>
          <w:sz w:val="16"/>
          <w:szCs w:val="16"/>
        </w:rPr>
        <w:t>establecido por el Reglamento (UE) 2016/679, de Protección de Datos Personales (RGPD), sus datos serán tratados para las siguientes finalidades: Prestar servicio público de análisis de muestras de alimentos, suelos, aguas, material vegetal y material animal.</w:t>
      </w:r>
      <w:r w:rsidRPr="007F338B">
        <w:rPr>
          <w:b/>
          <w:sz w:val="16"/>
          <w:szCs w:val="16"/>
        </w:rPr>
        <w:t xml:space="preserve"> </w:t>
      </w:r>
    </w:p>
    <w:p w14:paraId="5171D69B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b/>
          <w:sz w:val="16"/>
          <w:szCs w:val="16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 xml:space="preserve">¿Cuál es la legitimación en la cual se basa la licitud del tratamiento? </w:t>
      </w:r>
    </w:p>
    <w:p w14:paraId="1742DC0A" w14:textId="77777777" w:rsidR="007F338B" w:rsidRPr="007F338B" w:rsidRDefault="007F338B" w:rsidP="007F338B">
      <w:pPr>
        <w:spacing w:before="120" w:after="120" w:line="276" w:lineRule="auto"/>
        <w:ind w:left="720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sz w:val="16"/>
          <w:szCs w:val="16"/>
          <w:lang w:eastAsia="en-US"/>
        </w:rPr>
        <w:t>RGPD 6.1 e) el tratamiento es necesario para el cumplimiento de una misión realizada en interés público o en el ejercicio de poderes públicos conferidos al responsable del tratamiento.</w:t>
      </w:r>
    </w:p>
    <w:p w14:paraId="7B003C67" w14:textId="77777777" w:rsidR="007F338B" w:rsidRDefault="007F338B" w:rsidP="007F338B">
      <w:pPr>
        <w:spacing w:before="120" w:after="120" w:line="276" w:lineRule="auto"/>
        <w:ind w:left="720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sz w:val="16"/>
          <w:szCs w:val="16"/>
          <w:lang w:eastAsia="en-US"/>
        </w:rPr>
        <w:t>Ley 26/1997, de 26 de diciembre, de creación del IMIDRA.</w:t>
      </w:r>
    </w:p>
    <w:p w14:paraId="531A3447" w14:textId="77777777" w:rsidR="00502183" w:rsidRPr="007F338B" w:rsidRDefault="00502183" w:rsidP="007F338B">
      <w:pPr>
        <w:spacing w:before="120" w:after="120" w:line="276" w:lineRule="auto"/>
        <w:ind w:left="720"/>
        <w:jc w:val="both"/>
        <w:rPr>
          <w:rFonts w:eastAsia="Arial" w:cs="Arial"/>
          <w:sz w:val="16"/>
          <w:szCs w:val="16"/>
          <w:lang w:eastAsia="en-US"/>
        </w:rPr>
      </w:pPr>
      <w:r w:rsidRPr="00502183">
        <w:rPr>
          <w:rFonts w:eastAsia="Arial" w:cs="Arial"/>
          <w:sz w:val="16"/>
          <w:szCs w:val="16"/>
          <w:lang w:eastAsia="en-US"/>
        </w:rPr>
        <w:t xml:space="preserve">RESOLUCIÓN de 22 de mayo de 2025, de la </w:t>
      </w:r>
      <w:proofErr w:type="gramStart"/>
      <w:r w:rsidRPr="00502183">
        <w:rPr>
          <w:rFonts w:eastAsia="Arial" w:cs="Arial"/>
          <w:sz w:val="16"/>
          <w:szCs w:val="16"/>
          <w:lang w:eastAsia="en-US"/>
        </w:rPr>
        <w:t>Directora</w:t>
      </w:r>
      <w:proofErr w:type="gramEnd"/>
      <w:r w:rsidRPr="00502183">
        <w:rPr>
          <w:rFonts w:eastAsia="Arial" w:cs="Arial"/>
          <w:sz w:val="16"/>
          <w:szCs w:val="16"/>
          <w:lang w:eastAsia="en-US"/>
        </w:rPr>
        <w:t>-Gerente del Instituto Madrileño de Investigación y Desarrollo Rural, Agrario y Alimentario (IMIDRA), por la que se aprueba la relación de precios privados en la venta de productos agrícolas, ganado, plantas silvestres y singulares, análisis de laboratorios, ensayos en parcelas y dedicación de personal de investigación que regirán en el IMIDRA durante el año 2025 y sucesivos.</w:t>
      </w:r>
    </w:p>
    <w:p w14:paraId="2F54612F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¿Cómo ejercer sus derechos? ¿Cuáles son sus derechos cuando nos facilita sus datos?</w:t>
      </w:r>
      <w:r w:rsidRPr="007F338B">
        <w:rPr>
          <w:rFonts w:eastAsia="Arial" w:cs="Arial"/>
          <w:b/>
          <w:sz w:val="16"/>
          <w:szCs w:val="16"/>
          <w:lang w:eastAsia="en-US"/>
        </w:rPr>
        <w:t xml:space="preserve"> </w:t>
      </w:r>
      <w:bookmarkStart w:id="0" w:name="_Hlk529465026"/>
    </w:p>
    <w:p w14:paraId="5321164C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7F338B">
        <w:rPr>
          <w:sz w:val="16"/>
          <w:szCs w:val="16"/>
        </w:rPr>
        <w:t>Puede</w:t>
      </w:r>
      <w:r w:rsidRPr="007F338B">
        <w:rPr>
          <w:color w:val="000000"/>
          <w:sz w:val="16"/>
          <w:szCs w:val="16"/>
          <w:lang w:val="es-ES_tradnl"/>
        </w:rPr>
        <w:t xml:space="preserve">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bookmarkEnd w:id="0"/>
    <w:p w14:paraId="376153BA" w14:textId="77777777" w:rsidR="007F338B" w:rsidRPr="007F338B" w:rsidRDefault="007F338B" w:rsidP="007F338B">
      <w:pPr>
        <w:ind w:left="720"/>
        <w:jc w:val="both"/>
        <w:rPr>
          <w:rFonts w:eastAsia="Arial" w:cs="Arial"/>
          <w:b/>
          <w:bCs/>
          <w:color w:val="FF0000"/>
          <w:sz w:val="16"/>
          <w:szCs w:val="16"/>
          <w:lang w:eastAsia="en-US"/>
        </w:rPr>
      </w:pPr>
      <w:r w:rsidRPr="007F338B">
        <w:rPr>
          <w:rFonts w:eastAsia="Arial" w:cs="Arial"/>
          <w:color w:val="000000"/>
          <w:sz w:val="16"/>
          <w:szCs w:val="16"/>
          <w:lang w:val="es-ES_tradnl" w:eastAsia="en-US"/>
        </w:rPr>
        <w:t>Según la Ley 39/2015, el RGPD y la Ley Orgánica 3/2018,</w:t>
      </w:r>
      <w:r w:rsidRPr="007F338B">
        <w:rPr>
          <w:rFonts w:eastAsia="Arial" w:cs="Arial"/>
          <w:color w:val="000000"/>
          <w:sz w:val="16"/>
          <w:szCs w:val="16"/>
          <w:lang w:eastAsia="en-US"/>
        </w:rPr>
        <w:t xml:space="preserve"> </w:t>
      </w:r>
      <w:r w:rsidRPr="007F338B">
        <w:rPr>
          <w:rFonts w:eastAsia="Arial" w:cs="Arial"/>
          <w:sz w:val="16"/>
          <w:szCs w:val="16"/>
          <w:lang w:eastAsia="en-US"/>
        </w:rPr>
        <w:t xml:space="preserve">puede ejercer sus derechos </w:t>
      </w:r>
      <w:r w:rsidRPr="007F338B">
        <w:rPr>
          <w:rFonts w:eastAsia="Arial" w:cs="Arial"/>
          <w:color w:val="000000"/>
          <w:sz w:val="16"/>
          <w:szCs w:val="16"/>
          <w:lang w:val="es-ES_tradnl" w:eastAsia="en-US"/>
        </w:rPr>
        <w:t xml:space="preserve">por </w:t>
      </w:r>
      <w:hyperlink r:id="rId13" w:history="1">
        <w:r w:rsidRPr="007F338B">
          <w:rPr>
            <w:rFonts w:eastAsia="Arial" w:cs="Arial"/>
            <w:color w:val="0000FF"/>
            <w:sz w:val="16"/>
            <w:szCs w:val="16"/>
            <w:u w:val="single"/>
            <w:lang w:val="es-ES_tradnl" w:eastAsia="en-US"/>
          </w:rPr>
          <w:t>Registro Electrónico</w:t>
        </w:r>
      </w:hyperlink>
      <w:r w:rsidRPr="007F338B">
        <w:rPr>
          <w:rFonts w:eastAsia="Arial" w:cs="Arial"/>
          <w:color w:val="2E74B5"/>
          <w:sz w:val="16"/>
          <w:szCs w:val="16"/>
          <w:lang w:val="es-ES_tradnl" w:eastAsia="en-US"/>
        </w:rPr>
        <w:t xml:space="preserve"> </w:t>
      </w:r>
      <w:r w:rsidRPr="007F338B">
        <w:rPr>
          <w:rFonts w:eastAsia="Arial" w:cs="Arial"/>
          <w:sz w:val="16"/>
          <w:szCs w:val="16"/>
          <w:lang w:val="es-ES_tradnl" w:eastAsia="en-US"/>
        </w:rPr>
        <w:t xml:space="preserve">o </w:t>
      </w:r>
      <w:hyperlink r:id="rId14" w:history="1">
        <w:r w:rsidRPr="007F338B">
          <w:rPr>
            <w:rFonts w:eastAsia="Arial" w:cs="Arial"/>
            <w:color w:val="0000FF"/>
            <w:sz w:val="16"/>
            <w:szCs w:val="16"/>
            <w:u w:val="single"/>
            <w:lang w:val="es-ES_tradnl" w:eastAsia="en-US"/>
          </w:rPr>
          <w:t>Registro Presencial</w:t>
        </w:r>
      </w:hyperlink>
      <w:r w:rsidRPr="007F338B">
        <w:rPr>
          <w:rFonts w:eastAsia="Arial" w:cs="Arial"/>
          <w:color w:val="000000"/>
          <w:sz w:val="16"/>
          <w:szCs w:val="16"/>
          <w:u w:val="single"/>
          <w:lang w:val="es-ES_tradnl" w:eastAsia="en-US"/>
        </w:rPr>
        <w:t xml:space="preserve"> o en los lugares y formas previstos en el artículo 16.4 de la Ley 39/2015, preferentemente</w:t>
      </w:r>
      <w:r w:rsidRPr="007F338B">
        <w:rPr>
          <w:rFonts w:eastAsia="Arial" w:cs="Arial"/>
          <w:sz w:val="16"/>
          <w:szCs w:val="16"/>
          <w:lang w:eastAsia="en-US"/>
        </w:rPr>
        <w:t xml:space="preserve"> </w:t>
      </w:r>
      <w:r w:rsidRPr="007F338B">
        <w:rPr>
          <w:rFonts w:eastAsia="Arial" w:cs="Arial"/>
          <w:color w:val="000000"/>
          <w:sz w:val="16"/>
          <w:szCs w:val="16"/>
          <w:lang w:val="es-ES_tradnl" w:eastAsia="en-US"/>
        </w:rPr>
        <w:t xml:space="preserve">mediante el formulario de solicitud </w:t>
      </w:r>
      <w:hyperlink r:id="rId15" w:history="1">
        <w:r w:rsidRPr="007F338B">
          <w:rPr>
            <w:rFonts w:eastAsia="Arial" w:cs="Arial"/>
            <w:color w:val="0000FF"/>
            <w:sz w:val="16"/>
            <w:szCs w:val="16"/>
            <w:u w:val="single"/>
            <w:lang w:val="es-ES_tradnl" w:eastAsia="en-US"/>
          </w:rPr>
          <w:t>“Ejercicio de derechos en materia de protección de datos personales”</w:t>
        </w:r>
      </w:hyperlink>
      <w:r w:rsidRPr="007F338B">
        <w:rPr>
          <w:rFonts w:eastAsia="Arial" w:cs="Arial"/>
          <w:color w:val="000000"/>
          <w:sz w:val="16"/>
          <w:szCs w:val="16"/>
          <w:lang w:val="es-ES_tradnl" w:eastAsia="en-US"/>
        </w:rPr>
        <w:t>.</w:t>
      </w:r>
    </w:p>
    <w:p w14:paraId="2BD5D28D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Tratamientos que incluyen decisiones automatizadas, incluida la elaboración de perfiles, con efectos jurídicos o relevantes.</w:t>
      </w:r>
    </w:p>
    <w:p w14:paraId="44FB25BE" w14:textId="77777777" w:rsidR="007F338B" w:rsidRPr="007F338B" w:rsidRDefault="007F338B" w:rsidP="007F338B">
      <w:pPr>
        <w:numPr>
          <w:ilvl w:val="0"/>
          <w:numId w:val="13"/>
        </w:numPr>
        <w:spacing w:before="120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sz w:val="16"/>
          <w:szCs w:val="16"/>
          <w:lang w:eastAsia="en-US"/>
        </w:rPr>
        <w:t>No se realizan.</w:t>
      </w:r>
    </w:p>
    <w:p w14:paraId="71E3BE8A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sz w:val="16"/>
          <w:szCs w:val="16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¿Por cuánto tiempo conservaremos sus datos personales?</w:t>
      </w:r>
    </w:p>
    <w:p w14:paraId="4911B024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7F338B">
        <w:rPr>
          <w:color w:val="000000"/>
          <w:sz w:val="16"/>
          <w:szCs w:val="16"/>
          <w:lang w:val="es-ES_tradnl"/>
        </w:rPr>
        <w:t>Los</w:t>
      </w:r>
      <w:r w:rsidRPr="007F338B">
        <w:rPr>
          <w:sz w:val="16"/>
          <w:szCs w:val="16"/>
        </w:rPr>
        <w:t xml:space="preserve"> datos personales proporcionados se conservarán por el siguiente periodo: Indeterminado.</w:t>
      </w:r>
    </w:p>
    <w:p w14:paraId="469F203B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7F338B">
        <w:rPr>
          <w:sz w:val="16"/>
          <w:szCs w:val="16"/>
        </w:rPr>
        <w:t>Los datos se mantendrán durante el tiempo necesario para cumplir con la finalidad para la que se recabaron y para determinar las posibles responsabilidades que se pudieran derivar de dicha finalidad y del tratamiento de los datos.</w:t>
      </w:r>
    </w:p>
    <w:p w14:paraId="61A45864" w14:textId="77777777" w:rsidR="007F338B" w:rsidRPr="007F338B" w:rsidRDefault="007F338B" w:rsidP="007F338B">
      <w:pPr>
        <w:keepNext/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b/>
          <w:sz w:val="16"/>
          <w:szCs w:val="16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 xml:space="preserve">¿A qué destinatarios se comunicarán sus datos? </w:t>
      </w:r>
    </w:p>
    <w:p w14:paraId="78DFCFD0" w14:textId="77777777" w:rsidR="007F338B" w:rsidRPr="007F338B" w:rsidRDefault="007F338B" w:rsidP="007F338B">
      <w:pPr>
        <w:keepNext/>
        <w:ind w:left="720"/>
        <w:jc w:val="both"/>
        <w:rPr>
          <w:sz w:val="16"/>
          <w:szCs w:val="16"/>
          <w:highlight w:val="yellow"/>
        </w:rPr>
      </w:pPr>
      <w:r w:rsidRPr="007F338B">
        <w:rPr>
          <w:sz w:val="16"/>
          <w:szCs w:val="16"/>
        </w:rPr>
        <w:t>Otros órganos por obligación legal.</w:t>
      </w:r>
    </w:p>
    <w:p w14:paraId="3D345673" w14:textId="77777777" w:rsidR="007F338B" w:rsidRPr="007F338B" w:rsidRDefault="007F338B" w:rsidP="007F338B">
      <w:pPr>
        <w:keepNext/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b/>
          <w:sz w:val="16"/>
          <w:szCs w:val="16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Transferencias internacionales.</w:t>
      </w:r>
    </w:p>
    <w:p w14:paraId="1BE5453C" w14:textId="77777777" w:rsidR="007F338B" w:rsidRPr="007F338B" w:rsidRDefault="007F338B" w:rsidP="007F338B">
      <w:pPr>
        <w:spacing w:before="120"/>
        <w:ind w:left="720"/>
        <w:jc w:val="both"/>
        <w:rPr>
          <w:b/>
          <w:sz w:val="16"/>
          <w:szCs w:val="16"/>
        </w:rPr>
      </w:pPr>
      <w:r w:rsidRPr="007F338B">
        <w:rPr>
          <w:sz w:val="16"/>
          <w:szCs w:val="16"/>
        </w:rPr>
        <w:t>No se realizan.</w:t>
      </w:r>
    </w:p>
    <w:p w14:paraId="459DBEE7" w14:textId="77777777" w:rsidR="007F338B" w:rsidRPr="007F338B" w:rsidRDefault="007F338B" w:rsidP="007F338B">
      <w:pPr>
        <w:keepNext/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b/>
          <w:sz w:val="16"/>
          <w:szCs w:val="16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 xml:space="preserve">Derecho a retirar el consentimiento prestado para el tratamiento en cualquier momento. </w:t>
      </w:r>
      <w:bookmarkStart w:id="1" w:name="_Hlk529466772"/>
    </w:p>
    <w:p w14:paraId="4FB16EEC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7F338B">
        <w:rPr>
          <w:sz w:val="16"/>
          <w:szCs w:val="16"/>
        </w:rPr>
        <w:t>Cuando el tratamiento esté basado en el consentimiento explícito, tiene derecho a retirar el consentimiento en cualquier momento, sin que ello afecte a la licitud del tratamiento basado en el consentimiento previo a su retirada</w:t>
      </w:r>
      <w:bookmarkEnd w:id="1"/>
      <w:r w:rsidRPr="007F338B">
        <w:rPr>
          <w:sz w:val="16"/>
          <w:szCs w:val="16"/>
        </w:rPr>
        <w:t>.</w:t>
      </w:r>
    </w:p>
    <w:p w14:paraId="64F926C1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ind w:left="714" w:hanging="357"/>
        <w:jc w:val="both"/>
        <w:rPr>
          <w:sz w:val="16"/>
          <w:szCs w:val="16"/>
        </w:rPr>
      </w:pPr>
      <w:r w:rsidRPr="007F338B">
        <w:rPr>
          <w:b/>
          <w:sz w:val="16"/>
          <w:szCs w:val="16"/>
          <w:u w:val="single"/>
        </w:rPr>
        <w:t>Derecho a presentar una reclamación ante la Autoridad de Control</w:t>
      </w:r>
      <w:r w:rsidRPr="007F338B">
        <w:rPr>
          <w:b/>
          <w:sz w:val="16"/>
          <w:szCs w:val="16"/>
        </w:rPr>
        <w:t>.</w:t>
      </w:r>
    </w:p>
    <w:p w14:paraId="45509DD8" w14:textId="77777777" w:rsidR="007F338B" w:rsidRPr="007F338B" w:rsidRDefault="007F338B" w:rsidP="007F338B">
      <w:pPr>
        <w:spacing w:before="120"/>
        <w:ind w:left="720"/>
        <w:jc w:val="both"/>
        <w:rPr>
          <w:sz w:val="16"/>
          <w:szCs w:val="16"/>
        </w:rPr>
      </w:pPr>
      <w:r w:rsidRPr="007F338B">
        <w:rPr>
          <w:sz w:val="16"/>
          <w:szCs w:val="16"/>
        </w:rPr>
        <w:t xml:space="preserve">Tiene derecho a presentar una reclamación ante la Agencia Española de Protección de Datos </w:t>
      </w:r>
      <w:hyperlink r:id="rId16" w:history="1">
        <w:r w:rsidRPr="007F338B">
          <w:rPr>
            <w:color w:val="0563C1"/>
            <w:sz w:val="16"/>
            <w:szCs w:val="16"/>
            <w:u w:val="single"/>
          </w:rPr>
          <w:t>https://www.aepd.es</w:t>
        </w:r>
      </w:hyperlink>
      <w:r w:rsidRPr="007F338B">
        <w:rPr>
          <w:sz w:val="16"/>
          <w:szCs w:val="16"/>
        </w:rPr>
        <w:t xml:space="preserve"> si no está conforme con el tratamiento que se hace de sus datos personales.</w:t>
      </w:r>
    </w:p>
    <w:p w14:paraId="40C4383E" w14:textId="77777777" w:rsidR="007F338B" w:rsidRPr="007F338B" w:rsidRDefault="007F338B" w:rsidP="007F338B">
      <w:pPr>
        <w:keepNext/>
        <w:numPr>
          <w:ilvl w:val="0"/>
          <w:numId w:val="12"/>
        </w:numPr>
        <w:spacing w:before="120" w:after="120"/>
        <w:ind w:left="714" w:hanging="357"/>
        <w:jc w:val="both"/>
        <w:rPr>
          <w:rFonts w:eastAsia="Arial" w:cs="Arial"/>
          <w:b/>
          <w:sz w:val="14"/>
          <w:szCs w:val="14"/>
          <w:u w:val="single"/>
          <w:lang w:eastAsia="en-US"/>
        </w:rPr>
      </w:pPr>
      <w:r w:rsidRPr="007F338B">
        <w:rPr>
          <w:rFonts w:eastAsia="Arial" w:cs="Arial"/>
          <w:b/>
          <w:sz w:val="16"/>
          <w:szCs w:val="16"/>
          <w:u w:val="single"/>
          <w:lang w:eastAsia="en-US"/>
        </w:rPr>
        <w:t>Categoría de datos objeto de tratamiento.</w:t>
      </w:r>
    </w:p>
    <w:p w14:paraId="42AE7505" w14:textId="77777777" w:rsidR="007F338B" w:rsidRPr="007F338B" w:rsidRDefault="007F338B" w:rsidP="007F338B">
      <w:pPr>
        <w:spacing w:before="120"/>
        <w:ind w:left="720"/>
        <w:jc w:val="both"/>
        <w:rPr>
          <w:color w:val="FF0000"/>
          <w:sz w:val="16"/>
          <w:szCs w:val="16"/>
        </w:rPr>
      </w:pPr>
      <w:r w:rsidRPr="007F338B">
        <w:rPr>
          <w:sz w:val="16"/>
          <w:szCs w:val="16"/>
        </w:rPr>
        <w:t>Datos de carácter identificativo. Datos económicos, financieros y de seguros.</w:t>
      </w:r>
    </w:p>
    <w:p w14:paraId="39CC1A22" w14:textId="77777777" w:rsidR="007F338B" w:rsidRPr="007F338B" w:rsidRDefault="007F338B" w:rsidP="007F338B">
      <w:pPr>
        <w:numPr>
          <w:ilvl w:val="0"/>
          <w:numId w:val="12"/>
        </w:numPr>
        <w:spacing w:before="120" w:after="120"/>
        <w:jc w:val="both"/>
        <w:rPr>
          <w:b/>
          <w:sz w:val="16"/>
          <w:szCs w:val="16"/>
          <w:u w:val="single"/>
        </w:rPr>
      </w:pPr>
      <w:r w:rsidRPr="007F338B">
        <w:rPr>
          <w:b/>
          <w:sz w:val="16"/>
          <w:szCs w:val="16"/>
          <w:u w:val="single"/>
        </w:rPr>
        <w:t>Fuente de la que proceden los datos.</w:t>
      </w:r>
    </w:p>
    <w:p w14:paraId="6613519B" w14:textId="77777777" w:rsidR="007F338B" w:rsidRPr="007F338B" w:rsidRDefault="007F338B" w:rsidP="007F338B">
      <w:pPr>
        <w:spacing w:after="240"/>
        <w:ind w:left="720"/>
        <w:jc w:val="both"/>
        <w:rPr>
          <w:color w:val="FF0000"/>
          <w:sz w:val="16"/>
          <w:szCs w:val="16"/>
        </w:rPr>
      </w:pPr>
      <w:r w:rsidRPr="007F338B">
        <w:rPr>
          <w:sz w:val="16"/>
          <w:szCs w:val="16"/>
        </w:rPr>
        <w:t>Interesado.</w:t>
      </w:r>
    </w:p>
    <w:p w14:paraId="0E2E9D8C" w14:textId="77777777" w:rsidR="007F338B" w:rsidRPr="007F338B" w:rsidRDefault="007F338B" w:rsidP="007F338B">
      <w:pPr>
        <w:keepNext/>
        <w:spacing w:before="120"/>
        <w:ind w:left="284"/>
        <w:jc w:val="both"/>
        <w:rPr>
          <w:b/>
          <w:sz w:val="16"/>
          <w:szCs w:val="16"/>
          <w:u w:val="single"/>
        </w:rPr>
      </w:pPr>
      <w:r w:rsidRPr="007F338B">
        <w:rPr>
          <w:b/>
          <w:sz w:val="16"/>
          <w:szCs w:val="16"/>
          <w:u w:val="single"/>
        </w:rPr>
        <w:t>Más información.</w:t>
      </w:r>
    </w:p>
    <w:p w14:paraId="2D5ECF77" w14:textId="77777777" w:rsidR="007F338B" w:rsidRPr="007F338B" w:rsidRDefault="007F338B" w:rsidP="007F338B">
      <w:pPr>
        <w:keepNext/>
        <w:spacing w:before="120"/>
        <w:ind w:left="284"/>
        <w:jc w:val="both"/>
        <w:rPr>
          <w:rFonts w:cs="Arial"/>
          <w:b/>
          <w:sz w:val="14"/>
          <w:szCs w:val="14"/>
        </w:rPr>
      </w:pPr>
      <w:r w:rsidRPr="007F338B">
        <w:rPr>
          <w:sz w:val="16"/>
          <w:szCs w:val="16"/>
        </w:rPr>
        <w:t xml:space="preserve">Puede consultar más información y la normativa aplicable en materia de protección de datos en la web de la Agencia Española de Protección de Datos </w:t>
      </w:r>
      <w:hyperlink r:id="rId17" w:history="1">
        <w:r w:rsidRPr="007F338B">
          <w:rPr>
            <w:color w:val="0000FF"/>
            <w:sz w:val="16"/>
            <w:szCs w:val="16"/>
            <w:u w:val="single"/>
          </w:rPr>
          <w:t>https://www.aepd.es</w:t>
        </w:r>
      </w:hyperlink>
      <w:r w:rsidRPr="007F338B">
        <w:rPr>
          <w:sz w:val="16"/>
          <w:szCs w:val="16"/>
        </w:rPr>
        <w:t xml:space="preserve">, así como en el siguiente enlace: </w:t>
      </w:r>
      <w:hyperlink r:id="rId18" w:history="1">
        <w:r w:rsidRPr="007F338B">
          <w:rPr>
            <w:color w:val="0000FF"/>
            <w:sz w:val="16"/>
            <w:szCs w:val="16"/>
            <w:u w:val="single"/>
          </w:rPr>
          <w:t>www.comunidad.madrid/protecciondedatos</w:t>
        </w:r>
      </w:hyperlink>
      <w:r w:rsidRPr="007F338B">
        <w:rPr>
          <w:sz w:val="16"/>
          <w:szCs w:val="16"/>
        </w:rPr>
        <w:t>.</w:t>
      </w:r>
    </w:p>
    <w:p w14:paraId="0E482E32" w14:textId="77777777" w:rsidR="001753BB" w:rsidRPr="00F0274B" w:rsidRDefault="001753BB" w:rsidP="008F6598">
      <w:pPr>
        <w:jc w:val="both"/>
        <w:rPr>
          <w:i/>
          <w:color w:val="FF0000"/>
          <w:sz w:val="48"/>
          <w:szCs w:val="48"/>
        </w:rPr>
      </w:pPr>
    </w:p>
    <w:sectPr w:rsidR="001753BB" w:rsidRPr="00F0274B" w:rsidSect="00B35314">
      <w:headerReference w:type="default" r:id="rId19"/>
      <w:pgSz w:w="11906" w:h="16838"/>
      <w:pgMar w:top="899" w:right="991" w:bottom="1276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BB26" w14:textId="77777777" w:rsidR="00B35314" w:rsidRDefault="00B35314">
      <w:r>
        <w:separator/>
      </w:r>
    </w:p>
  </w:endnote>
  <w:endnote w:type="continuationSeparator" w:id="0">
    <w:p w14:paraId="04F31CC9" w14:textId="77777777" w:rsidR="00B35314" w:rsidRDefault="00B3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7B36" w14:textId="77777777" w:rsidR="00BC6A99" w:rsidRPr="00864BF2" w:rsidRDefault="00BC6A99" w:rsidP="00BC6A99">
    <w:pPr>
      <w:pStyle w:val="Piedepgina"/>
      <w:ind w:left="-851"/>
      <w:rPr>
        <w:sz w:val="16"/>
        <w:szCs w:val="16"/>
      </w:rPr>
    </w:pPr>
    <w:r w:rsidRPr="00864BF2">
      <w:rPr>
        <w:sz w:val="16"/>
        <w:szCs w:val="16"/>
      </w:rPr>
      <w:t>F</w:t>
    </w:r>
    <w:r w:rsidR="00266BD6">
      <w:rPr>
        <w:sz w:val="16"/>
        <w:szCs w:val="16"/>
      </w:rPr>
      <w:t>-PG0302-</w:t>
    </w:r>
    <w:r w:rsidR="007F338B">
      <w:rPr>
        <w:sz w:val="16"/>
        <w:szCs w:val="16"/>
      </w:rPr>
      <w:t>5</w:t>
    </w:r>
  </w:p>
  <w:p w14:paraId="7571AB8B" w14:textId="77777777" w:rsidR="0005698E" w:rsidRPr="00BC6A99" w:rsidRDefault="0005698E" w:rsidP="00BC6A99">
    <w:pPr>
      <w:pStyle w:val="Piedepgina"/>
      <w:spacing w:line="200" w:lineRule="exac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0E193" w14:textId="77777777" w:rsidR="00B35314" w:rsidRDefault="00B35314">
      <w:r>
        <w:separator/>
      </w:r>
    </w:p>
  </w:footnote>
  <w:footnote w:type="continuationSeparator" w:id="0">
    <w:p w14:paraId="6FC2FF7F" w14:textId="77777777" w:rsidR="00B35314" w:rsidRDefault="00B3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21" w:type="dxa"/>
      <w:tblLook w:val="04A0" w:firstRow="1" w:lastRow="0" w:firstColumn="1" w:lastColumn="0" w:noHBand="0" w:noVBand="1"/>
    </w:tblPr>
    <w:tblGrid>
      <w:gridCol w:w="5235"/>
      <w:gridCol w:w="4886"/>
    </w:tblGrid>
    <w:tr w:rsidR="00687EA9" w14:paraId="4C928912" w14:textId="77777777" w:rsidTr="001F0372">
      <w:tc>
        <w:tcPr>
          <w:tcW w:w="5235" w:type="dxa"/>
          <w:shd w:val="clear" w:color="auto" w:fill="auto"/>
        </w:tcPr>
        <w:p w14:paraId="16B4E7D4" w14:textId="77777777" w:rsidR="00687EA9" w:rsidRDefault="00E86FE5" w:rsidP="00687EA9">
          <w:pPr>
            <w:pStyle w:val="Encabezado"/>
          </w:pPr>
          <w:r w:rsidRPr="00F36874">
            <w:rPr>
              <w:noProof/>
            </w:rPr>
            <w:drawing>
              <wp:inline distT="0" distB="0" distL="0" distR="0" wp14:anchorId="2FA0BBE2" wp14:editId="44548945">
                <wp:extent cx="2145030" cy="6127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503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6" w:type="dxa"/>
          <w:shd w:val="clear" w:color="auto" w:fill="auto"/>
        </w:tcPr>
        <w:p w14:paraId="352E7C5E" w14:textId="77777777" w:rsidR="00687EA9" w:rsidRPr="001F0372" w:rsidRDefault="00687EA9" w:rsidP="001F0372">
          <w:pPr>
            <w:spacing w:before="80" w:line="200" w:lineRule="exact"/>
            <w:jc w:val="right"/>
            <w:rPr>
              <w:rFonts w:cs="Arial"/>
              <w:sz w:val="16"/>
              <w:szCs w:val="16"/>
            </w:rPr>
          </w:pPr>
          <w:r w:rsidRPr="001F0372">
            <w:rPr>
              <w:rFonts w:cs="Arial"/>
              <w:sz w:val="16"/>
              <w:szCs w:val="16"/>
            </w:rPr>
            <w:t>Instituto Madrileño de Investigación y Desarrollo</w:t>
          </w:r>
        </w:p>
        <w:p w14:paraId="5365FF82" w14:textId="77777777" w:rsidR="00687EA9" w:rsidRPr="001F0372" w:rsidRDefault="00687EA9" w:rsidP="001F0372">
          <w:pPr>
            <w:spacing w:line="200" w:lineRule="exact"/>
            <w:jc w:val="right"/>
            <w:rPr>
              <w:rFonts w:cs="Arial"/>
              <w:sz w:val="16"/>
              <w:szCs w:val="16"/>
            </w:rPr>
          </w:pPr>
          <w:r w:rsidRPr="001F0372">
            <w:rPr>
              <w:rFonts w:cs="Arial"/>
              <w:sz w:val="16"/>
              <w:szCs w:val="16"/>
            </w:rPr>
            <w:t>Rural, Agrario y Alimentario (IMIDRA)</w:t>
          </w:r>
        </w:p>
        <w:p w14:paraId="0B080482" w14:textId="77777777" w:rsidR="00687EA9" w:rsidRPr="001F0372" w:rsidRDefault="00687EA9" w:rsidP="001F0372">
          <w:pPr>
            <w:spacing w:line="200" w:lineRule="exact"/>
            <w:jc w:val="right"/>
            <w:rPr>
              <w:rFonts w:cs="Arial"/>
              <w:sz w:val="16"/>
              <w:szCs w:val="16"/>
            </w:rPr>
          </w:pPr>
          <w:r w:rsidRPr="001F0372">
            <w:rPr>
              <w:rFonts w:cs="Arial"/>
              <w:sz w:val="16"/>
              <w:szCs w:val="16"/>
            </w:rPr>
            <w:t xml:space="preserve">CONSEJERÍA DE MEDIO AMBIENTE, </w:t>
          </w:r>
        </w:p>
        <w:p w14:paraId="4DA1A061" w14:textId="77777777" w:rsidR="00687EA9" w:rsidRDefault="00687EA9" w:rsidP="001F0372">
          <w:pPr>
            <w:pStyle w:val="Encabezado"/>
            <w:tabs>
              <w:tab w:val="clear" w:pos="4252"/>
            </w:tabs>
            <w:spacing w:line="200" w:lineRule="exact"/>
            <w:jc w:val="right"/>
          </w:pPr>
          <w:r w:rsidRPr="001F0372">
            <w:rPr>
              <w:rFonts w:cs="Arial"/>
              <w:sz w:val="16"/>
              <w:szCs w:val="16"/>
            </w:rPr>
            <w:t>AGRICULTURA E INTERIOR</w:t>
          </w:r>
        </w:p>
      </w:tc>
    </w:tr>
  </w:tbl>
  <w:p w14:paraId="2CA15D98" w14:textId="77777777" w:rsidR="008547FD" w:rsidRPr="00BC6A99" w:rsidRDefault="000422FE" w:rsidP="00BC6A99">
    <w:pPr>
      <w:pStyle w:val="Encabezado"/>
      <w:rPr>
        <w:rFonts w:cs="Arial"/>
        <w:sz w:val="16"/>
        <w:szCs w:val="16"/>
      </w:rPr>
    </w:pPr>
    <w:r>
      <w:rPr>
        <w:rFonts w:cs="Arial"/>
        <w:b/>
        <w:sz w:val="16"/>
        <w:szCs w:val="16"/>
      </w:rPr>
      <w:tab/>
    </w:r>
    <w:r w:rsidR="001E2F7D">
      <w:rPr>
        <w:rFonts w:cs="Arial"/>
        <w:b/>
        <w:sz w:val="16"/>
        <w:szCs w:val="16"/>
      </w:rPr>
      <w:t xml:space="preserve">   </w:t>
    </w:r>
    <w:r w:rsidR="001F7363">
      <w:rPr>
        <w:rFonts w:cs="Arial"/>
        <w:b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221B5" w14:textId="77777777" w:rsidR="008F6598" w:rsidRPr="00BC6A99" w:rsidRDefault="00E86FE5" w:rsidP="008F659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A22F06F" wp14:editId="296EC065">
              <wp:simplePos x="0" y="0"/>
              <wp:positionH relativeFrom="column">
                <wp:posOffset>4156075</wp:posOffset>
              </wp:positionH>
              <wp:positionV relativeFrom="paragraph">
                <wp:posOffset>107315</wp:posOffset>
              </wp:positionV>
              <wp:extent cx="1920240" cy="426085"/>
              <wp:effectExtent l="3175" t="2540" r="635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8690E" w14:textId="77777777" w:rsidR="008F6598" w:rsidRPr="00B765D5" w:rsidRDefault="008F6598" w:rsidP="00700964">
                          <w:pPr>
                            <w:pStyle w:val="Encabezado"/>
                            <w:tabs>
                              <w:tab w:val="center" w:pos="6840"/>
                            </w:tabs>
                            <w:rPr>
                              <w:rFonts w:ascii="Arial Black" w:hAnsi="Arial Black" w:cs="Arial"/>
                              <w:color w:val="999999"/>
                              <w:sz w:val="12"/>
                              <w:szCs w:val="12"/>
                            </w:rPr>
                          </w:pPr>
                        </w:p>
                        <w:p w14:paraId="062338D3" w14:textId="77777777" w:rsidR="008F6598" w:rsidRPr="00B765D5" w:rsidRDefault="008F6598" w:rsidP="00700964">
                          <w:pPr>
                            <w:rPr>
                              <w:rFonts w:ascii="Arial Black" w:hAnsi="Arial Black"/>
                              <w:color w:val="999999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2F06F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27.25pt;margin-top:8.45pt;width:151.2pt;height:3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" stroked="f">
              <v:textbox>
                <w:txbxContent>
                  <w:p w14:paraId="6338690E" w14:textId="77777777" w:rsidR="008F6598" w:rsidRPr="00B765D5" w:rsidRDefault="008F6598" w:rsidP="00700964">
                    <w:pPr>
                      <w:pStyle w:val="Encabezado"/>
                      <w:tabs>
                        <w:tab w:val="center" w:pos="6840"/>
                      </w:tabs>
                      <w:rPr>
                        <w:rFonts w:ascii="Arial Black" w:hAnsi="Arial Black" w:cs="Arial"/>
                        <w:color w:val="999999"/>
                        <w:sz w:val="12"/>
                        <w:szCs w:val="12"/>
                      </w:rPr>
                    </w:pPr>
                  </w:p>
                  <w:p w14:paraId="062338D3" w14:textId="77777777" w:rsidR="008F6598" w:rsidRPr="00B765D5" w:rsidRDefault="008F6598" w:rsidP="00700964">
                    <w:pPr>
                      <w:rPr>
                        <w:rFonts w:ascii="Arial Black" w:hAnsi="Arial Black"/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D7B617" wp14:editId="26714A34">
              <wp:simplePos x="0" y="0"/>
              <wp:positionH relativeFrom="column">
                <wp:posOffset>-733425</wp:posOffset>
              </wp:positionH>
              <wp:positionV relativeFrom="paragraph">
                <wp:posOffset>107315</wp:posOffset>
              </wp:positionV>
              <wp:extent cx="4356100" cy="457200"/>
              <wp:effectExtent l="0" t="254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EE4F5" w14:textId="77777777" w:rsidR="008F6598" w:rsidRPr="00E86FE5" w:rsidRDefault="008F6598">
                          <w:pPr>
                            <w:rPr>
                              <w:rFonts w:ascii="Arial Black" w:hAnsi="Arial Black" w:cs="Arial"/>
                              <w:color w:val="999999"/>
                              <w:sz w:val="20"/>
                              <w:szCs w:val="20"/>
                              <w14:shadow w14:blurRad="0" w14:dist="254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7B617" id="Text Box 18" o:spid="_x0000_s1027" type="#_x0000_t202" style="position:absolute;margin-left:-57.75pt;margin-top:8.45pt;width:34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" stroked="f">
              <v:textbox>
                <w:txbxContent>
                  <w:p w14:paraId="259EE4F5" w14:textId="77777777" w:rsidR="008F6598" w:rsidRPr="00E86FE5" w:rsidRDefault="008F6598">
                    <w:pPr>
                      <w:rPr>
                        <w:rFonts w:ascii="Arial Black" w:hAnsi="Arial Black" w:cs="Arial"/>
                        <w:color w:val="999999"/>
                        <w:sz w:val="20"/>
                        <w:szCs w:val="20"/>
                        <w14:shadow w14:blurRad="0" w14:dist="254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8BA"/>
    <w:multiLevelType w:val="hybridMultilevel"/>
    <w:tmpl w:val="A254E840"/>
    <w:lvl w:ilvl="0" w:tplc="BBF2DF78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8D3C29"/>
    <w:multiLevelType w:val="hybridMultilevel"/>
    <w:tmpl w:val="CB481E94"/>
    <w:lvl w:ilvl="0" w:tplc="5BE49E3C">
      <w:numFmt w:val="bullet"/>
      <w:lvlText w:val="-"/>
      <w:lvlJc w:val="left"/>
      <w:pPr>
        <w:tabs>
          <w:tab w:val="num" w:pos="774"/>
        </w:tabs>
        <w:ind w:left="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705063C"/>
    <w:multiLevelType w:val="hybridMultilevel"/>
    <w:tmpl w:val="7680697E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871F5"/>
    <w:multiLevelType w:val="hybridMultilevel"/>
    <w:tmpl w:val="06EE52C6"/>
    <w:lvl w:ilvl="0" w:tplc="B3A2E93E">
      <w:numFmt w:val="bullet"/>
      <w:lvlText w:val=""/>
      <w:lvlJc w:val="left"/>
      <w:pPr>
        <w:tabs>
          <w:tab w:val="num" w:pos="567"/>
        </w:tabs>
        <w:ind w:left="567" w:hanging="283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0E3F"/>
    <w:multiLevelType w:val="hybridMultilevel"/>
    <w:tmpl w:val="58C617B6"/>
    <w:lvl w:ilvl="0" w:tplc="29F884DC">
      <w:start w:val="91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Verdana" w:eastAsia="Times New Roman" w:hAnsi="Verdana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487B6BE7"/>
    <w:multiLevelType w:val="hybridMultilevel"/>
    <w:tmpl w:val="0D34BF72"/>
    <w:lvl w:ilvl="0" w:tplc="1C52C4AE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725E4"/>
    <w:multiLevelType w:val="hybridMultilevel"/>
    <w:tmpl w:val="E9EED8B6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A12E1"/>
    <w:multiLevelType w:val="hybridMultilevel"/>
    <w:tmpl w:val="2B6A06D2"/>
    <w:lvl w:ilvl="0" w:tplc="8B2C8C34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538C636D"/>
    <w:multiLevelType w:val="hybridMultilevel"/>
    <w:tmpl w:val="4770277C"/>
    <w:lvl w:ilvl="0" w:tplc="0C0A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9" w15:restartNumberingAfterBreak="0">
    <w:nsid w:val="59850697"/>
    <w:multiLevelType w:val="hybridMultilevel"/>
    <w:tmpl w:val="921CB1FC"/>
    <w:lvl w:ilvl="0" w:tplc="29F884DC">
      <w:start w:val="91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5E2B6ED6"/>
    <w:multiLevelType w:val="hybridMultilevel"/>
    <w:tmpl w:val="DD7458AA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00425F3"/>
    <w:multiLevelType w:val="hybridMultilevel"/>
    <w:tmpl w:val="DE6427EA"/>
    <w:lvl w:ilvl="0" w:tplc="68DAEC4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8AD57E7"/>
    <w:multiLevelType w:val="hybridMultilevel"/>
    <w:tmpl w:val="0C7C4E00"/>
    <w:lvl w:ilvl="0" w:tplc="8B2C8C34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Verdana" w:eastAsia="Times New Roman" w:hAnsi="Verdana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7"/>
  </w:num>
  <w:num w:numId="6">
    <w:abstractNumId w:val="12"/>
  </w:num>
  <w:num w:numId="7">
    <w:abstractNumId w:val="4"/>
  </w:num>
  <w:num w:numId="8">
    <w:abstractNumId w:val="1"/>
  </w:num>
  <w:num w:numId="9">
    <w:abstractNumId w:val="3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fr-FR" w:vendorID="64" w:dllVersion="6" w:nlCheck="1" w:checkStyle="1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14"/>
    <w:rsid w:val="00010C14"/>
    <w:rsid w:val="0001576A"/>
    <w:rsid w:val="00020FD6"/>
    <w:rsid w:val="000319CF"/>
    <w:rsid w:val="000335BF"/>
    <w:rsid w:val="000374E6"/>
    <w:rsid w:val="000422FE"/>
    <w:rsid w:val="00046915"/>
    <w:rsid w:val="0005698E"/>
    <w:rsid w:val="0007143D"/>
    <w:rsid w:val="0007180D"/>
    <w:rsid w:val="00082F9F"/>
    <w:rsid w:val="00130FEF"/>
    <w:rsid w:val="00142AC5"/>
    <w:rsid w:val="00142D16"/>
    <w:rsid w:val="00144CC2"/>
    <w:rsid w:val="0014521E"/>
    <w:rsid w:val="00147305"/>
    <w:rsid w:val="001753BB"/>
    <w:rsid w:val="001814D1"/>
    <w:rsid w:val="001852F6"/>
    <w:rsid w:val="00187D7D"/>
    <w:rsid w:val="001A2268"/>
    <w:rsid w:val="001A66E0"/>
    <w:rsid w:val="001A6DFA"/>
    <w:rsid w:val="001A700A"/>
    <w:rsid w:val="001B2B33"/>
    <w:rsid w:val="001C0FBD"/>
    <w:rsid w:val="001C6C2B"/>
    <w:rsid w:val="001D67A7"/>
    <w:rsid w:val="001E2F7D"/>
    <w:rsid w:val="001F0372"/>
    <w:rsid w:val="001F7363"/>
    <w:rsid w:val="002121AC"/>
    <w:rsid w:val="00212C9F"/>
    <w:rsid w:val="00212EAD"/>
    <w:rsid w:val="002150BB"/>
    <w:rsid w:val="0022680F"/>
    <w:rsid w:val="002474C9"/>
    <w:rsid w:val="00266BD6"/>
    <w:rsid w:val="00270FEB"/>
    <w:rsid w:val="00271118"/>
    <w:rsid w:val="00282C89"/>
    <w:rsid w:val="002839BB"/>
    <w:rsid w:val="00285D5F"/>
    <w:rsid w:val="00291695"/>
    <w:rsid w:val="00292DB5"/>
    <w:rsid w:val="002A19A1"/>
    <w:rsid w:val="002B3434"/>
    <w:rsid w:val="002C4C30"/>
    <w:rsid w:val="002C54C6"/>
    <w:rsid w:val="002D6CFD"/>
    <w:rsid w:val="002F2658"/>
    <w:rsid w:val="002F7223"/>
    <w:rsid w:val="00302953"/>
    <w:rsid w:val="003A4762"/>
    <w:rsid w:val="003C4E35"/>
    <w:rsid w:val="003D08DE"/>
    <w:rsid w:val="003E3D16"/>
    <w:rsid w:val="003E4948"/>
    <w:rsid w:val="003F6C41"/>
    <w:rsid w:val="00400E9D"/>
    <w:rsid w:val="0041349C"/>
    <w:rsid w:val="004303AB"/>
    <w:rsid w:val="004424AA"/>
    <w:rsid w:val="00444762"/>
    <w:rsid w:val="00457EAF"/>
    <w:rsid w:val="0048705C"/>
    <w:rsid w:val="00491355"/>
    <w:rsid w:val="00494B12"/>
    <w:rsid w:val="004962A8"/>
    <w:rsid w:val="004A30FC"/>
    <w:rsid w:val="004B3741"/>
    <w:rsid w:val="004B4DEB"/>
    <w:rsid w:val="004C2E39"/>
    <w:rsid w:val="004C7995"/>
    <w:rsid w:val="004D1A50"/>
    <w:rsid w:val="004E13A5"/>
    <w:rsid w:val="004F4FDF"/>
    <w:rsid w:val="00502183"/>
    <w:rsid w:val="0051692F"/>
    <w:rsid w:val="005240C5"/>
    <w:rsid w:val="005322B1"/>
    <w:rsid w:val="00537948"/>
    <w:rsid w:val="0055487B"/>
    <w:rsid w:val="00561685"/>
    <w:rsid w:val="00563AEA"/>
    <w:rsid w:val="00573AE0"/>
    <w:rsid w:val="0059056C"/>
    <w:rsid w:val="005916E9"/>
    <w:rsid w:val="00597E68"/>
    <w:rsid w:val="005A07EE"/>
    <w:rsid w:val="005B1AAD"/>
    <w:rsid w:val="005B5A99"/>
    <w:rsid w:val="005E03EB"/>
    <w:rsid w:val="005E1D9B"/>
    <w:rsid w:val="005E26D7"/>
    <w:rsid w:val="005F2298"/>
    <w:rsid w:val="005F4791"/>
    <w:rsid w:val="00605BA5"/>
    <w:rsid w:val="0060618C"/>
    <w:rsid w:val="00612240"/>
    <w:rsid w:val="00624F10"/>
    <w:rsid w:val="00630F82"/>
    <w:rsid w:val="006324FC"/>
    <w:rsid w:val="006367FA"/>
    <w:rsid w:val="006422C5"/>
    <w:rsid w:val="00687EA9"/>
    <w:rsid w:val="006925C9"/>
    <w:rsid w:val="006A2070"/>
    <w:rsid w:val="006D075E"/>
    <w:rsid w:val="006E4842"/>
    <w:rsid w:val="00700964"/>
    <w:rsid w:val="00720AE8"/>
    <w:rsid w:val="00727C71"/>
    <w:rsid w:val="00742238"/>
    <w:rsid w:val="00750D17"/>
    <w:rsid w:val="007517E6"/>
    <w:rsid w:val="00760AF8"/>
    <w:rsid w:val="007708A4"/>
    <w:rsid w:val="0077570E"/>
    <w:rsid w:val="00780829"/>
    <w:rsid w:val="007821E6"/>
    <w:rsid w:val="007964CA"/>
    <w:rsid w:val="007A6FDC"/>
    <w:rsid w:val="007B291B"/>
    <w:rsid w:val="007C0B5F"/>
    <w:rsid w:val="007C7066"/>
    <w:rsid w:val="007E5E5D"/>
    <w:rsid w:val="007E6326"/>
    <w:rsid w:val="007E7934"/>
    <w:rsid w:val="007F338B"/>
    <w:rsid w:val="00803655"/>
    <w:rsid w:val="008175A4"/>
    <w:rsid w:val="00835F14"/>
    <w:rsid w:val="008374A7"/>
    <w:rsid w:val="0084379E"/>
    <w:rsid w:val="008547FD"/>
    <w:rsid w:val="00857DBB"/>
    <w:rsid w:val="00857DEC"/>
    <w:rsid w:val="0089148E"/>
    <w:rsid w:val="0089555C"/>
    <w:rsid w:val="008B27AA"/>
    <w:rsid w:val="008E0DAD"/>
    <w:rsid w:val="008E37E0"/>
    <w:rsid w:val="008E3AB6"/>
    <w:rsid w:val="008F6598"/>
    <w:rsid w:val="009148B3"/>
    <w:rsid w:val="00921AA2"/>
    <w:rsid w:val="00922337"/>
    <w:rsid w:val="00931DA8"/>
    <w:rsid w:val="009403FA"/>
    <w:rsid w:val="00946B15"/>
    <w:rsid w:val="0095112C"/>
    <w:rsid w:val="00954E85"/>
    <w:rsid w:val="00956F51"/>
    <w:rsid w:val="009613AF"/>
    <w:rsid w:val="00961F34"/>
    <w:rsid w:val="009662D7"/>
    <w:rsid w:val="00987C3E"/>
    <w:rsid w:val="009A2BE6"/>
    <w:rsid w:val="009B25B2"/>
    <w:rsid w:val="009C2825"/>
    <w:rsid w:val="009D6236"/>
    <w:rsid w:val="009E66A6"/>
    <w:rsid w:val="009F1C62"/>
    <w:rsid w:val="009F459B"/>
    <w:rsid w:val="009F6942"/>
    <w:rsid w:val="00A112F2"/>
    <w:rsid w:val="00A167F2"/>
    <w:rsid w:val="00A230EF"/>
    <w:rsid w:val="00A25F4F"/>
    <w:rsid w:val="00A25FBC"/>
    <w:rsid w:val="00A32EB7"/>
    <w:rsid w:val="00A51026"/>
    <w:rsid w:val="00A75C75"/>
    <w:rsid w:val="00AA4FF3"/>
    <w:rsid w:val="00AC53B7"/>
    <w:rsid w:val="00AC5B7C"/>
    <w:rsid w:val="00AD5E88"/>
    <w:rsid w:val="00AD6BEE"/>
    <w:rsid w:val="00B016BF"/>
    <w:rsid w:val="00B13540"/>
    <w:rsid w:val="00B17B71"/>
    <w:rsid w:val="00B23C80"/>
    <w:rsid w:val="00B2718E"/>
    <w:rsid w:val="00B3052D"/>
    <w:rsid w:val="00B35314"/>
    <w:rsid w:val="00B3775D"/>
    <w:rsid w:val="00B46BA9"/>
    <w:rsid w:val="00B71D67"/>
    <w:rsid w:val="00B73195"/>
    <w:rsid w:val="00B765D5"/>
    <w:rsid w:val="00B904F2"/>
    <w:rsid w:val="00B912B1"/>
    <w:rsid w:val="00B9751B"/>
    <w:rsid w:val="00BB18B3"/>
    <w:rsid w:val="00BB1E48"/>
    <w:rsid w:val="00BB4F9B"/>
    <w:rsid w:val="00BB51D7"/>
    <w:rsid w:val="00BC4639"/>
    <w:rsid w:val="00BC6A99"/>
    <w:rsid w:val="00BF3F39"/>
    <w:rsid w:val="00C00302"/>
    <w:rsid w:val="00C26662"/>
    <w:rsid w:val="00C37D5D"/>
    <w:rsid w:val="00C61E3E"/>
    <w:rsid w:val="00C657DD"/>
    <w:rsid w:val="00C823CC"/>
    <w:rsid w:val="00C83D62"/>
    <w:rsid w:val="00C908F8"/>
    <w:rsid w:val="00C97492"/>
    <w:rsid w:val="00C97F39"/>
    <w:rsid w:val="00CC3664"/>
    <w:rsid w:val="00CE0AB6"/>
    <w:rsid w:val="00CF09FE"/>
    <w:rsid w:val="00D0067A"/>
    <w:rsid w:val="00D02E79"/>
    <w:rsid w:val="00D35FE4"/>
    <w:rsid w:val="00D620FE"/>
    <w:rsid w:val="00D767AB"/>
    <w:rsid w:val="00DA5C7F"/>
    <w:rsid w:val="00DB0B63"/>
    <w:rsid w:val="00DD1084"/>
    <w:rsid w:val="00E01396"/>
    <w:rsid w:val="00E01578"/>
    <w:rsid w:val="00E10335"/>
    <w:rsid w:val="00E12347"/>
    <w:rsid w:val="00E25DEB"/>
    <w:rsid w:val="00E43B5C"/>
    <w:rsid w:val="00E46262"/>
    <w:rsid w:val="00E55876"/>
    <w:rsid w:val="00E60BC4"/>
    <w:rsid w:val="00E7543F"/>
    <w:rsid w:val="00E86FE5"/>
    <w:rsid w:val="00E94AE8"/>
    <w:rsid w:val="00E94C2E"/>
    <w:rsid w:val="00EA1B62"/>
    <w:rsid w:val="00ED1EB0"/>
    <w:rsid w:val="00F0274B"/>
    <w:rsid w:val="00F22D1A"/>
    <w:rsid w:val="00F22ED1"/>
    <w:rsid w:val="00F2617B"/>
    <w:rsid w:val="00F27FC2"/>
    <w:rsid w:val="00F360FC"/>
    <w:rsid w:val="00F40CB2"/>
    <w:rsid w:val="00F44FD1"/>
    <w:rsid w:val="00F837A0"/>
    <w:rsid w:val="00F848D0"/>
    <w:rsid w:val="00F91982"/>
    <w:rsid w:val="00F942E4"/>
    <w:rsid w:val="00FA6C18"/>
    <w:rsid w:val="00FC6236"/>
    <w:rsid w:val="00FD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677233"/>
  <w15:chartTrackingRefBased/>
  <w15:docId w15:val="{D666391A-135F-44D2-8E38-98F08E0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6A99"/>
    <w:rPr>
      <w:rFonts w:ascii="Arial" w:hAnsi="Arial"/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C6A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0E9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00E9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547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C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semiHidden/>
    <w:rsid w:val="00BC6A99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C6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C6A99"/>
    <w:rPr>
      <w:rFonts w:ascii="Arial" w:hAnsi="Arial"/>
      <w:sz w:val="24"/>
      <w:szCs w:val="24"/>
    </w:rPr>
  </w:style>
  <w:style w:type="character" w:styleId="Hipervnculo">
    <w:name w:val="Hyperlink"/>
    <w:rsid w:val="001753BB"/>
    <w:rPr>
      <w:color w:val="0563C1"/>
      <w:u w:val="single"/>
    </w:rPr>
  </w:style>
  <w:style w:type="character" w:customStyle="1" w:styleId="EncabezadoCar">
    <w:name w:val="Encabezado Car"/>
    <w:link w:val="Encabezado"/>
    <w:rsid w:val="00687EA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de.comunidad.madrid/registro-electronico-general-comunidad-madrid" TargetMode="External"/><Relationship Id="rId18" Type="http://schemas.openxmlformats.org/officeDocument/2006/relationships/hyperlink" Target="https://www.comunidad.madrid/protecciondedato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omunidad.madrid/centros" TargetMode="External"/><Relationship Id="rId17" Type="http://schemas.openxmlformats.org/officeDocument/2006/relationships/hyperlink" Target="https://www.aepd.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epd.e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sede.comunidad.madrid/prestacion-social/ejercicio-derechos-proteccion-datos" TargetMode="Externa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munidad.madrid/servicios/informacion-atencion-ciudadano/red-oficinas-comunidad-madr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iccm.sharepoint.com/sites/DEPROANI/CALIDAD%20ISO%2017025/PROC_GENERALES/PG_03%20Gestion%20Solicit/FORMATOS/BORRADORF_PG%200302_5%20Solicitud%20admisi%C3%B3n%20machos%20donant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E24FEEA618DD44BF10FD4D59CA84F3" ma:contentTypeVersion="10" ma:contentTypeDescription="Crear nuevo documento." ma:contentTypeScope="" ma:versionID="bb70a048fda69d648fed6be126fb06b5">
  <xsd:schema xmlns:xsd="http://www.w3.org/2001/XMLSchema" xmlns:xs="http://www.w3.org/2001/XMLSchema" xmlns:p="http://schemas.microsoft.com/office/2006/metadata/properties" xmlns:ns2="985c9ce0-c80a-447b-8e85-6fb8043d907e" targetNamespace="http://schemas.microsoft.com/office/2006/metadata/properties" ma:root="true" ma:fieldsID="1d511d9b22a7f591d4f45b76d2952f1e" ns2:_="">
    <xsd:import namespace="985c9ce0-c80a-447b-8e85-6fb8043d9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c9ce0-c80a-447b-8e85-6fb8043d9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833DA-4631-40FA-B15E-99DEA309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c9ce0-c80a-447b-8e85-6fb8043d9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DEFF7-6F10-4CEC-A0CA-E0DAC235E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87097-A56D-4902-8ECC-D93F141CEF5F}">
  <ds:schemaRefs>
    <ds:schemaRef ds:uri="http://schemas.microsoft.com/office/2006/documentManagement/types"/>
    <ds:schemaRef ds:uri="985c9ce0-c80a-447b-8e85-6fb8043d907e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BORRADORF_PG%200302_5%20Solicitud%20admisi%C3%B3n%20machos%20donantes.dotx</Template>
  <TotalTime>9</TotalTime>
  <Pages>2</Pages>
  <Words>1030</Words>
  <Characters>6554</Characters>
  <Application>Microsoft Office Word</Application>
  <DocSecurity>4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7569</CharactersWithSpaces>
  <SharedDoc>false</SharedDoc>
  <HLinks>
    <vt:vector size="42" baseType="variant">
      <vt:variant>
        <vt:i4>7471206</vt:i4>
      </vt:variant>
      <vt:variant>
        <vt:i4>18</vt:i4>
      </vt:variant>
      <vt:variant>
        <vt:i4>0</vt:i4>
      </vt:variant>
      <vt:variant>
        <vt:i4>5</vt:i4>
      </vt:variant>
      <vt:variant>
        <vt:lpwstr>https://www.comunidad.madrid/protecciondedatos</vt:lpwstr>
      </vt:variant>
      <vt:variant>
        <vt:lpwstr/>
      </vt:variant>
      <vt:variant>
        <vt:i4>196620</vt:i4>
      </vt:variant>
      <vt:variant>
        <vt:i4>15</vt:i4>
      </vt:variant>
      <vt:variant>
        <vt:i4>0</vt:i4>
      </vt:variant>
      <vt:variant>
        <vt:i4>5</vt:i4>
      </vt:variant>
      <vt:variant>
        <vt:lpwstr>https://www.aepd.es/</vt:lpwstr>
      </vt:variant>
      <vt:variant>
        <vt:lpwstr/>
      </vt:variant>
      <vt:variant>
        <vt:i4>196620</vt:i4>
      </vt:variant>
      <vt:variant>
        <vt:i4>12</vt:i4>
      </vt:variant>
      <vt:variant>
        <vt:i4>0</vt:i4>
      </vt:variant>
      <vt:variant>
        <vt:i4>5</vt:i4>
      </vt:variant>
      <vt:variant>
        <vt:lpwstr>https://www.aepd.es/</vt:lpwstr>
      </vt:variant>
      <vt:variant>
        <vt:lpwstr/>
      </vt:variant>
      <vt:variant>
        <vt:i4>8126514</vt:i4>
      </vt:variant>
      <vt:variant>
        <vt:i4>9</vt:i4>
      </vt:variant>
      <vt:variant>
        <vt:i4>0</vt:i4>
      </vt:variant>
      <vt:variant>
        <vt:i4>5</vt:i4>
      </vt:variant>
      <vt:variant>
        <vt:lpwstr>https://sede.comunidad.madrid/prestacion-social/ejercicio-derechos-proteccion-datos</vt:lpwstr>
      </vt:variant>
      <vt:variant>
        <vt:lpwstr/>
      </vt:variant>
      <vt:variant>
        <vt:i4>3604591</vt:i4>
      </vt:variant>
      <vt:variant>
        <vt:i4>6</vt:i4>
      </vt:variant>
      <vt:variant>
        <vt:i4>0</vt:i4>
      </vt:variant>
      <vt:variant>
        <vt:i4>5</vt:i4>
      </vt:variant>
      <vt:variant>
        <vt:lpwstr>https://www.comunidad.madrid/servicios/informacion-atencion-ciudadano/red-oficinas-comunidad-madrid</vt:lpwstr>
      </vt:variant>
      <vt:variant>
        <vt:lpwstr/>
      </vt:variant>
      <vt:variant>
        <vt:i4>2293814</vt:i4>
      </vt:variant>
      <vt:variant>
        <vt:i4>3</vt:i4>
      </vt:variant>
      <vt:variant>
        <vt:i4>0</vt:i4>
      </vt:variant>
      <vt:variant>
        <vt:i4>5</vt:i4>
      </vt:variant>
      <vt:variant>
        <vt:lpwstr>https://sede.comunidad.madrid/registro-electronico-general-comunidad-madrid</vt:lpwstr>
      </vt:variant>
      <vt:variant>
        <vt:lpwstr/>
      </vt:variant>
      <vt:variant>
        <vt:i4>7995492</vt:i4>
      </vt:variant>
      <vt:variant>
        <vt:i4>0</vt:i4>
      </vt:variant>
      <vt:variant>
        <vt:i4>0</vt:i4>
      </vt:variant>
      <vt:variant>
        <vt:i4>5</vt:i4>
      </vt:variant>
      <vt:variant>
        <vt:lpwstr>http://www.comunidad.madrid/centros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Madrid Digital</dc:creator>
  <cp:keywords/>
  <dc:description/>
  <cp:lastModifiedBy>CORTES NAVARRO, DAVID</cp:lastModifiedBy>
  <cp:revision>1</cp:revision>
  <cp:lastPrinted>2015-07-22T07:29:00Z</cp:lastPrinted>
  <dcterms:created xsi:type="dcterms:W3CDTF">2026-07-15T12:08:00Z</dcterms:created>
  <dcterms:modified xsi:type="dcterms:W3CDTF">2026-07-15T12:19:00Z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0x010100C9E24FEEA618DD44BF10FD4D59CA84F3</vt:lpwstr>
  </property>
</Properties>
</file>